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41" w:rightFromText="141" w:horzAnchor="margin" w:tblpY="451"/>
        <w:tblW w:w="10093" w:type="dxa"/>
        <w:tblBorders>
          <w:top w:val="single" w:sz="4" w:space="0" w:color="auto"/>
          <w:bottom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093"/>
      </w:tblGrid>
      <w:tr w:rsidR="00D93284" w:rsidRPr="006D71B8" w14:paraId="70DD0E4D" w14:textId="77777777" w:rsidTr="008B1716">
        <w:trPr>
          <w:trHeight w:hRule="exact" w:val="2268"/>
        </w:trPr>
        <w:tc>
          <w:tcPr>
            <w:tcW w:w="10093" w:type="dxa"/>
            <w:tcBorders>
              <w:top w:val="nil"/>
            </w:tcBorders>
          </w:tcPr>
          <w:p w14:paraId="0B99BC0B" w14:textId="77777777" w:rsidR="00840624" w:rsidRPr="006D71B8" w:rsidRDefault="005839C8" w:rsidP="00840624">
            <w:pPr>
              <w:rPr>
                <w:rFonts w:cs="Arial"/>
                <w:b/>
                <w:sz w:val="72"/>
                <w:szCs w:val="72"/>
                <w:lang w:val="cs-CZ"/>
              </w:rPr>
            </w:pPr>
            <w:r w:rsidRPr="006D71B8">
              <w:rPr>
                <w:rFonts w:cs="Arial"/>
                <w:b/>
                <w:sz w:val="72"/>
                <w:szCs w:val="72"/>
                <w:lang w:val="cs-CZ" w:bidi="cs-CZ"/>
              </w:rPr>
              <w:t>CM 352</w:t>
            </w:r>
          </w:p>
          <w:p w14:paraId="23CFA925" w14:textId="77777777" w:rsidR="00BE4E52" w:rsidRPr="006D71B8" w:rsidRDefault="00BE4E52" w:rsidP="00BE4E52">
            <w:pPr>
              <w:spacing w:line="240" w:lineRule="auto"/>
              <w:jc w:val="left"/>
              <w:rPr>
                <w:rFonts w:cs="Arial"/>
                <w:b/>
                <w:sz w:val="32"/>
                <w:lang w:val="cs-CZ"/>
              </w:rPr>
            </w:pPr>
            <w:r w:rsidRPr="006D71B8">
              <w:rPr>
                <w:rFonts w:cs="Arial"/>
                <w:b/>
                <w:sz w:val="32"/>
                <w:lang w:val="cs-CZ" w:bidi="cs-CZ"/>
              </w:rPr>
              <w:t>NÁVOD K POUŽITÍ</w:t>
            </w:r>
          </w:p>
          <w:p w14:paraId="7098BE4A" w14:textId="77777777" w:rsidR="00BE4E52" w:rsidRPr="006D71B8" w:rsidRDefault="00BE4E52" w:rsidP="00BE4E52">
            <w:pPr>
              <w:rPr>
                <w:rFonts w:cs="Arial"/>
                <w:b/>
                <w:sz w:val="32"/>
                <w:lang w:val="cs-CZ"/>
              </w:rPr>
            </w:pPr>
            <w:r w:rsidRPr="006D71B8">
              <w:rPr>
                <w:rFonts w:cs="Arial"/>
                <w:b/>
                <w:sz w:val="32"/>
                <w:lang w:val="cs-CZ" w:bidi="cs-CZ"/>
              </w:rPr>
              <w:t>Překlad originálního návodu</w:t>
            </w:r>
          </w:p>
          <w:p w14:paraId="2EC91286" w14:textId="77777777" w:rsidR="00101468" w:rsidRPr="006D71B8" w:rsidRDefault="00101468" w:rsidP="008B1716">
            <w:pPr>
              <w:rPr>
                <w:rFonts w:cs="Arial"/>
                <w:b/>
                <w:sz w:val="32"/>
                <w:szCs w:val="32"/>
                <w:lang w:val="cs-CZ"/>
              </w:rPr>
            </w:pPr>
          </w:p>
          <w:p w14:paraId="72D8590C" w14:textId="77777777" w:rsidR="00D93284" w:rsidRPr="006D71B8" w:rsidRDefault="00D93284" w:rsidP="008B1716">
            <w:pPr>
              <w:spacing w:line="240" w:lineRule="auto"/>
              <w:jc w:val="left"/>
              <w:rPr>
                <w:lang w:val="cs-CZ"/>
              </w:rPr>
            </w:pPr>
          </w:p>
        </w:tc>
      </w:tr>
      <w:tr w:rsidR="00D93284" w:rsidRPr="006D71B8" w14:paraId="5B00A8DA" w14:textId="77777777" w:rsidTr="008B1716">
        <w:trPr>
          <w:trHeight w:val="9225"/>
        </w:trPr>
        <w:tc>
          <w:tcPr>
            <w:tcW w:w="10093" w:type="dxa"/>
            <w:tcBorders>
              <w:bottom w:val="nil"/>
            </w:tcBorders>
            <w:vAlign w:val="center"/>
          </w:tcPr>
          <w:p w14:paraId="6B7AA45E" w14:textId="4235347D" w:rsidR="00D93284" w:rsidRPr="006D71B8" w:rsidRDefault="00691491" w:rsidP="008B1716">
            <w:pPr>
              <w:jc w:val="center"/>
              <w:rPr>
                <w:lang w:val="cs-CZ"/>
              </w:rPr>
            </w:pPr>
            <w:r>
              <w:rPr>
                <w:noProof/>
                <w:lang w:val="cs-CZ" w:eastAsia="cs-CZ"/>
              </w:rPr>
              <w:drawing>
                <wp:inline distT="0" distB="0" distL="0" distR="0" wp14:anchorId="0E2B7641" wp14:editId="7F9411BC">
                  <wp:extent cx="6271895" cy="6271895"/>
                  <wp:effectExtent l="0" t="0" r="0" b="0"/>
                  <wp:docPr id="20" name="Obrázek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70184607386 Norton Clipper CM352 Masonry Saw_152271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71895" cy="6271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35A9307" w14:textId="77777777" w:rsidR="00F913D2" w:rsidRPr="006D71B8" w:rsidRDefault="00D93284" w:rsidP="00F913D2">
      <w:pPr>
        <w:rPr>
          <w:lang w:val="cs-CZ"/>
        </w:rPr>
      </w:pPr>
      <w:r w:rsidRPr="006D71B8">
        <w:rPr>
          <w:b/>
          <w:sz w:val="36"/>
          <w:lang w:val="cs-CZ" w:bidi="cs-CZ"/>
        </w:rPr>
        <w:br w:type="page"/>
      </w:r>
    </w:p>
    <w:p w14:paraId="04C75999" w14:textId="77777777" w:rsidR="0087444D" w:rsidRPr="006D71B8" w:rsidRDefault="0087444D" w:rsidP="008D5170">
      <w:pPr>
        <w:jc w:val="center"/>
        <w:rPr>
          <w:rFonts w:cs="Arial"/>
          <w:lang w:val="cs-CZ"/>
        </w:rPr>
      </w:pPr>
    </w:p>
    <w:p w14:paraId="6EC50531" w14:textId="77777777" w:rsidR="0087444D" w:rsidRPr="006D71B8" w:rsidRDefault="0087444D" w:rsidP="008D5170">
      <w:pPr>
        <w:jc w:val="center"/>
        <w:rPr>
          <w:rFonts w:cs="Arial"/>
          <w:lang w:val="cs-CZ"/>
        </w:rPr>
      </w:pPr>
    </w:p>
    <w:p w14:paraId="17651500" w14:textId="77777777" w:rsidR="0087444D" w:rsidRPr="006D71B8" w:rsidRDefault="0087444D" w:rsidP="008D5170">
      <w:pPr>
        <w:jc w:val="center"/>
        <w:rPr>
          <w:rFonts w:cs="Arial"/>
          <w:lang w:val="cs-CZ"/>
        </w:rPr>
      </w:pPr>
    </w:p>
    <w:p w14:paraId="1BE35F91" w14:textId="77777777" w:rsidR="0087444D" w:rsidRPr="006D71B8" w:rsidRDefault="0087444D" w:rsidP="008D5170">
      <w:pPr>
        <w:jc w:val="center"/>
        <w:rPr>
          <w:rFonts w:cs="Arial"/>
          <w:lang w:val="cs-CZ"/>
        </w:rPr>
      </w:pPr>
    </w:p>
    <w:p w14:paraId="7CD60AD9" w14:textId="77777777" w:rsidR="0087444D" w:rsidRPr="006D71B8" w:rsidRDefault="0087444D" w:rsidP="008D5170">
      <w:pPr>
        <w:jc w:val="center"/>
        <w:rPr>
          <w:rFonts w:cs="Arial"/>
          <w:lang w:val="cs-CZ"/>
        </w:rPr>
      </w:pPr>
    </w:p>
    <w:p w14:paraId="3A6B2A7B" w14:textId="77777777" w:rsidR="0087444D" w:rsidRPr="006D71B8" w:rsidRDefault="0087444D" w:rsidP="008D5170">
      <w:pPr>
        <w:jc w:val="center"/>
        <w:rPr>
          <w:rFonts w:cs="Arial"/>
          <w:lang w:val="cs-CZ"/>
        </w:rPr>
      </w:pPr>
    </w:p>
    <w:p w14:paraId="3C499011" w14:textId="77777777" w:rsidR="0087444D" w:rsidRPr="006D71B8" w:rsidRDefault="0087444D" w:rsidP="008D5170">
      <w:pPr>
        <w:jc w:val="center"/>
        <w:rPr>
          <w:rFonts w:cs="Arial"/>
          <w:lang w:val="cs-CZ"/>
        </w:rPr>
      </w:pPr>
    </w:p>
    <w:p w14:paraId="6D28BEC7" w14:textId="77777777" w:rsidR="0087444D" w:rsidRPr="006D71B8" w:rsidRDefault="0087444D" w:rsidP="008D5170">
      <w:pPr>
        <w:jc w:val="center"/>
        <w:rPr>
          <w:rFonts w:cs="Arial"/>
          <w:lang w:val="cs-CZ"/>
        </w:rPr>
      </w:pPr>
    </w:p>
    <w:p w14:paraId="4F2BD9FE" w14:textId="77777777" w:rsidR="0087444D" w:rsidRPr="006D71B8" w:rsidRDefault="0087444D" w:rsidP="008D5170">
      <w:pPr>
        <w:jc w:val="center"/>
        <w:rPr>
          <w:rFonts w:cs="Arial"/>
          <w:lang w:val="cs-CZ"/>
        </w:rPr>
      </w:pPr>
    </w:p>
    <w:p w14:paraId="6056CF4C" w14:textId="77777777" w:rsidR="0087444D" w:rsidRPr="006D71B8" w:rsidRDefault="0087444D" w:rsidP="008D5170">
      <w:pPr>
        <w:jc w:val="center"/>
        <w:rPr>
          <w:rFonts w:cs="Arial"/>
          <w:lang w:val="cs-CZ"/>
        </w:rPr>
      </w:pPr>
    </w:p>
    <w:p w14:paraId="7D5B7145" w14:textId="77777777" w:rsidR="0087444D" w:rsidRPr="006D71B8" w:rsidRDefault="0087444D" w:rsidP="008D5170">
      <w:pPr>
        <w:jc w:val="center"/>
        <w:rPr>
          <w:rFonts w:cs="Arial"/>
          <w:lang w:val="cs-CZ"/>
        </w:rPr>
      </w:pPr>
    </w:p>
    <w:p w14:paraId="38155C07" w14:textId="77777777" w:rsidR="0087444D" w:rsidRPr="006D71B8" w:rsidRDefault="0087444D" w:rsidP="008D5170">
      <w:pPr>
        <w:jc w:val="center"/>
        <w:rPr>
          <w:rFonts w:cs="Arial"/>
          <w:lang w:val="cs-CZ"/>
        </w:rPr>
      </w:pPr>
    </w:p>
    <w:p w14:paraId="26784B0A" w14:textId="77777777" w:rsidR="0087444D" w:rsidRPr="006D71B8" w:rsidRDefault="0087444D" w:rsidP="008D5170">
      <w:pPr>
        <w:jc w:val="center"/>
        <w:rPr>
          <w:rFonts w:cs="Arial"/>
          <w:lang w:val="cs-CZ"/>
        </w:rPr>
      </w:pPr>
    </w:p>
    <w:p w14:paraId="6FE397F2" w14:textId="77777777" w:rsidR="0087444D" w:rsidRPr="006D71B8" w:rsidRDefault="0087444D" w:rsidP="008D5170">
      <w:pPr>
        <w:jc w:val="center"/>
        <w:rPr>
          <w:rFonts w:cs="Arial"/>
          <w:lang w:val="cs-CZ"/>
        </w:rPr>
      </w:pPr>
    </w:p>
    <w:p w14:paraId="09490C8A" w14:textId="77777777" w:rsidR="0087444D" w:rsidRPr="006D71B8" w:rsidRDefault="0087444D" w:rsidP="008D5170">
      <w:pPr>
        <w:jc w:val="center"/>
        <w:rPr>
          <w:rFonts w:cs="Arial"/>
          <w:lang w:val="cs-CZ"/>
        </w:rPr>
      </w:pPr>
    </w:p>
    <w:p w14:paraId="5272B3B8" w14:textId="77777777" w:rsidR="0087444D" w:rsidRPr="006D71B8" w:rsidRDefault="0087444D" w:rsidP="008D5170">
      <w:pPr>
        <w:jc w:val="center"/>
        <w:rPr>
          <w:rFonts w:cs="Arial"/>
          <w:lang w:val="cs-CZ"/>
        </w:rPr>
      </w:pPr>
    </w:p>
    <w:p w14:paraId="15656C6B" w14:textId="77777777" w:rsidR="0087444D" w:rsidRPr="006D71B8" w:rsidRDefault="0087444D" w:rsidP="008D5170">
      <w:pPr>
        <w:jc w:val="center"/>
        <w:rPr>
          <w:rFonts w:cs="Arial"/>
          <w:lang w:val="cs-CZ"/>
        </w:rPr>
      </w:pPr>
    </w:p>
    <w:p w14:paraId="6EFCFECA" w14:textId="77777777" w:rsidR="0087444D" w:rsidRPr="006D71B8" w:rsidRDefault="0087444D" w:rsidP="008D5170">
      <w:pPr>
        <w:jc w:val="center"/>
        <w:rPr>
          <w:rFonts w:cs="Arial"/>
          <w:lang w:val="cs-CZ"/>
        </w:rPr>
      </w:pPr>
    </w:p>
    <w:p w14:paraId="7AC774E1" w14:textId="77777777" w:rsidR="0087444D" w:rsidRPr="006D71B8" w:rsidRDefault="0087444D" w:rsidP="008D5170">
      <w:pPr>
        <w:jc w:val="center"/>
        <w:rPr>
          <w:rFonts w:cs="Arial"/>
          <w:lang w:val="cs-CZ"/>
        </w:rPr>
      </w:pPr>
    </w:p>
    <w:p w14:paraId="50DBD259" w14:textId="77777777" w:rsidR="0087444D" w:rsidRPr="006D71B8" w:rsidRDefault="0087444D" w:rsidP="008D5170">
      <w:pPr>
        <w:jc w:val="center"/>
        <w:rPr>
          <w:rFonts w:cs="Arial"/>
          <w:lang w:val="cs-CZ"/>
        </w:rPr>
      </w:pPr>
    </w:p>
    <w:p w14:paraId="1C218EDB" w14:textId="77777777" w:rsidR="0087444D" w:rsidRPr="006D71B8" w:rsidRDefault="0087444D" w:rsidP="008D5170">
      <w:pPr>
        <w:jc w:val="center"/>
        <w:rPr>
          <w:rFonts w:cs="Arial"/>
          <w:lang w:val="cs-CZ"/>
        </w:rPr>
      </w:pPr>
    </w:p>
    <w:p w14:paraId="4E7217F6" w14:textId="77777777" w:rsidR="0087444D" w:rsidRPr="006D71B8" w:rsidRDefault="0087444D" w:rsidP="008D5170">
      <w:pPr>
        <w:jc w:val="center"/>
        <w:rPr>
          <w:rFonts w:cs="Arial"/>
          <w:lang w:val="cs-CZ"/>
        </w:rPr>
      </w:pPr>
    </w:p>
    <w:p w14:paraId="0A0E1F3F" w14:textId="77777777" w:rsidR="0087444D" w:rsidRPr="006D71B8" w:rsidRDefault="0087444D" w:rsidP="008D5170">
      <w:pPr>
        <w:jc w:val="center"/>
        <w:rPr>
          <w:rFonts w:cs="Arial"/>
          <w:lang w:val="cs-CZ"/>
        </w:rPr>
      </w:pPr>
    </w:p>
    <w:p w14:paraId="5AD1766C" w14:textId="77777777" w:rsidR="0087444D" w:rsidRPr="006D71B8" w:rsidRDefault="0087444D" w:rsidP="008D5170">
      <w:pPr>
        <w:jc w:val="center"/>
        <w:rPr>
          <w:rFonts w:cs="Arial"/>
          <w:lang w:val="cs-CZ"/>
        </w:rPr>
      </w:pPr>
    </w:p>
    <w:p w14:paraId="30B8F277" w14:textId="77777777" w:rsidR="0087444D" w:rsidRPr="006D71B8" w:rsidRDefault="0087444D" w:rsidP="008D5170">
      <w:pPr>
        <w:jc w:val="center"/>
        <w:rPr>
          <w:rFonts w:cs="Arial"/>
          <w:lang w:val="cs-CZ"/>
        </w:rPr>
      </w:pPr>
    </w:p>
    <w:p w14:paraId="423A81EB" w14:textId="77777777" w:rsidR="0087444D" w:rsidRPr="006D71B8" w:rsidRDefault="0087444D" w:rsidP="008D5170">
      <w:pPr>
        <w:jc w:val="center"/>
        <w:rPr>
          <w:rFonts w:cs="Arial"/>
          <w:lang w:val="cs-CZ"/>
        </w:rPr>
      </w:pPr>
    </w:p>
    <w:p w14:paraId="5996E12C" w14:textId="77777777" w:rsidR="0087444D" w:rsidRPr="006D71B8" w:rsidRDefault="0087444D" w:rsidP="008D5170">
      <w:pPr>
        <w:jc w:val="center"/>
        <w:rPr>
          <w:rFonts w:cs="Arial"/>
          <w:lang w:val="cs-CZ"/>
        </w:rPr>
      </w:pPr>
    </w:p>
    <w:p w14:paraId="0C4935CC" w14:textId="77777777" w:rsidR="0087444D" w:rsidRPr="006D71B8" w:rsidRDefault="0087444D" w:rsidP="008D5170">
      <w:pPr>
        <w:jc w:val="center"/>
        <w:rPr>
          <w:rFonts w:cs="Arial"/>
          <w:lang w:val="cs-CZ"/>
        </w:rPr>
      </w:pPr>
    </w:p>
    <w:p w14:paraId="6FA17A4B" w14:textId="77777777" w:rsidR="0087444D" w:rsidRPr="006D71B8" w:rsidRDefault="0087444D" w:rsidP="008D5170">
      <w:pPr>
        <w:jc w:val="center"/>
        <w:rPr>
          <w:rFonts w:cs="Arial"/>
          <w:lang w:val="cs-CZ"/>
        </w:rPr>
      </w:pPr>
    </w:p>
    <w:p w14:paraId="20DD8F60" w14:textId="77777777" w:rsidR="0087444D" w:rsidRPr="006D71B8" w:rsidRDefault="0087444D" w:rsidP="008D5170">
      <w:pPr>
        <w:jc w:val="center"/>
        <w:rPr>
          <w:rFonts w:cs="Arial"/>
          <w:lang w:val="cs-CZ"/>
        </w:rPr>
      </w:pPr>
    </w:p>
    <w:p w14:paraId="6ED220BA" w14:textId="77777777" w:rsidR="0087444D" w:rsidRPr="006D71B8" w:rsidRDefault="0087444D" w:rsidP="008D5170">
      <w:pPr>
        <w:jc w:val="center"/>
        <w:rPr>
          <w:rFonts w:cs="Arial"/>
          <w:lang w:val="cs-CZ"/>
        </w:rPr>
      </w:pPr>
    </w:p>
    <w:p w14:paraId="0E3E6B05" w14:textId="77777777" w:rsidR="0087444D" w:rsidRPr="006D71B8" w:rsidRDefault="0087444D" w:rsidP="008D5170">
      <w:pPr>
        <w:jc w:val="center"/>
        <w:rPr>
          <w:rFonts w:cs="Arial"/>
          <w:lang w:val="cs-CZ"/>
        </w:rPr>
      </w:pPr>
    </w:p>
    <w:p w14:paraId="0B9C6494" w14:textId="77777777" w:rsidR="0087444D" w:rsidRPr="006D71B8" w:rsidRDefault="0087444D" w:rsidP="008D5170">
      <w:pPr>
        <w:jc w:val="center"/>
        <w:rPr>
          <w:rFonts w:cs="Arial"/>
          <w:lang w:val="cs-CZ"/>
        </w:rPr>
      </w:pPr>
    </w:p>
    <w:p w14:paraId="09CB395E" w14:textId="77777777" w:rsidR="0087444D" w:rsidRPr="006D71B8" w:rsidRDefault="0087444D" w:rsidP="008D5170">
      <w:pPr>
        <w:jc w:val="center"/>
        <w:rPr>
          <w:rFonts w:cs="Arial"/>
          <w:lang w:val="cs-CZ"/>
        </w:rPr>
      </w:pPr>
    </w:p>
    <w:p w14:paraId="54647615" w14:textId="77777777" w:rsidR="0087444D" w:rsidRPr="006D71B8" w:rsidRDefault="0087444D" w:rsidP="008D5170">
      <w:pPr>
        <w:jc w:val="center"/>
        <w:rPr>
          <w:rFonts w:cs="Arial"/>
          <w:lang w:val="cs-CZ"/>
        </w:rPr>
      </w:pPr>
    </w:p>
    <w:p w14:paraId="2D12E08B" w14:textId="77777777" w:rsidR="0087444D" w:rsidRPr="006D71B8" w:rsidRDefault="0087444D" w:rsidP="008D5170">
      <w:pPr>
        <w:jc w:val="center"/>
        <w:rPr>
          <w:rFonts w:cs="Arial"/>
          <w:lang w:val="cs-CZ"/>
        </w:rPr>
      </w:pPr>
    </w:p>
    <w:p w14:paraId="483CF0F7" w14:textId="77777777" w:rsidR="0087444D" w:rsidRPr="006D71B8" w:rsidRDefault="0087444D" w:rsidP="008D5170">
      <w:pPr>
        <w:jc w:val="center"/>
        <w:rPr>
          <w:rFonts w:cs="Arial"/>
          <w:lang w:val="cs-CZ"/>
        </w:rPr>
      </w:pPr>
    </w:p>
    <w:p w14:paraId="64F4FD9C" w14:textId="77777777" w:rsidR="0087444D" w:rsidRPr="006D71B8" w:rsidRDefault="0087444D" w:rsidP="008D5170">
      <w:pPr>
        <w:jc w:val="center"/>
        <w:rPr>
          <w:rFonts w:cs="Arial"/>
          <w:lang w:val="cs-CZ"/>
        </w:rPr>
      </w:pPr>
    </w:p>
    <w:p w14:paraId="25B22742" w14:textId="77777777" w:rsidR="0087444D" w:rsidRPr="006D71B8" w:rsidRDefault="0087444D" w:rsidP="008D5170">
      <w:pPr>
        <w:jc w:val="center"/>
        <w:rPr>
          <w:rFonts w:cs="Arial"/>
          <w:lang w:val="cs-CZ"/>
        </w:rPr>
      </w:pPr>
    </w:p>
    <w:p w14:paraId="3E98E3CC" w14:textId="77777777" w:rsidR="0087444D" w:rsidRPr="006D71B8" w:rsidRDefault="0087444D" w:rsidP="008D5170">
      <w:pPr>
        <w:jc w:val="center"/>
        <w:rPr>
          <w:rFonts w:cs="Arial"/>
          <w:lang w:val="cs-CZ"/>
        </w:rPr>
      </w:pPr>
    </w:p>
    <w:p w14:paraId="0A67D444" w14:textId="77777777" w:rsidR="0087444D" w:rsidRPr="006D71B8" w:rsidRDefault="0087444D" w:rsidP="008D5170">
      <w:pPr>
        <w:jc w:val="center"/>
        <w:rPr>
          <w:rFonts w:cs="Arial"/>
          <w:lang w:val="cs-CZ"/>
        </w:rPr>
      </w:pPr>
    </w:p>
    <w:p w14:paraId="4C46EF4C" w14:textId="77777777" w:rsidR="0087444D" w:rsidRPr="006D71B8" w:rsidRDefault="0087444D" w:rsidP="008D5170">
      <w:pPr>
        <w:jc w:val="center"/>
        <w:rPr>
          <w:rFonts w:cs="Arial"/>
          <w:lang w:val="cs-CZ"/>
        </w:rPr>
      </w:pPr>
    </w:p>
    <w:p w14:paraId="58571218" w14:textId="77777777" w:rsidR="0087444D" w:rsidRPr="006D71B8" w:rsidRDefault="0087444D" w:rsidP="008D5170">
      <w:pPr>
        <w:jc w:val="center"/>
        <w:rPr>
          <w:rFonts w:cs="Arial"/>
          <w:lang w:val="cs-CZ"/>
        </w:rPr>
      </w:pPr>
    </w:p>
    <w:p w14:paraId="1F5E1A9B" w14:textId="77777777" w:rsidR="0087444D" w:rsidRPr="006D71B8" w:rsidRDefault="0087444D" w:rsidP="008D5170">
      <w:pPr>
        <w:jc w:val="center"/>
        <w:rPr>
          <w:rFonts w:cs="Arial"/>
          <w:lang w:val="cs-CZ"/>
        </w:rPr>
      </w:pPr>
    </w:p>
    <w:p w14:paraId="782F77C2" w14:textId="77777777" w:rsidR="0087444D" w:rsidRPr="006D71B8" w:rsidRDefault="0087444D" w:rsidP="008D5170">
      <w:pPr>
        <w:jc w:val="center"/>
        <w:rPr>
          <w:rFonts w:cs="Arial"/>
          <w:lang w:val="cs-CZ"/>
        </w:rPr>
      </w:pPr>
    </w:p>
    <w:p w14:paraId="50124A4E" w14:textId="77777777" w:rsidR="0087444D" w:rsidRPr="006D71B8" w:rsidRDefault="0087444D" w:rsidP="008D5170">
      <w:pPr>
        <w:jc w:val="center"/>
        <w:rPr>
          <w:rFonts w:cs="Arial"/>
          <w:lang w:val="cs-CZ"/>
        </w:rPr>
      </w:pPr>
    </w:p>
    <w:p w14:paraId="68B983DA" w14:textId="77777777" w:rsidR="0087444D" w:rsidRPr="006D71B8" w:rsidRDefault="0087444D" w:rsidP="008D5170">
      <w:pPr>
        <w:jc w:val="center"/>
        <w:rPr>
          <w:rFonts w:cs="Arial"/>
          <w:lang w:val="cs-CZ"/>
        </w:rPr>
      </w:pPr>
    </w:p>
    <w:p w14:paraId="30042327" w14:textId="77777777" w:rsidR="0087444D" w:rsidRPr="006D71B8" w:rsidRDefault="0087444D" w:rsidP="008D5170">
      <w:pPr>
        <w:jc w:val="center"/>
        <w:rPr>
          <w:rFonts w:cs="Arial"/>
          <w:lang w:val="cs-CZ"/>
        </w:rPr>
      </w:pPr>
    </w:p>
    <w:p w14:paraId="29C56AA8" w14:textId="77777777" w:rsidR="0087444D" w:rsidRPr="006D71B8" w:rsidRDefault="0087444D" w:rsidP="008D5170">
      <w:pPr>
        <w:jc w:val="center"/>
        <w:rPr>
          <w:rFonts w:cs="Arial"/>
          <w:lang w:val="cs-CZ"/>
        </w:rPr>
      </w:pPr>
    </w:p>
    <w:p w14:paraId="1599808E" w14:textId="77777777" w:rsidR="008D5170" w:rsidRPr="006D71B8" w:rsidRDefault="0087444D" w:rsidP="0087444D">
      <w:pPr>
        <w:jc w:val="center"/>
        <w:rPr>
          <w:rFonts w:cs="Arial"/>
          <w:lang w:val="cs-CZ"/>
        </w:rPr>
      </w:pPr>
      <w:r w:rsidRPr="006D71B8">
        <w:rPr>
          <w:rFonts w:cs="Arial"/>
          <w:noProof/>
          <w:lang w:val="cs-CZ" w:eastAsia="cs-CZ"/>
        </w:rPr>
        <w:lastRenderedPageBreak/>
        <w:drawing>
          <wp:inline distT="0" distB="0" distL="0" distR="0" wp14:anchorId="60B85158" wp14:editId="1A1585F2">
            <wp:extent cx="2649220" cy="1170439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9220" cy="1170439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1368" w:type="dxa"/>
        <w:tblLook w:val="01E0" w:firstRow="1" w:lastRow="1" w:firstColumn="1" w:lastColumn="1" w:noHBand="0" w:noVBand="0"/>
      </w:tblPr>
      <w:tblGrid>
        <w:gridCol w:w="7380"/>
      </w:tblGrid>
      <w:tr w:rsidR="008D5170" w:rsidRPr="006D71B8" w14:paraId="4E46BD19" w14:textId="77777777" w:rsidTr="008C35D0">
        <w:tc>
          <w:tcPr>
            <w:tcW w:w="7380" w:type="dxa"/>
          </w:tcPr>
          <w:p w14:paraId="3CE5930A" w14:textId="0326BBFD" w:rsidR="008D5170" w:rsidRPr="006D71B8" w:rsidRDefault="008D5170" w:rsidP="008C35D0">
            <w:pPr>
              <w:rPr>
                <w:rFonts w:cs="Arial"/>
                <w:lang w:val="cs-CZ"/>
              </w:rPr>
            </w:pPr>
            <w:r w:rsidRPr="006D71B8">
              <w:rPr>
                <w:rFonts w:cs="Arial"/>
                <w:noProof/>
                <w:lang w:val="cs-CZ" w:eastAsia="cs-CZ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46C05ABF" wp14:editId="5C663650">
                      <wp:simplePos x="0" y="0"/>
                      <wp:positionH relativeFrom="column">
                        <wp:posOffset>731520</wp:posOffset>
                      </wp:positionH>
                      <wp:positionV relativeFrom="paragraph">
                        <wp:posOffset>95885</wp:posOffset>
                      </wp:positionV>
                      <wp:extent cx="3657600" cy="457200"/>
                      <wp:effectExtent l="0" t="3810" r="3810" b="0"/>
                      <wp:wrapNone/>
                      <wp:docPr id="69" name="Text Box 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57600" cy="457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02FB99B" w14:textId="77777777" w:rsidR="00611311" w:rsidRPr="00125663" w:rsidRDefault="00611311" w:rsidP="008D5170">
                                  <w:pPr>
                                    <w:rPr>
                                      <w:rFonts w:cs="Arial"/>
                                      <w:sz w:val="44"/>
                                      <w:szCs w:val="44"/>
                                    </w:rPr>
                                  </w:pPr>
                                  <w:r w:rsidRPr="00125663">
                                    <w:rPr>
                                      <w:rFonts w:cs="Arial"/>
                                      <w:b/>
                                      <w:sz w:val="44"/>
                                      <w:szCs w:val="44"/>
                                      <w:lang w:val="cs-CZ" w:bidi="cs-CZ"/>
                                    </w:rPr>
                                    <w:t>Prohlášení o shodě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6C05ABF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31" o:spid="_x0000_s1026" type="#_x0000_t202" style="position:absolute;left:0;text-align:left;margin-left:57.6pt;margin-top:7.55pt;width:4in;height:3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" stroked="f">
                      <v:textbox>
                        <w:txbxContent>
                          <w:p w14:paraId="402FB99B" w14:textId="77777777" w:rsidR="00611311" w:rsidRPr="00125663" w:rsidRDefault="00611311" w:rsidP="008D5170">
                            <w:pPr>
                              <w:rPr>
                                <w:rFonts w:cs="Arial"/>
                                <w:sz w:val="44"/>
                                <w:szCs w:val="44"/>
                              </w:rPr>
                            </w:pPr>
                            <w:r w:rsidRPr="00125663">
                              <w:rPr>
                                <w:rFonts w:cs="Arial"/>
                                <w:b/>
                                <w:sz w:val="44"/>
                                <w:szCs w:val="44"/>
                                <w:lang w:val="cs-CZ" w:bidi="cs-CZ"/>
                              </w:rPr>
                              <w:t>Prohlášení o shodě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6D71B8">
              <w:rPr>
                <w:rFonts w:cs="Arial"/>
                <w:noProof/>
                <w:lang w:val="cs-CZ" w:eastAsia="cs-CZ"/>
              </w:rPr>
              <w:drawing>
                <wp:inline distT="0" distB="0" distL="0" distR="0" wp14:anchorId="583E8E9A" wp14:editId="72F1873A">
                  <wp:extent cx="727075" cy="586105"/>
                  <wp:effectExtent l="0" t="0" r="0" b="4445"/>
                  <wp:docPr id="71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7075" cy="586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757E4" w:rsidRPr="006D71B8">
              <w:rPr>
                <w:rFonts w:cs="Arial"/>
                <w:lang w:val="cs-CZ" w:bidi="cs-CZ"/>
              </w:rPr>
              <w:t xml:space="preserve"> </w:t>
            </w:r>
          </w:p>
        </w:tc>
      </w:tr>
    </w:tbl>
    <w:p w14:paraId="0AD15974" w14:textId="77777777" w:rsidR="008D5170" w:rsidRPr="006D71B8" w:rsidRDefault="008D5170" w:rsidP="008D5170">
      <w:pPr>
        <w:rPr>
          <w:lang w:val="cs-CZ"/>
        </w:rPr>
      </w:pPr>
    </w:p>
    <w:p w14:paraId="1C6163CD" w14:textId="77777777" w:rsidR="008D5170" w:rsidRPr="006D71B8" w:rsidRDefault="008D5170" w:rsidP="008D5170">
      <w:pPr>
        <w:rPr>
          <w:rFonts w:cs="Arial"/>
          <w:sz w:val="24"/>
          <w:szCs w:val="24"/>
          <w:lang w:val="cs-CZ"/>
        </w:rPr>
      </w:pPr>
      <w:r w:rsidRPr="006D71B8">
        <w:rPr>
          <w:rFonts w:cs="Arial"/>
          <w:sz w:val="24"/>
          <w:szCs w:val="24"/>
          <w:lang w:val="cs-CZ" w:bidi="cs-CZ"/>
        </w:rPr>
        <w:t>Níže podepsaný výrobce:</w:t>
      </w:r>
    </w:p>
    <w:p w14:paraId="5F3E6CD6" w14:textId="77777777" w:rsidR="008D5170" w:rsidRPr="006D71B8" w:rsidRDefault="008D5170" w:rsidP="008D5170">
      <w:pPr>
        <w:rPr>
          <w:rFonts w:cs="Arial"/>
          <w:lang w:val="cs-CZ"/>
        </w:rPr>
      </w:pPr>
    </w:p>
    <w:p w14:paraId="78E244E0" w14:textId="4A4AB676" w:rsidR="008D5170" w:rsidRPr="006D71B8" w:rsidRDefault="008D5170" w:rsidP="008D5170">
      <w:pPr>
        <w:jc w:val="center"/>
        <w:rPr>
          <w:rFonts w:cs="Arial"/>
          <w:b/>
          <w:sz w:val="28"/>
          <w:szCs w:val="28"/>
          <w:lang w:val="cs-CZ"/>
        </w:rPr>
      </w:pPr>
      <w:r w:rsidRPr="006D71B8">
        <w:rPr>
          <w:rFonts w:cs="Arial"/>
          <w:b/>
          <w:sz w:val="28"/>
          <w:szCs w:val="28"/>
          <w:lang w:val="cs-CZ" w:bidi="cs-CZ"/>
        </w:rPr>
        <w:t xml:space="preserve">SAINT </w:t>
      </w:r>
      <w:r w:rsidR="007D7CCE" w:rsidRPr="006D71B8">
        <w:rPr>
          <w:rFonts w:cs="Arial"/>
          <w:b/>
          <w:sz w:val="28"/>
          <w:szCs w:val="28"/>
          <w:lang w:val="cs-CZ" w:bidi="cs-CZ"/>
        </w:rPr>
        <w:t>–</w:t>
      </w:r>
      <w:r w:rsidRPr="006D71B8">
        <w:rPr>
          <w:rFonts w:cs="Arial"/>
          <w:b/>
          <w:sz w:val="28"/>
          <w:szCs w:val="28"/>
          <w:lang w:val="cs-CZ" w:bidi="cs-CZ"/>
        </w:rPr>
        <w:t xml:space="preserve"> GOBAIN ABRASIVES S.A.</w:t>
      </w:r>
    </w:p>
    <w:p w14:paraId="1B793E3D" w14:textId="77777777" w:rsidR="008D5170" w:rsidRPr="006D71B8" w:rsidRDefault="008D5170" w:rsidP="008D5170">
      <w:pPr>
        <w:jc w:val="center"/>
        <w:rPr>
          <w:rFonts w:cs="Arial"/>
          <w:b/>
          <w:sz w:val="28"/>
          <w:szCs w:val="28"/>
          <w:lang w:val="cs-CZ"/>
        </w:rPr>
      </w:pPr>
      <w:r w:rsidRPr="006D71B8">
        <w:rPr>
          <w:rFonts w:cs="Arial"/>
          <w:b/>
          <w:sz w:val="28"/>
          <w:szCs w:val="28"/>
          <w:lang w:val="cs-CZ" w:bidi="cs-CZ"/>
        </w:rPr>
        <w:t>190, BD J.F. KENNEDY</w:t>
      </w:r>
    </w:p>
    <w:p w14:paraId="15555D30" w14:textId="476A3D6A" w:rsidR="008D5170" w:rsidRPr="006D71B8" w:rsidRDefault="008D5170" w:rsidP="008D5170">
      <w:pPr>
        <w:jc w:val="center"/>
        <w:rPr>
          <w:rFonts w:cs="Arial"/>
          <w:b/>
          <w:sz w:val="28"/>
          <w:szCs w:val="28"/>
          <w:lang w:val="cs-CZ"/>
        </w:rPr>
      </w:pPr>
      <w:r w:rsidRPr="006D71B8">
        <w:rPr>
          <w:rFonts w:cs="Arial"/>
          <w:b/>
          <w:sz w:val="28"/>
          <w:szCs w:val="28"/>
          <w:lang w:val="cs-CZ" w:bidi="cs-CZ"/>
        </w:rPr>
        <w:t>L</w:t>
      </w:r>
      <w:r w:rsidR="007D7CCE" w:rsidRPr="006D71B8">
        <w:rPr>
          <w:rFonts w:cs="Arial"/>
          <w:b/>
          <w:sz w:val="28"/>
          <w:szCs w:val="28"/>
          <w:lang w:val="cs-CZ" w:bidi="cs-CZ"/>
        </w:rPr>
        <w:t xml:space="preserve"> –</w:t>
      </w:r>
      <w:r w:rsidRPr="006D71B8">
        <w:rPr>
          <w:rFonts w:cs="Arial"/>
          <w:b/>
          <w:sz w:val="28"/>
          <w:szCs w:val="28"/>
          <w:lang w:val="cs-CZ" w:bidi="cs-CZ"/>
        </w:rPr>
        <w:t>- 4930 BASCHARAGE</w:t>
      </w:r>
    </w:p>
    <w:p w14:paraId="06E4C8AB" w14:textId="77777777" w:rsidR="008D5170" w:rsidRPr="006D71B8" w:rsidRDefault="008D5170" w:rsidP="008D5170">
      <w:pPr>
        <w:rPr>
          <w:rFonts w:cs="Arial"/>
          <w:lang w:val="cs-CZ"/>
        </w:rPr>
      </w:pPr>
    </w:p>
    <w:p w14:paraId="11F2ED83" w14:textId="77777777" w:rsidR="008D5170" w:rsidRPr="006D71B8" w:rsidRDefault="008D5170" w:rsidP="008D5170">
      <w:pPr>
        <w:rPr>
          <w:rFonts w:cs="Arial"/>
          <w:sz w:val="24"/>
          <w:szCs w:val="24"/>
          <w:lang w:val="cs-CZ"/>
        </w:rPr>
      </w:pPr>
      <w:r w:rsidRPr="006D71B8">
        <w:rPr>
          <w:rFonts w:cs="Arial"/>
          <w:sz w:val="24"/>
          <w:szCs w:val="24"/>
          <w:lang w:val="cs-CZ" w:bidi="cs-CZ"/>
        </w:rPr>
        <w:t>Prohlašuje, že tento produkt:</w:t>
      </w:r>
    </w:p>
    <w:p w14:paraId="2F8E8692" w14:textId="77777777" w:rsidR="008D5170" w:rsidRPr="006D71B8" w:rsidRDefault="008D5170" w:rsidP="008D5170">
      <w:pPr>
        <w:tabs>
          <w:tab w:val="left" w:pos="6521"/>
        </w:tabs>
        <w:ind w:left="1440" w:hanging="1440"/>
        <w:rPr>
          <w:rFonts w:cs="Arial"/>
          <w:b/>
          <w:i/>
          <w:sz w:val="28"/>
          <w:szCs w:val="28"/>
          <w:lang w:val="cs-CZ"/>
        </w:rPr>
      </w:pPr>
      <w:r w:rsidRPr="006D71B8">
        <w:rPr>
          <w:rFonts w:cs="Arial"/>
          <w:sz w:val="24"/>
          <w:szCs w:val="24"/>
          <w:lang w:val="cs-CZ" w:bidi="cs-CZ"/>
        </w:rPr>
        <w:t>Stavební pily:</w:t>
      </w:r>
      <w:r w:rsidRPr="006D71B8">
        <w:rPr>
          <w:rFonts w:cs="Arial"/>
          <w:lang w:val="cs-CZ" w:bidi="cs-CZ"/>
        </w:rPr>
        <w:t xml:space="preserve"> </w:t>
      </w:r>
      <w:r w:rsidRPr="006D71B8">
        <w:rPr>
          <w:rFonts w:cs="Arial"/>
          <w:b/>
          <w:i/>
          <w:sz w:val="28"/>
          <w:szCs w:val="28"/>
          <w:lang w:val="cs-CZ" w:bidi="cs-CZ"/>
        </w:rPr>
        <w:t>CM 352 115V UK</w:t>
      </w:r>
      <w:r w:rsidRPr="006D71B8">
        <w:rPr>
          <w:rFonts w:cs="Arial"/>
          <w:b/>
          <w:i/>
          <w:sz w:val="28"/>
          <w:szCs w:val="28"/>
          <w:lang w:val="cs-CZ" w:bidi="cs-CZ"/>
        </w:rPr>
        <w:tab/>
        <w:t xml:space="preserve"> </w:t>
      </w:r>
      <w:r w:rsidRPr="006D71B8">
        <w:rPr>
          <w:rFonts w:cs="Arial"/>
          <w:b/>
          <w:i/>
          <w:sz w:val="28"/>
          <w:szCs w:val="28"/>
          <w:lang w:val="cs-CZ" w:bidi="cs-CZ"/>
        </w:rPr>
        <w:tab/>
      </w:r>
      <w:r w:rsidRPr="006D71B8">
        <w:rPr>
          <w:rFonts w:cs="Arial"/>
          <w:sz w:val="24"/>
          <w:szCs w:val="24"/>
          <w:lang w:val="cs-CZ" w:bidi="cs-CZ"/>
        </w:rPr>
        <w:t>kód:</w:t>
      </w:r>
      <w:r w:rsidRPr="006D71B8">
        <w:rPr>
          <w:rFonts w:cs="Arial"/>
          <w:lang w:val="cs-CZ" w:bidi="cs-CZ"/>
        </w:rPr>
        <w:t xml:space="preserve"> </w:t>
      </w:r>
      <w:r w:rsidR="008C35D0" w:rsidRPr="006D71B8">
        <w:rPr>
          <w:rFonts w:cs="Arial"/>
          <w:b/>
          <w:i/>
          <w:sz w:val="28"/>
          <w:szCs w:val="28"/>
          <w:lang w:val="cs-CZ" w:bidi="cs-CZ"/>
        </w:rPr>
        <w:t>70184607385</w:t>
      </w:r>
    </w:p>
    <w:p w14:paraId="09CD4990" w14:textId="1F80DF20" w:rsidR="008D5170" w:rsidRPr="006D71B8" w:rsidRDefault="008D5170" w:rsidP="001757E4">
      <w:pPr>
        <w:tabs>
          <w:tab w:val="left" w:pos="6521"/>
        </w:tabs>
        <w:ind w:left="1701" w:hanging="1440"/>
        <w:rPr>
          <w:rFonts w:cs="Arial"/>
          <w:b/>
          <w:i/>
          <w:sz w:val="28"/>
          <w:szCs w:val="28"/>
          <w:lang w:val="cs-CZ"/>
        </w:rPr>
      </w:pPr>
      <w:r w:rsidRPr="006D71B8">
        <w:rPr>
          <w:rFonts w:cs="Arial"/>
          <w:b/>
          <w:i/>
          <w:sz w:val="28"/>
          <w:szCs w:val="28"/>
          <w:lang w:val="cs-CZ" w:bidi="cs-CZ"/>
        </w:rPr>
        <w:tab/>
        <w:t xml:space="preserve">CM 352 230V </w:t>
      </w:r>
      <w:r w:rsidRPr="006D71B8">
        <w:rPr>
          <w:rFonts w:cs="Arial"/>
          <w:b/>
          <w:i/>
          <w:sz w:val="28"/>
          <w:szCs w:val="28"/>
          <w:lang w:val="cs-CZ" w:bidi="cs-CZ"/>
        </w:rPr>
        <w:tab/>
      </w:r>
      <w:r w:rsidRPr="006D71B8">
        <w:rPr>
          <w:rFonts w:cs="Arial"/>
          <w:b/>
          <w:i/>
          <w:sz w:val="28"/>
          <w:szCs w:val="28"/>
          <w:lang w:val="cs-CZ" w:bidi="cs-CZ"/>
        </w:rPr>
        <w:tab/>
      </w:r>
      <w:r w:rsidRPr="006D71B8">
        <w:rPr>
          <w:rFonts w:cs="Arial"/>
          <w:b/>
          <w:i/>
          <w:sz w:val="28"/>
          <w:szCs w:val="28"/>
          <w:lang w:val="cs-CZ" w:bidi="cs-CZ"/>
        </w:rPr>
        <w:tab/>
        <w:t>70184607386</w:t>
      </w:r>
    </w:p>
    <w:p w14:paraId="238BC778" w14:textId="77777777" w:rsidR="008D5170" w:rsidRPr="006D71B8" w:rsidRDefault="008D5170" w:rsidP="008D5170">
      <w:pPr>
        <w:rPr>
          <w:lang w:val="cs-CZ"/>
        </w:rPr>
      </w:pPr>
    </w:p>
    <w:p w14:paraId="44701C3D" w14:textId="77777777" w:rsidR="008D5170" w:rsidRPr="006D71B8" w:rsidRDefault="008D5170" w:rsidP="008D5170">
      <w:pPr>
        <w:rPr>
          <w:rFonts w:cs="Arial"/>
          <w:sz w:val="24"/>
          <w:szCs w:val="24"/>
          <w:lang w:val="cs-CZ"/>
        </w:rPr>
      </w:pPr>
      <w:r w:rsidRPr="006D71B8">
        <w:rPr>
          <w:rFonts w:cs="Arial"/>
          <w:sz w:val="24"/>
          <w:szCs w:val="24"/>
          <w:lang w:val="cs-CZ" w:bidi="cs-CZ"/>
        </w:rPr>
        <w:t>splňuje požadavky těchto směrnic:</w:t>
      </w:r>
    </w:p>
    <w:p w14:paraId="1BF81B3E" w14:textId="77777777" w:rsidR="008D5170" w:rsidRPr="006D71B8" w:rsidRDefault="008D5170" w:rsidP="008D5170">
      <w:pPr>
        <w:widowControl/>
        <w:numPr>
          <w:ilvl w:val="0"/>
          <w:numId w:val="26"/>
        </w:numPr>
        <w:tabs>
          <w:tab w:val="left" w:pos="360"/>
        </w:tabs>
        <w:suppressAutoHyphens/>
        <w:rPr>
          <w:rFonts w:cs="Arial"/>
          <w:b/>
          <w:i/>
          <w:sz w:val="24"/>
          <w:szCs w:val="24"/>
          <w:lang w:val="cs-CZ"/>
        </w:rPr>
      </w:pPr>
      <w:r w:rsidRPr="006D71B8">
        <w:rPr>
          <w:rFonts w:cs="Arial"/>
          <w:b/>
          <w:i/>
          <w:sz w:val="24"/>
          <w:szCs w:val="24"/>
          <w:lang w:val="cs-CZ" w:bidi="cs-CZ"/>
        </w:rPr>
        <w:t xml:space="preserve">„STROJNÍ ZAŘÍZENÍ" 2006/42/ES </w:t>
      </w:r>
    </w:p>
    <w:p w14:paraId="1839CD27" w14:textId="77777777" w:rsidR="008D5170" w:rsidRPr="006D71B8" w:rsidRDefault="008D5170" w:rsidP="008D5170">
      <w:pPr>
        <w:widowControl/>
        <w:numPr>
          <w:ilvl w:val="0"/>
          <w:numId w:val="26"/>
        </w:numPr>
        <w:tabs>
          <w:tab w:val="left" w:pos="360"/>
        </w:tabs>
        <w:suppressAutoHyphens/>
        <w:rPr>
          <w:rFonts w:cs="Arial"/>
          <w:b/>
          <w:i/>
          <w:sz w:val="24"/>
          <w:szCs w:val="24"/>
          <w:lang w:val="cs-CZ"/>
        </w:rPr>
      </w:pPr>
      <w:r w:rsidRPr="006D71B8">
        <w:rPr>
          <w:rFonts w:cs="Arial"/>
          <w:sz w:val="24"/>
          <w:szCs w:val="24"/>
          <w:lang w:val="cs-CZ" w:bidi="cs-CZ"/>
        </w:rPr>
        <w:t>„</w:t>
      </w:r>
      <w:r w:rsidRPr="006D71B8">
        <w:rPr>
          <w:rFonts w:cs="Arial"/>
          <w:b/>
          <w:i/>
          <w:sz w:val="24"/>
          <w:szCs w:val="24"/>
          <w:lang w:val="cs-CZ" w:bidi="cs-CZ"/>
        </w:rPr>
        <w:t>NÍZKÉ NAPĚTÍ“ 2006/95/ES</w:t>
      </w:r>
    </w:p>
    <w:p w14:paraId="7C800A69" w14:textId="77777777" w:rsidR="008D5170" w:rsidRPr="006D71B8" w:rsidRDefault="008D5170" w:rsidP="008D5170">
      <w:pPr>
        <w:widowControl/>
        <w:numPr>
          <w:ilvl w:val="0"/>
          <w:numId w:val="26"/>
        </w:numPr>
        <w:tabs>
          <w:tab w:val="left" w:pos="360"/>
        </w:tabs>
        <w:suppressAutoHyphens/>
        <w:rPr>
          <w:rFonts w:cs="Arial"/>
          <w:b/>
          <w:i/>
          <w:sz w:val="24"/>
          <w:szCs w:val="24"/>
          <w:lang w:val="cs-CZ"/>
        </w:rPr>
      </w:pPr>
      <w:r w:rsidRPr="006D71B8">
        <w:rPr>
          <w:rFonts w:cs="Arial"/>
          <w:i/>
          <w:sz w:val="24"/>
          <w:szCs w:val="24"/>
          <w:lang w:val="cs-CZ" w:bidi="cs-CZ"/>
        </w:rPr>
        <w:t>„</w:t>
      </w:r>
      <w:r w:rsidRPr="006D71B8">
        <w:rPr>
          <w:rFonts w:cs="Arial"/>
          <w:b/>
          <w:i/>
          <w:sz w:val="24"/>
          <w:szCs w:val="24"/>
          <w:lang w:val="cs-CZ" w:bidi="cs-CZ"/>
        </w:rPr>
        <w:t xml:space="preserve">ELEKTROMAGNETICKÁ KOMPATIBILITA“ 2004/108/ES </w:t>
      </w:r>
    </w:p>
    <w:p w14:paraId="571C55A7" w14:textId="77777777" w:rsidR="008D5170" w:rsidRPr="006D71B8" w:rsidRDefault="008D5170" w:rsidP="008D5170">
      <w:pPr>
        <w:widowControl/>
        <w:numPr>
          <w:ilvl w:val="0"/>
          <w:numId w:val="26"/>
        </w:numPr>
        <w:tabs>
          <w:tab w:val="left" w:pos="360"/>
        </w:tabs>
        <w:suppressAutoHyphens/>
        <w:rPr>
          <w:rFonts w:cs="Arial"/>
          <w:b/>
          <w:i/>
          <w:sz w:val="24"/>
          <w:szCs w:val="24"/>
          <w:lang w:val="cs-CZ"/>
        </w:rPr>
      </w:pPr>
      <w:r w:rsidRPr="006D71B8">
        <w:rPr>
          <w:rFonts w:cs="Arial"/>
          <w:b/>
          <w:i/>
          <w:sz w:val="24"/>
          <w:szCs w:val="24"/>
          <w:lang w:val="cs-CZ" w:bidi="cs-CZ"/>
        </w:rPr>
        <w:t>„HLUK“ 2000/14/ES</w:t>
      </w:r>
    </w:p>
    <w:p w14:paraId="750EDD14" w14:textId="77777777" w:rsidR="008D5170" w:rsidRPr="006D71B8" w:rsidRDefault="008D5170" w:rsidP="008D5170">
      <w:pPr>
        <w:rPr>
          <w:rFonts w:cs="Arial"/>
          <w:sz w:val="24"/>
          <w:szCs w:val="24"/>
          <w:lang w:val="cs-CZ"/>
        </w:rPr>
      </w:pPr>
      <w:r w:rsidRPr="006D71B8">
        <w:rPr>
          <w:rFonts w:cs="Arial"/>
          <w:sz w:val="24"/>
          <w:szCs w:val="24"/>
          <w:lang w:val="cs-CZ" w:bidi="cs-CZ"/>
        </w:rPr>
        <w:t>a evropská norma:</w:t>
      </w:r>
    </w:p>
    <w:p w14:paraId="56443A4E" w14:textId="2945F2F7" w:rsidR="008D5170" w:rsidRPr="006D71B8" w:rsidRDefault="008D5170" w:rsidP="008D5170">
      <w:pPr>
        <w:pStyle w:val="Odstavecseseznamem"/>
        <w:widowControl/>
        <w:numPr>
          <w:ilvl w:val="0"/>
          <w:numId w:val="33"/>
        </w:numPr>
        <w:rPr>
          <w:rFonts w:cs="Arial"/>
          <w:sz w:val="24"/>
          <w:szCs w:val="24"/>
          <w:lang w:val="cs-CZ"/>
        </w:rPr>
      </w:pPr>
      <w:r w:rsidRPr="006D71B8">
        <w:rPr>
          <w:rFonts w:cs="Arial"/>
          <w:b/>
          <w:i/>
          <w:sz w:val="24"/>
          <w:szCs w:val="24"/>
          <w:lang w:val="cs-CZ" w:bidi="cs-CZ"/>
        </w:rPr>
        <w:t xml:space="preserve">EN 12418 </w:t>
      </w:r>
      <w:r w:rsidR="007D7CCE" w:rsidRPr="006D71B8">
        <w:rPr>
          <w:rFonts w:cs="Arial"/>
          <w:b/>
          <w:i/>
          <w:sz w:val="24"/>
          <w:szCs w:val="24"/>
          <w:lang w:val="cs-CZ" w:bidi="cs-CZ"/>
        </w:rPr>
        <w:t>–</w:t>
      </w:r>
      <w:r w:rsidRPr="006D71B8">
        <w:rPr>
          <w:rFonts w:cs="Arial"/>
          <w:b/>
          <w:i/>
          <w:sz w:val="24"/>
          <w:szCs w:val="24"/>
          <w:lang w:val="cs-CZ" w:bidi="cs-CZ"/>
        </w:rPr>
        <w:t xml:space="preserve"> Řezací stroje na zdivo a kámen pro práce na staveništi </w:t>
      </w:r>
      <w:r w:rsidR="007D7CCE" w:rsidRPr="006D71B8">
        <w:rPr>
          <w:rFonts w:cs="Arial"/>
          <w:b/>
          <w:i/>
          <w:sz w:val="24"/>
          <w:szCs w:val="24"/>
          <w:lang w:val="cs-CZ" w:bidi="cs-CZ"/>
        </w:rPr>
        <w:t>–</w:t>
      </w:r>
      <w:r w:rsidRPr="006D71B8">
        <w:rPr>
          <w:rFonts w:cs="Arial"/>
          <w:b/>
          <w:i/>
          <w:sz w:val="24"/>
          <w:szCs w:val="24"/>
          <w:lang w:val="cs-CZ" w:bidi="cs-CZ"/>
        </w:rPr>
        <w:t xml:space="preserve"> Bezpečnost</w:t>
      </w:r>
    </w:p>
    <w:p w14:paraId="127DADDC" w14:textId="77777777" w:rsidR="008D5170" w:rsidRPr="006D71B8" w:rsidRDefault="008D5170" w:rsidP="008D5170">
      <w:pPr>
        <w:widowControl/>
        <w:rPr>
          <w:rFonts w:cs="Arial"/>
          <w:sz w:val="24"/>
          <w:szCs w:val="24"/>
          <w:lang w:val="cs-CZ"/>
        </w:rPr>
      </w:pPr>
    </w:p>
    <w:p w14:paraId="7A839D7F" w14:textId="77777777" w:rsidR="008D5170" w:rsidRPr="006D71B8" w:rsidRDefault="008D5170" w:rsidP="008D5170">
      <w:pPr>
        <w:rPr>
          <w:rFonts w:cs="Arial"/>
          <w:sz w:val="24"/>
          <w:szCs w:val="24"/>
          <w:lang w:val="cs-CZ"/>
        </w:rPr>
      </w:pPr>
      <w:r w:rsidRPr="006D71B8">
        <w:rPr>
          <w:rFonts w:cs="Arial"/>
          <w:sz w:val="24"/>
          <w:szCs w:val="24"/>
          <w:lang w:val="cs-CZ" w:bidi="cs-CZ"/>
        </w:rPr>
        <w:t>Platí pro stroje od výrobního čísla: 0000000000000</w:t>
      </w:r>
    </w:p>
    <w:p w14:paraId="263E0367" w14:textId="77777777" w:rsidR="008D5170" w:rsidRPr="006D71B8" w:rsidRDefault="008D5170" w:rsidP="008D5170">
      <w:pPr>
        <w:rPr>
          <w:rFonts w:cs="Arial"/>
          <w:sz w:val="24"/>
          <w:szCs w:val="24"/>
          <w:lang w:val="cs-CZ"/>
        </w:rPr>
      </w:pPr>
    </w:p>
    <w:p w14:paraId="34156068" w14:textId="77777777" w:rsidR="008D5170" w:rsidRPr="006D71B8" w:rsidRDefault="008D5170" w:rsidP="008D5170">
      <w:pPr>
        <w:rPr>
          <w:rFonts w:cs="Arial"/>
          <w:sz w:val="24"/>
          <w:szCs w:val="24"/>
          <w:lang w:val="cs-CZ"/>
        </w:rPr>
      </w:pPr>
      <w:r w:rsidRPr="006D71B8">
        <w:rPr>
          <w:rFonts w:cs="Arial"/>
          <w:sz w:val="24"/>
          <w:szCs w:val="24"/>
          <w:lang w:val="cs-CZ" w:bidi="cs-CZ"/>
        </w:rPr>
        <w:t>Úložiště technických dokumentů:</w:t>
      </w:r>
    </w:p>
    <w:p w14:paraId="33205564" w14:textId="62998D19" w:rsidR="008D5170" w:rsidRPr="006D71B8" w:rsidRDefault="008D5170" w:rsidP="008D5170">
      <w:pPr>
        <w:ind w:right="-429"/>
        <w:rPr>
          <w:rFonts w:cs="Arial"/>
          <w:sz w:val="24"/>
          <w:szCs w:val="24"/>
          <w:lang w:val="cs-CZ"/>
        </w:rPr>
      </w:pPr>
      <w:r w:rsidRPr="006D71B8">
        <w:rPr>
          <w:rFonts w:cs="Arial"/>
          <w:sz w:val="24"/>
          <w:szCs w:val="24"/>
          <w:lang w:val="cs-CZ" w:bidi="cs-CZ"/>
        </w:rPr>
        <w:t>Saint-Gobain Abrasives 190, Bd. J. F. Kennedy 4930 BASCHARAGE, LUCEMBURSKO</w:t>
      </w:r>
    </w:p>
    <w:p w14:paraId="7A78AE79" w14:textId="77777777" w:rsidR="008D5170" w:rsidRPr="006D71B8" w:rsidRDefault="008D5170" w:rsidP="008D5170">
      <w:pPr>
        <w:ind w:right="-429"/>
        <w:rPr>
          <w:rFonts w:cs="Arial"/>
          <w:sz w:val="24"/>
          <w:szCs w:val="24"/>
          <w:lang w:val="cs-CZ"/>
        </w:rPr>
      </w:pPr>
    </w:p>
    <w:p w14:paraId="02CA4D4C" w14:textId="77777777" w:rsidR="008D5170" w:rsidRPr="006D71B8" w:rsidRDefault="008D5170" w:rsidP="008D5170">
      <w:pPr>
        <w:ind w:right="-429"/>
        <w:rPr>
          <w:rFonts w:cs="Arial"/>
          <w:sz w:val="24"/>
          <w:szCs w:val="24"/>
          <w:lang w:val="cs-CZ"/>
        </w:rPr>
      </w:pPr>
      <w:r w:rsidRPr="006D71B8">
        <w:rPr>
          <w:rFonts w:cs="Arial"/>
          <w:sz w:val="24"/>
          <w:szCs w:val="24"/>
          <w:lang w:val="cs-CZ" w:bidi="cs-CZ"/>
        </w:rPr>
        <w:t>Toto prohlášení o shodě pozbývá platnosti, pokud bude tento výrobek bez souhlasu změněn nebo upraven.</w:t>
      </w:r>
    </w:p>
    <w:p w14:paraId="26042178" w14:textId="77777777" w:rsidR="008D5170" w:rsidRPr="006D71B8" w:rsidRDefault="008D5170" w:rsidP="008D5170">
      <w:pPr>
        <w:ind w:right="-429"/>
        <w:rPr>
          <w:rFonts w:cs="Arial"/>
          <w:sz w:val="24"/>
          <w:szCs w:val="24"/>
          <w:lang w:val="cs-CZ"/>
        </w:rPr>
      </w:pPr>
    </w:p>
    <w:p w14:paraId="0784CFAB" w14:textId="77777777" w:rsidR="008D5170" w:rsidRPr="006D71B8" w:rsidRDefault="008D5170" w:rsidP="008D5170">
      <w:pPr>
        <w:widowControl/>
        <w:jc w:val="left"/>
        <w:rPr>
          <w:rFonts w:cs="Arial"/>
          <w:sz w:val="24"/>
          <w:szCs w:val="24"/>
          <w:lang w:val="cs-CZ"/>
        </w:rPr>
      </w:pPr>
      <w:r w:rsidRPr="006D71B8">
        <w:rPr>
          <w:rFonts w:cs="Arial"/>
          <w:noProof/>
          <w:lang w:val="cs-CZ" w:eastAsia="cs-CZ"/>
        </w:rPr>
        <w:drawing>
          <wp:anchor distT="0" distB="0" distL="114300" distR="114300" simplePos="0" relativeHeight="251688960" behindDoc="1" locked="0" layoutInCell="1" allowOverlap="1" wp14:anchorId="36DDC1BE" wp14:editId="745E71A8">
            <wp:simplePos x="0" y="0"/>
            <wp:positionH relativeFrom="column">
              <wp:posOffset>-4445</wp:posOffset>
            </wp:positionH>
            <wp:positionV relativeFrom="paragraph">
              <wp:posOffset>60325</wp:posOffset>
            </wp:positionV>
            <wp:extent cx="2476500" cy="1104900"/>
            <wp:effectExtent l="0" t="0" r="0" b="0"/>
            <wp:wrapNone/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592E" w:rsidRPr="006D71B8">
        <w:rPr>
          <w:rFonts w:cs="Arial"/>
          <w:sz w:val="24"/>
          <w:szCs w:val="24"/>
          <w:lang w:val="cs-CZ" w:bidi="cs-CZ"/>
        </w:rPr>
        <w:t>Bascharage, Lucembursko, 4.4.2019</w:t>
      </w:r>
    </w:p>
    <w:p w14:paraId="0D1F79CA" w14:textId="77777777" w:rsidR="008D5170" w:rsidRPr="006D71B8" w:rsidRDefault="008D5170" w:rsidP="008D5170">
      <w:pPr>
        <w:widowControl/>
        <w:rPr>
          <w:rFonts w:cs="Arial"/>
          <w:noProof/>
          <w:lang w:val="cs-CZ"/>
        </w:rPr>
      </w:pPr>
    </w:p>
    <w:p w14:paraId="0B8FE35F" w14:textId="77777777" w:rsidR="008D5170" w:rsidRPr="006D71B8" w:rsidRDefault="008D5170" w:rsidP="008D5170">
      <w:pPr>
        <w:widowControl/>
        <w:rPr>
          <w:rFonts w:cs="Arial"/>
          <w:noProof/>
          <w:lang w:val="cs-CZ"/>
        </w:rPr>
      </w:pPr>
    </w:p>
    <w:p w14:paraId="2A1274B3" w14:textId="77777777" w:rsidR="008D5170" w:rsidRPr="006D71B8" w:rsidRDefault="008D5170" w:rsidP="008D5170">
      <w:pPr>
        <w:widowControl/>
        <w:rPr>
          <w:rFonts w:cs="Arial"/>
          <w:noProof/>
          <w:lang w:val="cs-CZ"/>
        </w:rPr>
      </w:pPr>
    </w:p>
    <w:p w14:paraId="2113D1EB" w14:textId="77777777" w:rsidR="008D5170" w:rsidRPr="006D71B8" w:rsidRDefault="008D5170" w:rsidP="008D5170">
      <w:pPr>
        <w:tabs>
          <w:tab w:val="left" w:pos="5812"/>
        </w:tabs>
        <w:jc w:val="left"/>
        <w:rPr>
          <w:rFonts w:cs="Arial"/>
          <w:sz w:val="24"/>
          <w:szCs w:val="24"/>
          <w:lang w:val="cs-CZ"/>
        </w:rPr>
      </w:pPr>
    </w:p>
    <w:p w14:paraId="1068E483" w14:textId="77777777" w:rsidR="008D5170" w:rsidRPr="006D71B8" w:rsidRDefault="008D5170" w:rsidP="008D5170">
      <w:pPr>
        <w:tabs>
          <w:tab w:val="left" w:pos="5812"/>
        </w:tabs>
        <w:jc w:val="left"/>
        <w:rPr>
          <w:rFonts w:cs="Arial"/>
          <w:sz w:val="24"/>
          <w:szCs w:val="24"/>
          <w:lang w:val="cs-CZ"/>
        </w:rPr>
      </w:pPr>
      <w:r w:rsidRPr="006D71B8">
        <w:rPr>
          <w:rFonts w:cs="Arial"/>
          <w:sz w:val="24"/>
          <w:szCs w:val="24"/>
          <w:lang w:val="cs-CZ" w:bidi="cs-CZ"/>
        </w:rPr>
        <w:t>François Chianese, jednatel.</w:t>
      </w:r>
    </w:p>
    <w:p w14:paraId="23133BA6" w14:textId="77777777" w:rsidR="008D5170" w:rsidRPr="006D71B8" w:rsidRDefault="008D5170" w:rsidP="008D5170">
      <w:pPr>
        <w:jc w:val="center"/>
        <w:rPr>
          <w:rFonts w:cs="Arial"/>
          <w:b/>
          <w:sz w:val="28"/>
          <w:szCs w:val="28"/>
          <w:lang w:val="cs-CZ"/>
        </w:rPr>
      </w:pPr>
    </w:p>
    <w:p w14:paraId="33E422C7" w14:textId="77777777" w:rsidR="008D5170" w:rsidRPr="006D71B8" w:rsidRDefault="008D5170" w:rsidP="008D5170">
      <w:pPr>
        <w:pStyle w:val="Zkladntext"/>
        <w:jc w:val="center"/>
        <w:rPr>
          <w:rFonts w:cs="Arial"/>
          <w:b/>
          <w:sz w:val="28"/>
          <w:szCs w:val="28"/>
          <w:lang w:val="cs-CZ"/>
        </w:rPr>
      </w:pPr>
    </w:p>
    <w:p w14:paraId="47FF0136" w14:textId="77777777" w:rsidR="008D5170" w:rsidRPr="006D71B8" w:rsidRDefault="008D5170" w:rsidP="008D5170">
      <w:pPr>
        <w:jc w:val="center"/>
        <w:rPr>
          <w:b/>
          <w:sz w:val="32"/>
          <w:szCs w:val="24"/>
          <w:lang w:val="cs-CZ"/>
        </w:rPr>
      </w:pPr>
      <w:r w:rsidRPr="006D71B8">
        <w:rPr>
          <w:b/>
          <w:sz w:val="24"/>
          <w:szCs w:val="24"/>
          <w:lang w:val="cs-CZ" w:bidi="cs-CZ"/>
        </w:rPr>
        <w:br w:type="page"/>
      </w:r>
      <w:r w:rsidRPr="006D71B8">
        <w:rPr>
          <w:b/>
          <w:sz w:val="32"/>
          <w:szCs w:val="24"/>
          <w:lang w:val="cs-CZ" w:bidi="cs-CZ"/>
        </w:rPr>
        <w:lastRenderedPageBreak/>
        <w:t>CM 352</w:t>
      </w:r>
    </w:p>
    <w:p w14:paraId="1CDE4FBC" w14:textId="77777777" w:rsidR="008D5170" w:rsidRPr="006D71B8" w:rsidRDefault="008D5170" w:rsidP="008D5170">
      <w:pPr>
        <w:jc w:val="center"/>
        <w:rPr>
          <w:b/>
          <w:sz w:val="32"/>
          <w:szCs w:val="24"/>
          <w:lang w:val="cs-CZ"/>
        </w:rPr>
      </w:pPr>
      <w:r w:rsidRPr="006D71B8">
        <w:rPr>
          <w:b/>
          <w:sz w:val="32"/>
          <w:szCs w:val="24"/>
          <w:lang w:val="cs-CZ" w:bidi="cs-CZ"/>
        </w:rPr>
        <w:t>NÁVOD K POUŽITÍ</w:t>
      </w:r>
    </w:p>
    <w:p w14:paraId="17A58DFB" w14:textId="77777777" w:rsidR="008D5170" w:rsidRPr="006D71B8" w:rsidRDefault="008D5170" w:rsidP="008D5170">
      <w:pPr>
        <w:jc w:val="center"/>
        <w:rPr>
          <w:b/>
          <w:sz w:val="32"/>
          <w:szCs w:val="24"/>
          <w:lang w:val="cs-CZ"/>
        </w:rPr>
      </w:pPr>
      <w:r w:rsidRPr="006D71B8">
        <w:rPr>
          <w:b/>
          <w:sz w:val="32"/>
          <w:szCs w:val="24"/>
          <w:lang w:val="cs-CZ" w:bidi="cs-CZ"/>
        </w:rPr>
        <w:t>OBSAH</w:t>
      </w:r>
    </w:p>
    <w:p w14:paraId="45448FE1" w14:textId="77777777" w:rsidR="008D5170" w:rsidRPr="006D71B8" w:rsidRDefault="008D5170" w:rsidP="008D5170">
      <w:pPr>
        <w:jc w:val="center"/>
        <w:rPr>
          <w:b/>
          <w:sz w:val="32"/>
          <w:szCs w:val="24"/>
          <w:lang w:val="cs-CZ"/>
        </w:rPr>
      </w:pPr>
    </w:p>
    <w:p w14:paraId="72507F54" w14:textId="77777777" w:rsidR="008D5170" w:rsidRPr="006D71B8" w:rsidRDefault="008D5170" w:rsidP="008D5170">
      <w:pPr>
        <w:jc w:val="center"/>
        <w:rPr>
          <w:b/>
          <w:sz w:val="32"/>
          <w:szCs w:val="24"/>
          <w:lang w:val="cs-CZ"/>
        </w:rPr>
      </w:pPr>
    </w:p>
    <w:p w14:paraId="1531BC7E" w14:textId="77777777" w:rsidR="008D5170" w:rsidRPr="006D71B8" w:rsidRDefault="008D5170" w:rsidP="008D5170">
      <w:pPr>
        <w:pStyle w:val="Zkladntext"/>
        <w:jc w:val="center"/>
        <w:rPr>
          <w:rFonts w:cs="Arial"/>
          <w:b/>
          <w:sz w:val="16"/>
          <w:szCs w:val="22"/>
          <w:lang w:val="cs-CZ"/>
        </w:rPr>
      </w:pPr>
    </w:p>
    <w:p w14:paraId="734B345C" w14:textId="27965572" w:rsidR="006311AF" w:rsidRPr="006D71B8" w:rsidRDefault="008D5170">
      <w:pPr>
        <w:pStyle w:val="Obsah1"/>
        <w:tabs>
          <w:tab w:val="left" w:pos="342"/>
          <w:tab w:val="right" w:pos="10456"/>
        </w:tabs>
        <w:rPr>
          <w:rFonts w:asciiTheme="minorHAnsi" w:eastAsiaTheme="minorEastAsia" w:hAnsiTheme="minorHAnsi" w:cstheme="minorBidi"/>
          <w:b w:val="0"/>
          <w:noProof/>
          <w:szCs w:val="22"/>
          <w:u w:val="none"/>
          <w:lang w:val="cs-CZ" w:eastAsia="cs-CZ"/>
        </w:rPr>
      </w:pPr>
      <w:r w:rsidRPr="006D71B8">
        <w:rPr>
          <w:rFonts w:cs="Arial"/>
          <w:noProof/>
          <w:lang w:val="cs-CZ" w:bidi="cs-CZ"/>
        </w:rPr>
        <w:fldChar w:fldCharType="begin"/>
      </w:r>
      <w:r w:rsidRPr="006D71B8">
        <w:rPr>
          <w:rFonts w:cs="Arial"/>
          <w:noProof/>
          <w:lang w:val="cs-CZ" w:bidi="cs-CZ"/>
        </w:rPr>
        <w:instrText xml:space="preserve"> TOC \o "1-2" </w:instrText>
      </w:r>
      <w:r w:rsidRPr="006D71B8">
        <w:rPr>
          <w:rFonts w:cs="Arial"/>
          <w:noProof/>
          <w:lang w:val="cs-CZ" w:bidi="cs-CZ"/>
        </w:rPr>
        <w:fldChar w:fldCharType="separate"/>
      </w:r>
      <w:r w:rsidR="006311AF" w:rsidRPr="006D71B8">
        <w:rPr>
          <w:noProof/>
          <w:lang w:val="cs-CZ"/>
        </w:rPr>
        <w:t>1</w:t>
      </w:r>
      <w:r w:rsidR="006311AF" w:rsidRPr="006D71B8">
        <w:rPr>
          <w:rFonts w:asciiTheme="minorHAnsi" w:eastAsiaTheme="minorEastAsia" w:hAnsiTheme="minorHAnsi" w:cstheme="minorBidi"/>
          <w:b w:val="0"/>
          <w:noProof/>
          <w:szCs w:val="22"/>
          <w:u w:val="none"/>
          <w:lang w:val="cs-CZ" w:eastAsia="cs-CZ"/>
        </w:rPr>
        <w:tab/>
      </w:r>
      <w:r w:rsidR="006311AF" w:rsidRPr="006D71B8">
        <w:rPr>
          <w:noProof/>
          <w:lang w:val="cs-CZ" w:bidi="cs-CZ"/>
        </w:rPr>
        <w:t>ZÁKLADNÍ BEZPEČNOSTNÍ POKYNY</w:t>
      </w:r>
      <w:r w:rsidR="006311AF" w:rsidRPr="006D71B8">
        <w:rPr>
          <w:noProof/>
          <w:lang w:val="cs-CZ"/>
        </w:rPr>
        <w:tab/>
      </w:r>
      <w:r w:rsidR="006311AF" w:rsidRPr="006D71B8">
        <w:rPr>
          <w:noProof/>
          <w:lang w:val="cs-CZ"/>
        </w:rPr>
        <w:fldChar w:fldCharType="begin"/>
      </w:r>
      <w:r w:rsidR="006311AF" w:rsidRPr="006D71B8">
        <w:rPr>
          <w:noProof/>
          <w:lang w:val="cs-CZ"/>
        </w:rPr>
        <w:instrText xml:space="preserve"> PAGEREF _Toc51924364 \h </w:instrText>
      </w:r>
      <w:r w:rsidR="006311AF" w:rsidRPr="006D71B8">
        <w:rPr>
          <w:noProof/>
          <w:lang w:val="cs-CZ"/>
        </w:rPr>
      </w:r>
      <w:r w:rsidR="006311AF" w:rsidRPr="006D71B8">
        <w:rPr>
          <w:noProof/>
          <w:lang w:val="cs-CZ"/>
        </w:rPr>
        <w:fldChar w:fldCharType="separate"/>
      </w:r>
      <w:r w:rsidR="006311AF" w:rsidRPr="006D71B8">
        <w:rPr>
          <w:noProof/>
          <w:lang w:val="cs-CZ"/>
        </w:rPr>
        <w:t>5</w:t>
      </w:r>
      <w:r w:rsidR="006311AF" w:rsidRPr="006D71B8">
        <w:rPr>
          <w:noProof/>
          <w:lang w:val="cs-CZ"/>
        </w:rPr>
        <w:fldChar w:fldCharType="end"/>
      </w:r>
    </w:p>
    <w:p w14:paraId="2724B0A0" w14:textId="40CF0E30" w:rsidR="006311AF" w:rsidRPr="006D71B8" w:rsidRDefault="006311AF">
      <w:pPr>
        <w:pStyle w:val="Obsah2"/>
        <w:tabs>
          <w:tab w:val="left" w:pos="526"/>
          <w:tab w:val="right" w:pos="10456"/>
        </w:tabs>
        <w:rPr>
          <w:rFonts w:asciiTheme="minorHAnsi" w:eastAsiaTheme="minorEastAsia" w:hAnsiTheme="minorHAnsi" w:cstheme="minorBidi"/>
          <w:b w:val="0"/>
          <w:i w:val="0"/>
          <w:noProof/>
          <w:szCs w:val="22"/>
          <w:lang w:val="cs-CZ" w:eastAsia="cs-CZ"/>
        </w:rPr>
      </w:pPr>
      <w:r w:rsidRPr="006D71B8">
        <w:rPr>
          <w:noProof/>
          <w:lang w:val="cs-CZ"/>
        </w:rPr>
        <w:t>1.1</w:t>
      </w:r>
      <w:r w:rsidRPr="006D71B8">
        <w:rPr>
          <w:rFonts w:asciiTheme="minorHAnsi" w:eastAsiaTheme="minorEastAsia" w:hAnsiTheme="minorHAnsi" w:cstheme="minorBidi"/>
          <w:b w:val="0"/>
          <w:i w:val="0"/>
          <w:noProof/>
          <w:szCs w:val="22"/>
          <w:lang w:val="cs-CZ" w:eastAsia="cs-CZ"/>
        </w:rPr>
        <w:tab/>
      </w:r>
      <w:r w:rsidRPr="006D71B8">
        <w:rPr>
          <w:noProof/>
          <w:lang w:val="cs-CZ" w:bidi="cs-CZ"/>
        </w:rPr>
        <w:t>Symboly</w:t>
      </w:r>
      <w:r w:rsidRPr="006D71B8">
        <w:rPr>
          <w:noProof/>
          <w:lang w:val="cs-CZ"/>
        </w:rPr>
        <w:tab/>
      </w:r>
      <w:r w:rsidRPr="006D71B8">
        <w:rPr>
          <w:noProof/>
          <w:lang w:val="cs-CZ"/>
        </w:rPr>
        <w:fldChar w:fldCharType="begin"/>
      </w:r>
      <w:r w:rsidRPr="006D71B8">
        <w:rPr>
          <w:noProof/>
          <w:lang w:val="cs-CZ"/>
        </w:rPr>
        <w:instrText xml:space="preserve"> PAGEREF _Toc51924365 \h </w:instrText>
      </w:r>
      <w:r w:rsidRPr="006D71B8">
        <w:rPr>
          <w:noProof/>
          <w:lang w:val="cs-CZ"/>
        </w:rPr>
      </w:r>
      <w:r w:rsidRPr="006D71B8">
        <w:rPr>
          <w:noProof/>
          <w:lang w:val="cs-CZ"/>
        </w:rPr>
        <w:fldChar w:fldCharType="separate"/>
      </w:r>
      <w:r w:rsidRPr="006D71B8">
        <w:rPr>
          <w:noProof/>
          <w:lang w:val="cs-CZ"/>
        </w:rPr>
        <w:t>5</w:t>
      </w:r>
      <w:r w:rsidRPr="006D71B8">
        <w:rPr>
          <w:noProof/>
          <w:lang w:val="cs-CZ"/>
        </w:rPr>
        <w:fldChar w:fldCharType="end"/>
      </w:r>
    </w:p>
    <w:p w14:paraId="45989FB3" w14:textId="1B59EA10" w:rsidR="006311AF" w:rsidRPr="006D71B8" w:rsidRDefault="006311AF">
      <w:pPr>
        <w:pStyle w:val="Obsah2"/>
        <w:tabs>
          <w:tab w:val="left" w:pos="526"/>
          <w:tab w:val="right" w:pos="10456"/>
        </w:tabs>
        <w:rPr>
          <w:rFonts w:asciiTheme="minorHAnsi" w:eastAsiaTheme="minorEastAsia" w:hAnsiTheme="minorHAnsi" w:cstheme="minorBidi"/>
          <w:b w:val="0"/>
          <w:i w:val="0"/>
          <w:noProof/>
          <w:szCs w:val="22"/>
          <w:lang w:val="cs-CZ" w:eastAsia="cs-CZ"/>
        </w:rPr>
      </w:pPr>
      <w:r w:rsidRPr="006D71B8">
        <w:rPr>
          <w:rFonts w:cs="Arial"/>
          <w:noProof/>
          <w:lang w:val="cs-CZ"/>
        </w:rPr>
        <w:t>1.2</w:t>
      </w:r>
      <w:r w:rsidRPr="006D71B8">
        <w:rPr>
          <w:rFonts w:asciiTheme="minorHAnsi" w:eastAsiaTheme="minorEastAsia" w:hAnsiTheme="minorHAnsi" w:cstheme="minorBidi"/>
          <w:b w:val="0"/>
          <w:i w:val="0"/>
          <w:noProof/>
          <w:szCs w:val="22"/>
          <w:lang w:val="cs-CZ" w:eastAsia="cs-CZ"/>
        </w:rPr>
        <w:tab/>
      </w:r>
      <w:r w:rsidRPr="006D71B8">
        <w:rPr>
          <w:rFonts w:cs="Arial"/>
          <w:noProof/>
          <w:lang w:val="cs-CZ" w:bidi="cs-CZ"/>
        </w:rPr>
        <w:t>Výrobní štítek</w:t>
      </w:r>
      <w:r w:rsidRPr="006D71B8">
        <w:rPr>
          <w:noProof/>
          <w:lang w:val="cs-CZ"/>
        </w:rPr>
        <w:tab/>
      </w:r>
      <w:r w:rsidRPr="006D71B8">
        <w:rPr>
          <w:noProof/>
          <w:lang w:val="cs-CZ"/>
        </w:rPr>
        <w:fldChar w:fldCharType="begin"/>
      </w:r>
      <w:r w:rsidRPr="006D71B8">
        <w:rPr>
          <w:noProof/>
          <w:lang w:val="cs-CZ"/>
        </w:rPr>
        <w:instrText xml:space="preserve"> PAGEREF _Toc51924366 \h </w:instrText>
      </w:r>
      <w:r w:rsidRPr="006D71B8">
        <w:rPr>
          <w:noProof/>
          <w:lang w:val="cs-CZ"/>
        </w:rPr>
      </w:r>
      <w:r w:rsidRPr="006D71B8">
        <w:rPr>
          <w:noProof/>
          <w:lang w:val="cs-CZ"/>
        </w:rPr>
        <w:fldChar w:fldCharType="separate"/>
      </w:r>
      <w:r w:rsidRPr="006D71B8">
        <w:rPr>
          <w:noProof/>
          <w:lang w:val="cs-CZ"/>
        </w:rPr>
        <w:t>6</w:t>
      </w:r>
      <w:r w:rsidRPr="006D71B8">
        <w:rPr>
          <w:noProof/>
          <w:lang w:val="cs-CZ"/>
        </w:rPr>
        <w:fldChar w:fldCharType="end"/>
      </w:r>
    </w:p>
    <w:p w14:paraId="0B336B00" w14:textId="26049620" w:rsidR="006311AF" w:rsidRPr="006D71B8" w:rsidRDefault="006311AF">
      <w:pPr>
        <w:pStyle w:val="Obsah2"/>
        <w:tabs>
          <w:tab w:val="left" w:pos="526"/>
          <w:tab w:val="right" w:pos="10456"/>
        </w:tabs>
        <w:rPr>
          <w:rFonts w:asciiTheme="minorHAnsi" w:eastAsiaTheme="minorEastAsia" w:hAnsiTheme="minorHAnsi" w:cstheme="minorBidi"/>
          <w:b w:val="0"/>
          <w:i w:val="0"/>
          <w:noProof/>
          <w:szCs w:val="22"/>
          <w:lang w:val="cs-CZ" w:eastAsia="cs-CZ"/>
        </w:rPr>
      </w:pPr>
      <w:r w:rsidRPr="006D71B8">
        <w:rPr>
          <w:noProof/>
          <w:lang w:val="cs-CZ"/>
        </w:rPr>
        <w:t>1.3</w:t>
      </w:r>
      <w:r w:rsidRPr="006D71B8">
        <w:rPr>
          <w:rFonts w:asciiTheme="minorHAnsi" w:eastAsiaTheme="minorEastAsia" w:hAnsiTheme="minorHAnsi" w:cstheme="minorBidi"/>
          <w:b w:val="0"/>
          <w:i w:val="0"/>
          <w:noProof/>
          <w:szCs w:val="22"/>
          <w:lang w:val="cs-CZ" w:eastAsia="cs-CZ"/>
        </w:rPr>
        <w:tab/>
      </w:r>
      <w:r w:rsidRPr="006D71B8">
        <w:rPr>
          <w:noProof/>
          <w:lang w:val="cs-CZ" w:bidi="cs-CZ"/>
        </w:rPr>
        <w:t>Bezpečnostní pokyny pro jednotlivé provozní fáze</w:t>
      </w:r>
      <w:r w:rsidRPr="006D71B8">
        <w:rPr>
          <w:noProof/>
          <w:lang w:val="cs-CZ"/>
        </w:rPr>
        <w:tab/>
      </w:r>
      <w:r w:rsidRPr="006D71B8">
        <w:rPr>
          <w:noProof/>
          <w:lang w:val="cs-CZ"/>
        </w:rPr>
        <w:fldChar w:fldCharType="begin"/>
      </w:r>
      <w:r w:rsidRPr="006D71B8">
        <w:rPr>
          <w:noProof/>
          <w:lang w:val="cs-CZ"/>
        </w:rPr>
        <w:instrText xml:space="preserve"> PAGEREF _Toc51924367 \h </w:instrText>
      </w:r>
      <w:r w:rsidRPr="006D71B8">
        <w:rPr>
          <w:noProof/>
          <w:lang w:val="cs-CZ"/>
        </w:rPr>
      </w:r>
      <w:r w:rsidRPr="006D71B8">
        <w:rPr>
          <w:noProof/>
          <w:lang w:val="cs-CZ"/>
        </w:rPr>
        <w:fldChar w:fldCharType="separate"/>
      </w:r>
      <w:r w:rsidRPr="006D71B8">
        <w:rPr>
          <w:noProof/>
          <w:lang w:val="cs-CZ"/>
        </w:rPr>
        <w:t>6</w:t>
      </w:r>
      <w:r w:rsidRPr="006D71B8">
        <w:rPr>
          <w:noProof/>
          <w:lang w:val="cs-CZ"/>
        </w:rPr>
        <w:fldChar w:fldCharType="end"/>
      </w:r>
    </w:p>
    <w:p w14:paraId="4E9C91BA" w14:textId="490875F2" w:rsidR="006311AF" w:rsidRPr="006D71B8" w:rsidRDefault="006311AF">
      <w:pPr>
        <w:pStyle w:val="Obsah1"/>
        <w:tabs>
          <w:tab w:val="left" w:pos="342"/>
          <w:tab w:val="right" w:pos="10456"/>
        </w:tabs>
        <w:rPr>
          <w:rFonts w:asciiTheme="minorHAnsi" w:eastAsiaTheme="minorEastAsia" w:hAnsiTheme="minorHAnsi" w:cstheme="minorBidi"/>
          <w:b w:val="0"/>
          <w:noProof/>
          <w:szCs w:val="22"/>
          <w:u w:val="none"/>
          <w:lang w:val="cs-CZ" w:eastAsia="cs-CZ"/>
        </w:rPr>
      </w:pPr>
      <w:r w:rsidRPr="006D71B8">
        <w:rPr>
          <w:noProof/>
          <w:lang w:val="cs-CZ"/>
        </w:rPr>
        <w:t>2</w:t>
      </w:r>
      <w:r w:rsidRPr="006D71B8">
        <w:rPr>
          <w:rFonts w:asciiTheme="minorHAnsi" w:eastAsiaTheme="minorEastAsia" w:hAnsiTheme="minorHAnsi" w:cstheme="minorBidi"/>
          <w:b w:val="0"/>
          <w:noProof/>
          <w:szCs w:val="22"/>
          <w:u w:val="none"/>
          <w:lang w:val="cs-CZ" w:eastAsia="cs-CZ"/>
        </w:rPr>
        <w:tab/>
      </w:r>
      <w:r w:rsidRPr="006D71B8">
        <w:rPr>
          <w:noProof/>
          <w:lang w:val="cs-CZ" w:bidi="cs-CZ"/>
        </w:rPr>
        <w:t>POPIS STROJE</w:t>
      </w:r>
      <w:r w:rsidRPr="006D71B8">
        <w:rPr>
          <w:noProof/>
          <w:lang w:val="cs-CZ"/>
        </w:rPr>
        <w:tab/>
      </w:r>
      <w:r w:rsidRPr="006D71B8">
        <w:rPr>
          <w:noProof/>
          <w:lang w:val="cs-CZ"/>
        </w:rPr>
        <w:fldChar w:fldCharType="begin"/>
      </w:r>
      <w:r w:rsidRPr="006D71B8">
        <w:rPr>
          <w:noProof/>
          <w:lang w:val="cs-CZ"/>
        </w:rPr>
        <w:instrText xml:space="preserve"> PAGEREF _Toc51924368 \h </w:instrText>
      </w:r>
      <w:r w:rsidRPr="006D71B8">
        <w:rPr>
          <w:noProof/>
          <w:lang w:val="cs-CZ"/>
        </w:rPr>
      </w:r>
      <w:r w:rsidRPr="006D71B8">
        <w:rPr>
          <w:noProof/>
          <w:lang w:val="cs-CZ"/>
        </w:rPr>
        <w:fldChar w:fldCharType="separate"/>
      </w:r>
      <w:r w:rsidRPr="006D71B8">
        <w:rPr>
          <w:noProof/>
          <w:lang w:val="cs-CZ"/>
        </w:rPr>
        <w:t>7</w:t>
      </w:r>
      <w:r w:rsidRPr="006D71B8">
        <w:rPr>
          <w:noProof/>
          <w:lang w:val="cs-CZ"/>
        </w:rPr>
        <w:fldChar w:fldCharType="end"/>
      </w:r>
    </w:p>
    <w:p w14:paraId="678F6549" w14:textId="090F86A7" w:rsidR="006311AF" w:rsidRPr="006D71B8" w:rsidRDefault="006311AF">
      <w:pPr>
        <w:pStyle w:val="Obsah2"/>
        <w:tabs>
          <w:tab w:val="left" w:pos="526"/>
          <w:tab w:val="right" w:pos="10456"/>
        </w:tabs>
        <w:rPr>
          <w:rFonts w:asciiTheme="minorHAnsi" w:eastAsiaTheme="minorEastAsia" w:hAnsiTheme="minorHAnsi" w:cstheme="minorBidi"/>
          <w:b w:val="0"/>
          <w:i w:val="0"/>
          <w:noProof/>
          <w:szCs w:val="22"/>
          <w:lang w:val="cs-CZ" w:eastAsia="cs-CZ"/>
        </w:rPr>
      </w:pPr>
      <w:r w:rsidRPr="006D71B8">
        <w:rPr>
          <w:noProof/>
          <w:lang w:val="cs-CZ"/>
        </w:rPr>
        <w:t>2.1</w:t>
      </w:r>
      <w:r w:rsidRPr="006D71B8">
        <w:rPr>
          <w:rFonts w:asciiTheme="minorHAnsi" w:eastAsiaTheme="minorEastAsia" w:hAnsiTheme="minorHAnsi" w:cstheme="minorBidi"/>
          <w:b w:val="0"/>
          <w:i w:val="0"/>
          <w:noProof/>
          <w:szCs w:val="22"/>
          <w:lang w:val="cs-CZ" w:eastAsia="cs-CZ"/>
        </w:rPr>
        <w:tab/>
      </w:r>
      <w:r w:rsidRPr="006D71B8">
        <w:rPr>
          <w:noProof/>
          <w:lang w:val="cs-CZ" w:bidi="cs-CZ"/>
        </w:rPr>
        <w:t>Stručný popis</w:t>
      </w:r>
      <w:r w:rsidRPr="006D71B8">
        <w:rPr>
          <w:noProof/>
          <w:lang w:val="cs-CZ"/>
        </w:rPr>
        <w:tab/>
      </w:r>
      <w:r w:rsidRPr="006D71B8">
        <w:rPr>
          <w:noProof/>
          <w:lang w:val="cs-CZ"/>
        </w:rPr>
        <w:fldChar w:fldCharType="begin"/>
      </w:r>
      <w:r w:rsidRPr="006D71B8">
        <w:rPr>
          <w:noProof/>
          <w:lang w:val="cs-CZ"/>
        </w:rPr>
        <w:instrText xml:space="preserve"> PAGEREF _Toc51924369 \h </w:instrText>
      </w:r>
      <w:r w:rsidRPr="006D71B8">
        <w:rPr>
          <w:noProof/>
          <w:lang w:val="cs-CZ"/>
        </w:rPr>
      </w:r>
      <w:r w:rsidRPr="006D71B8">
        <w:rPr>
          <w:noProof/>
          <w:lang w:val="cs-CZ"/>
        </w:rPr>
        <w:fldChar w:fldCharType="separate"/>
      </w:r>
      <w:r w:rsidRPr="006D71B8">
        <w:rPr>
          <w:noProof/>
          <w:lang w:val="cs-CZ"/>
        </w:rPr>
        <w:t>7</w:t>
      </w:r>
      <w:r w:rsidRPr="006D71B8">
        <w:rPr>
          <w:noProof/>
          <w:lang w:val="cs-CZ"/>
        </w:rPr>
        <w:fldChar w:fldCharType="end"/>
      </w:r>
    </w:p>
    <w:p w14:paraId="032D7DC3" w14:textId="4DACF20D" w:rsidR="006311AF" w:rsidRPr="006D71B8" w:rsidRDefault="006311AF">
      <w:pPr>
        <w:pStyle w:val="Obsah2"/>
        <w:tabs>
          <w:tab w:val="left" w:pos="526"/>
          <w:tab w:val="right" w:pos="10456"/>
        </w:tabs>
        <w:rPr>
          <w:rFonts w:asciiTheme="minorHAnsi" w:eastAsiaTheme="minorEastAsia" w:hAnsiTheme="minorHAnsi" w:cstheme="minorBidi"/>
          <w:b w:val="0"/>
          <w:i w:val="0"/>
          <w:noProof/>
          <w:szCs w:val="22"/>
          <w:lang w:val="cs-CZ" w:eastAsia="cs-CZ"/>
        </w:rPr>
      </w:pPr>
      <w:r w:rsidRPr="006D71B8">
        <w:rPr>
          <w:noProof/>
          <w:lang w:val="cs-CZ"/>
        </w:rPr>
        <w:t>2.2</w:t>
      </w:r>
      <w:r w:rsidRPr="006D71B8">
        <w:rPr>
          <w:rFonts w:asciiTheme="minorHAnsi" w:eastAsiaTheme="minorEastAsia" w:hAnsiTheme="minorHAnsi" w:cstheme="minorBidi"/>
          <w:b w:val="0"/>
          <w:i w:val="0"/>
          <w:noProof/>
          <w:szCs w:val="22"/>
          <w:lang w:val="cs-CZ" w:eastAsia="cs-CZ"/>
        </w:rPr>
        <w:tab/>
      </w:r>
      <w:r w:rsidRPr="006D71B8">
        <w:rPr>
          <w:noProof/>
          <w:lang w:val="cs-CZ" w:bidi="cs-CZ"/>
        </w:rPr>
        <w:t>Účel použití</w:t>
      </w:r>
      <w:r w:rsidRPr="006D71B8">
        <w:rPr>
          <w:noProof/>
          <w:lang w:val="cs-CZ"/>
        </w:rPr>
        <w:tab/>
      </w:r>
      <w:r w:rsidRPr="006D71B8">
        <w:rPr>
          <w:noProof/>
          <w:lang w:val="cs-CZ"/>
        </w:rPr>
        <w:fldChar w:fldCharType="begin"/>
      </w:r>
      <w:r w:rsidRPr="006D71B8">
        <w:rPr>
          <w:noProof/>
          <w:lang w:val="cs-CZ"/>
        </w:rPr>
        <w:instrText xml:space="preserve"> PAGEREF _Toc51924370 \h </w:instrText>
      </w:r>
      <w:r w:rsidRPr="006D71B8">
        <w:rPr>
          <w:noProof/>
          <w:lang w:val="cs-CZ"/>
        </w:rPr>
      </w:r>
      <w:r w:rsidRPr="006D71B8">
        <w:rPr>
          <w:noProof/>
          <w:lang w:val="cs-CZ"/>
        </w:rPr>
        <w:fldChar w:fldCharType="separate"/>
      </w:r>
      <w:r w:rsidRPr="006D71B8">
        <w:rPr>
          <w:noProof/>
          <w:lang w:val="cs-CZ"/>
        </w:rPr>
        <w:t>7</w:t>
      </w:r>
      <w:r w:rsidRPr="006D71B8">
        <w:rPr>
          <w:noProof/>
          <w:lang w:val="cs-CZ"/>
        </w:rPr>
        <w:fldChar w:fldCharType="end"/>
      </w:r>
    </w:p>
    <w:p w14:paraId="033E45F6" w14:textId="7EB8A295" w:rsidR="006311AF" w:rsidRPr="006D71B8" w:rsidRDefault="006311AF">
      <w:pPr>
        <w:pStyle w:val="Obsah2"/>
        <w:tabs>
          <w:tab w:val="left" w:pos="526"/>
          <w:tab w:val="right" w:pos="10456"/>
        </w:tabs>
        <w:rPr>
          <w:rFonts w:asciiTheme="minorHAnsi" w:eastAsiaTheme="minorEastAsia" w:hAnsiTheme="minorHAnsi" w:cstheme="minorBidi"/>
          <w:b w:val="0"/>
          <w:i w:val="0"/>
          <w:noProof/>
          <w:szCs w:val="22"/>
          <w:lang w:val="cs-CZ" w:eastAsia="cs-CZ"/>
        </w:rPr>
      </w:pPr>
      <w:r w:rsidRPr="006D71B8">
        <w:rPr>
          <w:noProof/>
          <w:lang w:val="cs-CZ"/>
        </w:rPr>
        <w:t>2.3</w:t>
      </w:r>
      <w:r w:rsidRPr="006D71B8">
        <w:rPr>
          <w:rFonts w:asciiTheme="minorHAnsi" w:eastAsiaTheme="minorEastAsia" w:hAnsiTheme="minorHAnsi" w:cstheme="minorBidi"/>
          <w:b w:val="0"/>
          <w:i w:val="0"/>
          <w:noProof/>
          <w:szCs w:val="22"/>
          <w:lang w:val="cs-CZ" w:eastAsia="cs-CZ"/>
        </w:rPr>
        <w:tab/>
      </w:r>
      <w:r w:rsidRPr="006D71B8">
        <w:rPr>
          <w:noProof/>
          <w:lang w:val="cs-CZ" w:bidi="cs-CZ"/>
        </w:rPr>
        <w:t>Provedení</w:t>
      </w:r>
      <w:r w:rsidRPr="006D71B8">
        <w:rPr>
          <w:noProof/>
          <w:lang w:val="cs-CZ"/>
        </w:rPr>
        <w:tab/>
      </w:r>
      <w:r w:rsidRPr="006D71B8">
        <w:rPr>
          <w:noProof/>
          <w:lang w:val="cs-CZ"/>
        </w:rPr>
        <w:fldChar w:fldCharType="begin"/>
      </w:r>
      <w:r w:rsidRPr="006D71B8">
        <w:rPr>
          <w:noProof/>
          <w:lang w:val="cs-CZ"/>
        </w:rPr>
        <w:instrText xml:space="preserve"> PAGEREF _Toc51924371 \h </w:instrText>
      </w:r>
      <w:r w:rsidRPr="006D71B8">
        <w:rPr>
          <w:noProof/>
          <w:lang w:val="cs-CZ"/>
        </w:rPr>
      </w:r>
      <w:r w:rsidRPr="006D71B8">
        <w:rPr>
          <w:noProof/>
          <w:lang w:val="cs-CZ"/>
        </w:rPr>
        <w:fldChar w:fldCharType="separate"/>
      </w:r>
      <w:r w:rsidRPr="006D71B8">
        <w:rPr>
          <w:noProof/>
          <w:lang w:val="cs-CZ"/>
        </w:rPr>
        <w:t>7</w:t>
      </w:r>
      <w:r w:rsidRPr="006D71B8">
        <w:rPr>
          <w:noProof/>
          <w:lang w:val="cs-CZ"/>
        </w:rPr>
        <w:fldChar w:fldCharType="end"/>
      </w:r>
    </w:p>
    <w:p w14:paraId="070E909E" w14:textId="340EBA06" w:rsidR="006311AF" w:rsidRPr="006D71B8" w:rsidRDefault="006311AF">
      <w:pPr>
        <w:pStyle w:val="Obsah2"/>
        <w:tabs>
          <w:tab w:val="left" w:pos="526"/>
          <w:tab w:val="right" w:pos="10456"/>
        </w:tabs>
        <w:rPr>
          <w:rFonts w:asciiTheme="minorHAnsi" w:eastAsiaTheme="minorEastAsia" w:hAnsiTheme="minorHAnsi" w:cstheme="minorBidi"/>
          <w:b w:val="0"/>
          <w:i w:val="0"/>
          <w:noProof/>
          <w:szCs w:val="22"/>
          <w:lang w:val="cs-CZ" w:eastAsia="cs-CZ"/>
        </w:rPr>
      </w:pPr>
      <w:r w:rsidRPr="006D71B8">
        <w:rPr>
          <w:noProof/>
          <w:lang w:val="cs-CZ"/>
        </w:rPr>
        <w:t>2.4</w:t>
      </w:r>
      <w:r w:rsidRPr="006D71B8">
        <w:rPr>
          <w:rFonts w:asciiTheme="minorHAnsi" w:eastAsiaTheme="minorEastAsia" w:hAnsiTheme="minorHAnsi" w:cstheme="minorBidi"/>
          <w:b w:val="0"/>
          <w:i w:val="0"/>
          <w:noProof/>
          <w:szCs w:val="22"/>
          <w:lang w:val="cs-CZ" w:eastAsia="cs-CZ"/>
        </w:rPr>
        <w:tab/>
      </w:r>
      <w:r w:rsidRPr="006D71B8">
        <w:rPr>
          <w:noProof/>
          <w:lang w:val="cs-CZ" w:bidi="cs-CZ"/>
        </w:rPr>
        <w:t>Technické údaje</w:t>
      </w:r>
      <w:r w:rsidRPr="006D71B8">
        <w:rPr>
          <w:noProof/>
          <w:lang w:val="cs-CZ"/>
        </w:rPr>
        <w:tab/>
      </w:r>
      <w:r w:rsidRPr="006D71B8">
        <w:rPr>
          <w:noProof/>
          <w:lang w:val="cs-CZ"/>
        </w:rPr>
        <w:fldChar w:fldCharType="begin"/>
      </w:r>
      <w:r w:rsidRPr="006D71B8">
        <w:rPr>
          <w:noProof/>
          <w:lang w:val="cs-CZ"/>
        </w:rPr>
        <w:instrText xml:space="preserve"> PAGEREF _Toc51924372 \h </w:instrText>
      </w:r>
      <w:r w:rsidRPr="006D71B8">
        <w:rPr>
          <w:noProof/>
          <w:lang w:val="cs-CZ"/>
        </w:rPr>
      </w:r>
      <w:r w:rsidRPr="006D71B8">
        <w:rPr>
          <w:noProof/>
          <w:lang w:val="cs-CZ"/>
        </w:rPr>
        <w:fldChar w:fldCharType="separate"/>
      </w:r>
      <w:r w:rsidRPr="006D71B8">
        <w:rPr>
          <w:noProof/>
          <w:lang w:val="cs-CZ"/>
        </w:rPr>
        <w:t>8</w:t>
      </w:r>
      <w:r w:rsidRPr="006D71B8">
        <w:rPr>
          <w:noProof/>
          <w:lang w:val="cs-CZ"/>
        </w:rPr>
        <w:fldChar w:fldCharType="end"/>
      </w:r>
    </w:p>
    <w:p w14:paraId="54CEA1E2" w14:textId="16C04922" w:rsidR="006311AF" w:rsidRPr="006D71B8" w:rsidRDefault="006311AF">
      <w:pPr>
        <w:pStyle w:val="Obsah2"/>
        <w:tabs>
          <w:tab w:val="left" w:pos="526"/>
          <w:tab w:val="right" w:pos="10456"/>
        </w:tabs>
        <w:rPr>
          <w:rFonts w:asciiTheme="minorHAnsi" w:eastAsiaTheme="minorEastAsia" w:hAnsiTheme="minorHAnsi" w:cstheme="minorBidi"/>
          <w:b w:val="0"/>
          <w:i w:val="0"/>
          <w:noProof/>
          <w:szCs w:val="22"/>
          <w:lang w:val="cs-CZ" w:eastAsia="cs-CZ"/>
        </w:rPr>
      </w:pPr>
      <w:r w:rsidRPr="006D71B8">
        <w:rPr>
          <w:rFonts w:cs="Arial"/>
          <w:noProof/>
          <w:lang w:val="cs-CZ"/>
        </w:rPr>
        <w:t>2.5</w:t>
      </w:r>
      <w:r w:rsidRPr="006D71B8">
        <w:rPr>
          <w:rFonts w:asciiTheme="minorHAnsi" w:eastAsiaTheme="minorEastAsia" w:hAnsiTheme="minorHAnsi" w:cstheme="minorBidi"/>
          <w:b w:val="0"/>
          <w:i w:val="0"/>
          <w:noProof/>
          <w:szCs w:val="22"/>
          <w:lang w:val="cs-CZ" w:eastAsia="cs-CZ"/>
        </w:rPr>
        <w:tab/>
      </w:r>
      <w:r w:rsidRPr="006D71B8">
        <w:rPr>
          <w:noProof/>
          <w:lang w:val="cs-CZ" w:bidi="cs-CZ"/>
        </w:rPr>
        <w:t>Prohlášení o vibracích</w:t>
      </w:r>
      <w:r w:rsidRPr="006D71B8">
        <w:rPr>
          <w:noProof/>
          <w:lang w:val="cs-CZ"/>
        </w:rPr>
        <w:tab/>
      </w:r>
      <w:r w:rsidRPr="006D71B8">
        <w:rPr>
          <w:noProof/>
          <w:lang w:val="cs-CZ"/>
        </w:rPr>
        <w:fldChar w:fldCharType="begin"/>
      </w:r>
      <w:r w:rsidRPr="006D71B8">
        <w:rPr>
          <w:noProof/>
          <w:lang w:val="cs-CZ"/>
        </w:rPr>
        <w:instrText xml:space="preserve"> PAGEREF _Toc51924373 \h </w:instrText>
      </w:r>
      <w:r w:rsidRPr="006D71B8">
        <w:rPr>
          <w:noProof/>
          <w:lang w:val="cs-CZ"/>
        </w:rPr>
      </w:r>
      <w:r w:rsidRPr="006D71B8">
        <w:rPr>
          <w:noProof/>
          <w:lang w:val="cs-CZ"/>
        </w:rPr>
        <w:fldChar w:fldCharType="separate"/>
      </w:r>
      <w:r w:rsidRPr="006D71B8">
        <w:rPr>
          <w:noProof/>
          <w:lang w:val="cs-CZ"/>
        </w:rPr>
        <w:t>9</w:t>
      </w:r>
      <w:r w:rsidRPr="006D71B8">
        <w:rPr>
          <w:noProof/>
          <w:lang w:val="cs-CZ"/>
        </w:rPr>
        <w:fldChar w:fldCharType="end"/>
      </w:r>
    </w:p>
    <w:p w14:paraId="16253EED" w14:textId="00582EE5" w:rsidR="006311AF" w:rsidRPr="006D71B8" w:rsidRDefault="006311AF">
      <w:pPr>
        <w:pStyle w:val="Obsah2"/>
        <w:tabs>
          <w:tab w:val="left" w:pos="526"/>
          <w:tab w:val="right" w:pos="10456"/>
        </w:tabs>
        <w:rPr>
          <w:rFonts w:asciiTheme="minorHAnsi" w:eastAsiaTheme="minorEastAsia" w:hAnsiTheme="minorHAnsi" w:cstheme="minorBidi"/>
          <w:b w:val="0"/>
          <w:i w:val="0"/>
          <w:noProof/>
          <w:szCs w:val="22"/>
          <w:lang w:val="cs-CZ" w:eastAsia="cs-CZ"/>
        </w:rPr>
      </w:pPr>
      <w:r w:rsidRPr="006D71B8">
        <w:rPr>
          <w:noProof/>
          <w:lang w:val="cs-CZ"/>
        </w:rPr>
        <w:t>2.6</w:t>
      </w:r>
      <w:r w:rsidRPr="006D71B8">
        <w:rPr>
          <w:rFonts w:asciiTheme="minorHAnsi" w:eastAsiaTheme="minorEastAsia" w:hAnsiTheme="minorHAnsi" w:cstheme="minorBidi"/>
          <w:b w:val="0"/>
          <w:i w:val="0"/>
          <w:noProof/>
          <w:szCs w:val="22"/>
          <w:lang w:val="cs-CZ" w:eastAsia="cs-CZ"/>
        </w:rPr>
        <w:tab/>
      </w:r>
      <w:r w:rsidRPr="006D71B8">
        <w:rPr>
          <w:noProof/>
          <w:lang w:val="cs-CZ" w:bidi="cs-CZ"/>
        </w:rPr>
        <w:t>Prohlášení o emisích hluku</w:t>
      </w:r>
      <w:r w:rsidRPr="006D71B8">
        <w:rPr>
          <w:noProof/>
          <w:lang w:val="cs-CZ"/>
        </w:rPr>
        <w:tab/>
      </w:r>
      <w:r w:rsidRPr="006D71B8">
        <w:rPr>
          <w:noProof/>
          <w:lang w:val="cs-CZ"/>
        </w:rPr>
        <w:fldChar w:fldCharType="begin"/>
      </w:r>
      <w:r w:rsidRPr="006D71B8">
        <w:rPr>
          <w:noProof/>
          <w:lang w:val="cs-CZ"/>
        </w:rPr>
        <w:instrText xml:space="preserve"> PAGEREF _Toc51924374 \h </w:instrText>
      </w:r>
      <w:r w:rsidRPr="006D71B8">
        <w:rPr>
          <w:noProof/>
          <w:lang w:val="cs-CZ"/>
        </w:rPr>
      </w:r>
      <w:r w:rsidRPr="006D71B8">
        <w:rPr>
          <w:noProof/>
          <w:lang w:val="cs-CZ"/>
        </w:rPr>
        <w:fldChar w:fldCharType="separate"/>
      </w:r>
      <w:r w:rsidRPr="006D71B8">
        <w:rPr>
          <w:noProof/>
          <w:lang w:val="cs-CZ"/>
        </w:rPr>
        <w:t>11</w:t>
      </w:r>
      <w:r w:rsidRPr="006D71B8">
        <w:rPr>
          <w:noProof/>
          <w:lang w:val="cs-CZ"/>
        </w:rPr>
        <w:fldChar w:fldCharType="end"/>
      </w:r>
    </w:p>
    <w:p w14:paraId="2DEBD9F9" w14:textId="5F4D9348" w:rsidR="006311AF" w:rsidRPr="006D71B8" w:rsidRDefault="006311AF">
      <w:pPr>
        <w:pStyle w:val="Obsah1"/>
        <w:tabs>
          <w:tab w:val="left" w:pos="342"/>
          <w:tab w:val="right" w:pos="10456"/>
        </w:tabs>
        <w:rPr>
          <w:rFonts w:asciiTheme="minorHAnsi" w:eastAsiaTheme="minorEastAsia" w:hAnsiTheme="minorHAnsi" w:cstheme="minorBidi"/>
          <w:b w:val="0"/>
          <w:noProof/>
          <w:szCs w:val="22"/>
          <w:u w:val="none"/>
          <w:lang w:val="cs-CZ" w:eastAsia="cs-CZ"/>
        </w:rPr>
      </w:pPr>
      <w:r w:rsidRPr="006D71B8">
        <w:rPr>
          <w:noProof/>
          <w:lang w:val="cs-CZ"/>
        </w:rPr>
        <w:t>3</w:t>
      </w:r>
      <w:r w:rsidRPr="006D71B8">
        <w:rPr>
          <w:rFonts w:asciiTheme="minorHAnsi" w:eastAsiaTheme="minorEastAsia" w:hAnsiTheme="minorHAnsi" w:cstheme="minorBidi"/>
          <w:b w:val="0"/>
          <w:noProof/>
          <w:szCs w:val="22"/>
          <w:u w:val="none"/>
          <w:lang w:val="cs-CZ" w:eastAsia="cs-CZ"/>
        </w:rPr>
        <w:tab/>
      </w:r>
      <w:r w:rsidRPr="006D71B8">
        <w:rPr>
          <w:noProof/>
          <w:lang w:val="cs-CZ" w:bidi="cs-CZ"/>
        </w:rPr>
        <w:t>MONTÁŽ A UVEDENÍ DO PROVOZU</w:t>
      </w:r>
      <w:r w:rsidRPr="006D71B8">
        <w:rPr>
          <w:noProof/>
          <w:lang w:val="cs-CZ"/>
        </w:rPr>
        <w:tab/>
      </w:r>
      <w:r w:rsidRPr="006D71B8">
        <w:rPr>
          <w:noProof/>
          <w:lang w:val="cs-CZ"/>
        </w:rPr>
        <w:fldChar w:fldCharType="begin"/>
      </w:r>
      <w:r w:rsidRPr="006D71B8">
        <w:rPr>
          <w:noProof/>
          <w:lang w:val="cs-CZ"/>
        </w:rPr>
        <w:instrText xml:space="preserve"> PAGEREF _Toc51924375 \h </w:instrText>
      </w:r>
      <w:r w:rsidRPr="006D71B8">
        <w:rPr>
          <w:noProof/>
          <w:lang w:val="cs-CZ"/>
        </w:rPr>
      </w:r>
      <w:r w:rsidRPr="006D71B8">
        <w:rPr>
          <w:noProof/>
          <w:lang w:val="cs-CZ"/>
        </w:rPr>
        <w:fldChar w:fldCharType="separate"/>
      </w:r>
      <w:r w:rsidRPr="006D71B8">
        <w:rPr>
          <w:noProof/>
          <w:lang w:val="cs-CZ"/>
        </w:rPr>
        <w:t>12</w:t>
      </w:r>
      <w:r w:rsidRPr="006D71B8">
        <w:rPr>
          <w:noProof/>
          <w:lang w:val="cs-CZ"/>
        </w:rPr>
        <w:fldChar w:fldCharType="end"/>
      </w:r>
    </w:p>
    <w:p w14:paraId="4C15F10F" w14:textId="05D637E1" w:rsidR="006311AF" w:rsidRPr="006D71B8" w:rsidRDefault="006311AF">
      <w:pPr>
        <w:pStyle w:val="Obsah2"/>
        <w:tabs>
          <w:tab w:val="left" w:pos="526"/>
          <w:tab w:val="right" w:pos="10456"/>
        </w:tabs>
        <w:rPr>
          <w:rFonts w:asciiTheme="minorHAnsi" w:eastAsiaTheme="minorEastAsia" w:hAnsiTheme="minorHAnsi" w:cstheme="minorBidi"/>
          <w:b w:val="0"/>
          <w:i w:val="0"/>
          <w:noProof/>
          <w:szCs w:val="22"/>
          <w:lang w:val="cs-CZ" w:eastAsia="cs-CZ"/>
        </w:rPr>
      </w:pPr>
      <w:r w:rsidRPr="006D71B8">
        <w:rPr>
          <w:noProof/>
          <w:lang w:val="cs-CZ"/>
        </w:rPr>
        <w:t>3.1</w:t>
      </w:r>
      <w:r w:rsidRPr="006D71B8">
        <w:rPr>
          <w:rFonts w:asciiTheme="minorHAnsi" w:eastAsiaTheme="minorEastAsia" w:hAnsiTheme="minorHAnsi" w:cstheme="minorBidi"/>
          <w:b w:val="0"/>
          <w:i w:val="0"/>
          <w:noProof/>
          <w:szCs w:val="22"/>
          <w:lang w:val="cs-CZ" w:eastAsia="cs-CZ"/>
        </w:rPr>
        <w:tab/>
      </w:r>
      <w:r w:rsidRPr="006D71B8">
        <w:rPr>
          <w:noProof/>
          <w:lang w:val="cs-CZ" w:bidi="cs-CZ"/>
        </w:rPr>
        <w:t>Montáž nožek</w:t>
      </w:r>
      <w:r w:rsidRPr="006D71B8">
        <w:rPr>
          <w:noProof/>
          <w:lang w:val="cs-CZ"/>
        </w:rPr>
        <w:tab/>
      </w:r>
      <w:r w:rsidRPr="006D71B8">
        <w:rPr>
          <w:noProof/>
          <w:lang w:val="cs-CZ"/>
        </w:rPr>
        <w:fldChar w:fldCharType="begin"/>
      </w:r>
      <w:r w:rsidRPr="006D71B8">
        <w:rPr>
          <w:noProof/>
          <w:lang w:val="cs-CZ"/>
        </w:rPr>
        <w:instrText xml:space="preserve"> PAGEREF _Toc51924376 \h </w:instrText>
      </w:r>
      <w:r w:rsidRPr="006D71B8">
        <w:rPr>
          <w:noProof/>
          <w:lang w:val="cs-CZ"/>
        </w:rPr>
      </w:r>
      <w:r w:rsidRPr="006D71B8">
        <w:rPr>
          <w:noProof/>
          <w:lang w:val="cs-CZ"/>
        </w:rPr>
        <w:fldChar w:fldCharType="separate"/>
      </w:r>
      <w:r w:rsidRPr="006D71B8">
        <w:rPr>
          <w:noProof/>
          <w:lang w:val="cs-CZ"/>
        </w:rPr>
        <w:t>12</w:t>
      </w:r>
      <w:r w:rsidRPr="006D71B8">
        <w:rPr>
          <w:noProof/>
          <w:lang w:val="cs-CZ"/>
        </w:rPr>
        <w:fldChar w:fldCharType="end"/>
      </w:r>
    </w:p>
    <w:p w14:paraId="00CDB0DB" w14:textId="7DF160EA" w:rsidR="006311AF" w:rsidRPr="006D71B8" w:rsidRDefault="006311AF">
      <w:pPr>
        <w:pStyle w:val="Obsah2"/>
        <w:tabs>
          <w:tab w:val="left" w:pos="526"/>
          <w:tab w:val="right" w:pos="10456"/>
        </w:tabs>
        <w:rPr>
          <w:rFonts w:asciiTheme="minorHAnsi" w:eastAsiaTheme="minorEastAsia" w:hAnsiTheme="minorHAnsi" w:cstheme="minorBidi"/>
          <w:b w:val="0"/>
          <w:i w:val="0"/>
          <w:noProof/>
          <w:szCs w:val="22"/>
          <w:lang w:val="cs-CZ" w:eastAsia="cs-CZ"/>
        </w:rPr>
      </w:pPr>
      <w:r w:rsidRPr="006D71B8">
        <w:rPr>
          <w:noProof/>
          <w:lang w:val="cs-CZ"/>
        </w:rPr>
        <w:t>3.2</w:t>
      </w:r>
      <w:r w:rsidRPr="006D71B8">
        <w:rPr>
          <w:rFonts w:asciiTheme="minorHAnsi" w:eastAsiaTheme="minorEastAsia" w:hAnsiTheme="minorHAnsi" w:cstheme="minorBidi"/>
          <w:b w:val="0"/>
          <w:i w:val="0"/>
          <w:noProof/>
          <w:szCs w:val="22"/>
          <w:lang w:val="cs-CZ" w:eastAsia="cs-CZ"/>
        </w:rPr>
        <w:tab/>
      </w:r>
      <w:r w:rsidRPr="006D71B8">
        <w:rPr>
          <w:noProof/>
          <w:lang w:val="cs-CZ" w:bidi="cs-CZ"/>
        </w:rPr>
        <w:t>Montáž nástroje</w:t>
      </w:r>
      <w:r w:rsidRPr="006D71B8">
        <w:rPr>
          <w:noProof/>
          <w:lang w:val="cs-CZ"/>
        </w:rPr>
        <w:tab/>
      </w:r>
      <w:r w:rsidRPr="006D71B8">
        <w:rPr>
          <w:noProof/>
          <w:lang w:val="cs-CZ"/>
        </w:rPr>
        <w:fldChar w:fldCharType="begin"/>
      </w:r>
      <w:r w:rsidRPr="006D71B8">
        <w:rPr>
          <w:noProof/>
          <w:lang w:val="cs-CZ"/>
        </w:rPr>
        <w:instrText xml:space="preserve"> PAGEREF _Toc51924377 \h </w:instrText>
      </w:r>
      <w:r w:rsidRPr="006D71B8">
        <w:rPr>
          <w:noProof/>
          <w:lang w:val="cs-CZ"/>
        </w:rPr>
      </w:r>
      <w:r w:rsidRPr="006D71B8">
        <w:rPr>
          <w:noProof/>
          <w:lang w:val="cs-CZ"/>
        </w:rPr>
        <w:fldChar w:fldCharType="separate"/>
      </w:r>
      <w:r w:rsidRPr="006D71B8">
        <w:rPr>
          <w:noProof/>
          <w:lang w:val="cs-CZ"/>
        </w:rPr>
        <w:t>12</w:t>
      </w:r>
      <w:r w:rsidRPr="006D71B8">
        <w:rPr>
          <w:noProof/>
          <w:lang w:val="cs-CZ"/>
        </w:rPr>
        <w:fldChar w:fldCharType="end"/>
      </w:r>
    </w:p>
    <w:p w14:paraId="6E068451" w14:textId="57476862" w:rsidR="006311AF" w:rsidRPr="006D71B8" w:rsidRDefault="006311AF">
      <w:pPr>
        <w:pStyle w:val="Obsah2"/>
        <w:tabs>
          <w:tab w:val="left" w:pos="526"/>
          <w:tab w:val="right" w:pos="10456"/>
        </w:tabs>
        <w:rPr>
          <w:rFonts w:asciiTheme="minorHAnsi" w:eastAsiaTheme="minorEastAsia" w:hAnsiTheme="minorHAnsi" w:cstheme="minorBidi"/>
          <w:b w:val="0"/>
          <w:i w:val="0"/>
          <w:noProof/>
          <w:szCs w:val="22"/>
          <w:lang w:val="cs-CZ" w:eastAsia="cs-CZ"/>
        </w:rPr>
      </w:pPr>
      <w:r w:rsidRPr="006D71B8">
        <w:rPr>
          <w:noProof/>
          <w:lang w:val="cs-CZ"/>
        </w:rPr>
        <w:t>3.3</w:t>
      </w:r>
      <w:r w:rsidRPr="006D71B8">
        <w:rPr>
          <w:rFonts w:asciiTheme="minorHAnsi" w:eastAsiaTheme="minorEastAsia" w:hAnsiTheme="minorHAnsi" w:cstheme="minorBidi"/>
          <w:b w:val="0"/>
          <w:i w:val="0"/>
          <w:noProof/>
          <w:szCs w:val="22"/>
          <w:lang w:val="cs-CZ" w:eastAsia="cs-CZ"/>
        </w:rPr>
        <w:tab/>
      </w:r>
      <w:r w:rsidRPr="006D71B8">
        <w:rPr>
          <w:noProof/>
          <w:lang w:val="cs-CZ" w:bidi="cs-CZ"/>
        </w:rPr>
        <w:t>Elektrická připojení</w:t>
      </w:r>
      <w:r w:rsidRPr="006D71B8">
        <w:rPr>
          <w:noProof/>
          <w:lang w:val="cs-CZ"/>
        </w:rPr>
        <w:tab/>
      </w:r>
      <w:r w:rsidRPr="006D71B8">
        <w:rPr>
          <w:noProof/>
          <w:lang w:val="cs-CZ"/>
        </w:rPr>
        <w:fldChar w:fldCharType="begin"/>
      </w:r>
      <w:r w:rsidRPr="006D71B8">
        <w:rPr>
          <w:noProof/>
          <w:lang w:val="cs-CZ"/>
        </w:rPr>
        <w:instrText xml:space="preserve"> PAGEREF _Toc51924378 \h </w:instrText>
      </w:r>
      <w:r w:rsidRPr="006D71B8">
        <w:rPr>
          <w:noProof/>
          <w:lang w:val="cs-CZ"/>
        </w:rPr>
      </w:r>
      <w:r w:rsidRPr="006D71B8">
        <w:rPr>
          <w:noProof/>
          <w:lang w:val="cs-CZ"/>
        </w:rPr>
        <w:fldChar w:fldCharType="separate"/>
      </w:r>
      <w:r w:rsidRPr="006D71B8">
        <w:rPr>
          <w:noProof/>
          <w:lang w:val="cs-CZ"/>
        </w:rPr>
        <w:t>12</w:t>
      </w:r>
      <w:r w:rsidRPr="006D71B8">
        <w:rPr>
          <w:noProof/>
          <w:lang w:val="cs-CZ"/>
        </w:rPr>
        <w:fldChar w:fldCharType="end"/>
      </w:r>
    </w:p>
    <w:p w14:paraId="0B0F1190" w14:textId="2F8809D2" w:rsidR="006311AF" w:rsidRPr="006D71B8" w:rsidRDefault="006311AF">
      <w:pPr>
        <w:pStyle w:val="Obsah2"/>
        <w:tabs>
          <w:tab w:val="left" w:pos="526"/>
          <w:tab w:val="right" w:pos="10456"/>
        </w:tabs>
        <w:rPr>
          <w:rFonts w:asciiTheme="minorHAnsi" w:eastAsiaTheme="minorEastAsia" w:hAnsiTheme="minorHAnsi" w:cstheme="minorBidi"/>
          <w:b w:val="0"/>
          <w:i w:val="0"/>
          <w:noProof/>
          <w:szCs w:val="22"/>
          <w:lang w:val="cs-CZ" w:eastAsia="cs-CZ"/>
        </w:rPr>
      </w:pPr>
      <w:r w:rsidRPr="006D71B8">
        <w:rPr>
          <w:noProof/>
          <w:lang w:val="cs-CZ"/>
        </w:rPr>
        <w:t>3.4</w:t>
      </w:r>
      <w:r w:rsidRPr="006D71B8">
        <w:rPr>
          <w:rFonts w:asciiTheme="minorHAnsi" w:eastAsiaTheme="minorEastAsia" w:hAnsiTheme="minorHAnsi" w:cstheme="minorBidi"/>
          <w:b w:val="0"/>
          <w:i w:val="0"/>
          <w:noProof/>
          <w:szCs w:val="22"/>
          <w:lang w:val="cs-CZ" w:eastAsia="cs-CZ"/>
        </w:rPr>
        <w:tab/>
      </w:r>
      <w:r w:rsidRPr="006D71B8">
        <w:rPr>
          <w:noProof/>
          <w:lang w:val="cs-CZ" w:bidi="cs-CZ"/>
        </w:rPr>
        <w:t>Systém vodního chlazení</w:t>
      </w:r>
      <w:r w:rsidRPr="006D71B8">
        <w:rPr>
          <w:noProof/>
          <w:lang w:val="cs-CZ"/>
        </w:rPr>
        <w:tab/>
      </w:r>
      <w:r w:rsidRPr="006D71B8">
        <w:rPr>
          <w:noProof/>
          <w:lang w:val="cs-CZ"/>
        </w:rPr>
        <w:fldChar w:fldCharType="begin"/>
      </w:r>
      <w:r w:rsidRPr="006D71B8">
        <w:rPr>
          <w:noProof/>
          <w:lang w:val="cs-CZ"/>
        </w:rPr>
        <w:instrText xml:space="preserve"> PAGEREF _Toc51924379 \h </w:instrText>
      </w:r>
      <w:r w:rsidRPr="006D71B8">
        <w:rPr>
          <w:noProof/>
          <w:lang w:val="cs-CZ"/>
        </w:rPr>
      </w:r>
      <w:r w:rsidRPr="006D71B8">
        <w:rPr>
          <w:noProof/>
          <w:lang w:val="cs-CZ"/>
        </w:rPr>
        <w:fldChar w:fldCharType="separate"/>
      </w:r>
      <w:r w:rsidRPr="006D71B8">
        <w:rPr>
          <w:noProof/>
          <w:lang w:val="cs-CZ"/>
        </w:rPr>
        <w:t>13</w:t>
      </w:r>
      <w:r w:rsidRPr="006D71B8">
        <w:rPr>
          <w:noProof/>
          <w:lang w:val="cs-CZ"/>
        </w:rPr>
        <w:fldChar w:fldCharType="end"/>
      </w:r>
    </w:p>
    <w:p w14:paraId="5C21832C" w14:textId="7F6544D3" w:rsidR="006311AF" w:rsidRPr="006D71B8" w:rsidRDefault="006311AF">
      <w:pPr>
        <w:pStyle w:val="Obsah2"/>
        <w:tabs>
          <w:tab w:val="left" w:pos="526"/>
          <w:tab w:val="right" w:pos="10456"/>
        </w:tabs>
        <w:rPr>
          <w:rFonts w:asciiTheme="minorHAnsi" w:eastAsiaTheme="minorEastAsia" w:hAnsiTheme="minorHAnsi" w:cstheme="minorBidi"/>
          <w:b w:val="0"/>
          <w:i w:val="0"/>
          <w:noProof/>
          <w:szCs w:val="22"/>
          <w:lang w:val="cs-CZ" w:eastAsia="cs-CZ"/>
        </w:rPr>
      </w:pPr>
      <w:r w:rsidRPr="006D71B8">
        <w:rPr>
          <w:noProof/>
          <w:lang w:val="cs-CZ"/>
        </w:rPr>
        <w:t>3.5</w:t>
      </w:r>
      <w:r w:rsidRPr="006D71B8">
        <w:rPr>
          <w:rFonts w:asciiTheme="minorHAnsi" w:eastAsiaTheme="minorEastAsia" w:hAnsiTheme="minorHAnsi" w:cstheme="minorBidi"/>
          <w:b w:val="0"/>
          <w:i w:val="0"/>
          <w:noProof/>
          <w:szCs w:val="22"/>
          <w:lang w:val="cs-CZ" w:eastAsia="cs-CZ"/>
        </w:rPr>
        <w:tab/>
      </w:r>
      <w:r w:rsidRPr="006D71B8">
        <w:rPr>
          <w:noProof/>
          <w:lang w:val="cs-CZ" w:bidi="cs-CZ"/>
        </w:rPr>
        <w:t>Spuštění stroje</w:t>
      </w:r>
      <w:r w:rsidRPr="006D71B8">
        <w:rPr>
          <w:noProof/>
          <w:lang w:val="cs-CZ"/>
        </w:rPr>
        <w:tab/>
      </w:r>
      <w:r w:rsidRPr="006D71B8">
        <w:rPr>
          <w:noProof/>
          <w:lang w:val="cs-CZ"/>
        </w:rPr>
        <w:fldChar w:fldCharType="begin"/>
      </w:r>
      <w:r w:rsidRPr="006D71B8">
        <w:rPr>
          <w:noProof/>
          <w:lang w:val="cs-CZ"/>
        </w:rPr>
        <w:instrText xml:space="preserve"> PAGEREF _Toc51924380 \h </w:instrText>
      </w:r>
      <w:r w:rsidRPr="006D71B8">
        <w:rPr>
          <w:noProof/>
          <w:lang w:val="cs-CZ"/>
        </w:rPr>
      </w:r>
      <w:r w:rsidRPr="006D71B8">
        <w:rPr>
          <w:noProof/>
          <w:lang w:val="cs-CZ"/>
        </w:rPr>
        <w:fldChar w:fldCharType="separate"/>
      </w:r>
      <w:r w:rsidRPr="006D71B8">
        <w:rPr>
          <w:noProof/>
          <w:lang w:val="cs-CZ"/>
        </w:rPr>
        <w:t>13</w:t>
      </w:r>
      <w:r w:rsidRPr="006D71B8">
        <w:rPr>
          <w:noProof/>
          <w:lang w:val="cs-CZ"/>
        </w:rPr>
        <w:fldChar w:fldCharType="end"/>
      </w:r>
    </w:p>
    <w:p w14:paraId="0CB2223A" w14:textId="26F64EF7" w:rsidR="006311AF" w:rsidRPr="006D71B8" w:rsidRDefault="006311AF">
      <w:pPr>
        <w:pStyle w:val="Obsah1"/>
        <w:tabs>
          <w:tab w:val="left" w:pos="342"/>
          <w:tab w:val="right" w:pos="10456"/>
        </w:tabs>
        <w:rPr>
          <w:rFonts w:asciiTheme="minorHAnsi" w:eastAsiaTheme="minorEastAsia" w:hAnsiTheme="minorHAnsi" w:cstheme="minorBidi"/>
          <w:b w:val="0"/>
          <w:noProof/>
          <w:szCs w:val="22"/>
          <w:u w:val="none"/>
          <w:lang w:val="cs-CZ" w:eastAsia="cs-CZ"/>
        </w:rPr>
      </w:pPr>
      <w:r w:rsidRPr="006D71B8">
        <w:rPr>
          <w:noProof/>
          <w:lang w:val="cs-CZ"/>
        </w:rPr>
        <w:t>4</w:t>
      </w:r>
      <w:r w:rsidRPr="006D71B8">
        <w:rPr>
          <w:rFonts w:asciiTheme="minorHAnsi" w:eastAsiaTheme="minorEastAsia" w:hAnsiTheme="minorHAnsi" w:cstheme="minorBidi"/>
          <w:b w:val="0"/>
          <w:noProof/>
          <w:szCs w:val="22"/>
          <w:u w:val="none"/>
          <w:lang w:val="cs-CZ" w:eastAsia="cs-CZ"/>
        </w:rPr>
        <w:tab/>
      </w:r>
      <w:r w:rsidRPr="006D71B8">
        <w:rPr>
          <w:noProof/>
          <w:lang w:val="cs-CZ" w:bidi="cs-CZ"/>
        </w:rPr>
        <w:t>PŘEPRAVA A SKLADOVÁNÍ</w:t>
      </w:r>
      <w:r w:rsidRPr="006D71B8">
        <w:rPr>
          <w:noProof/>
          <w:lang w:val="cs-CZ"/>
        </w:rPr>
        <w:tab/>
      </w:r>
      <w:r w:rsidRPr="006D71B8">
        <w:rPr>
          <w:noProof/>
          <w:lang w:val="cs-CZ"/>
        </w:rPr>
        <w:fldChar w:fldCharType="begin"/>
      </w:r>
      <w:r w:rsidRPr="006D71B8">
        <w:rPr>
          <w:noProof/>
          <w:lang w:val="cs-CZ"/>
        </w:rPr>
        <w:instrText xml:space="preserve"> PAGEREF _Toc51924381 \h </w:instrText>
      </w:r>
      <w:r w:rsidRPr="006D71B8">
        <w:rPr>
          <w:noProof/>
          <w:lang w:val="cs-CZ"/>
        </w:rPr>
      </w:r>
      <w:r w:rsidRPr="006D71B8">
        <w:rPr>
          <w:noProof/>
          <w:lang w:val="cs-CZ"/>
        </w:rPr>
        <w:fldChar w:fldCharType="separate"/>
      </w:r>
      <w:r w:rsidRPr="006D71B8">
        <w:rPr>
          <w:noProof/>
          <w:lang w:val="cs-CZ"/>
        </w:rPr>
        <w:t>14</w:t>
      </w:r>
      <w:r w:rsidRPr="006D71B8">
        <w:rPr>
          <w:noProof/>
          <w:lang w:val="cs-CZ"/>
        </w:rPr>
        <w:fldChar w:fldCharType="end"/>
      </w:r>
    </w:p>
    <w:p w14:paraId="28D7CC7C" w14:textId="18F3993C" w:rsidR="006311AF" w:rsidRPr="006D71B8" w:rsidRDefault="006311AF">
      <w:pPr>
        <w:pStyle w:val="Obsah2"/>
        <w:tabs>
          <w:tab w:val="left" w:pos="526"/>
          <w:tab w:val="right" w:pos="10456"/>
        </w:tabs>
        <w:rPr>
          <w:rFonts w:asciiTheme="minorHAnsi" w:eastAsiaTheme="minorEastAsia" w:hAnsiTheme="minorHAnsi" w:cstheme="minorBidi"/>
          <w:b w:val="0"/>
          <w:i w:val="0"/>
          <w:noProof/>
          <w:szCs w:val="22"/>
          <w:lang w:val="cs-CZ" w:eastAsia="cs-CZ"/>
        </w:rPr>
      </w:pPr>
      <w:r w:rsidRPr="006D71B8">
        <w:rPr>
          <w:noProof/>
          <w:lang w:val="cs-CZ"/>
        </w:rPr>
        <w:t>4.1</w:t>
      </w:r>
      <w:r w:rsidRPr="006D71B8">
        <w:rPr>
          <w:rFonts w:asciiTheme="minorHAnsi" w:eastAsiaTheme="minorEastAsia" w:hAnsiTheme="minorHAnsi" w:cstheme="minorBidi"/>
          <w:b w:val="0"/>
          <w:i w:val="0"/>
          <w:noProof/>
          <w:szCs w:val="22"/>
          <w:lang w:val="cs-CZ" w:eastAsia="cs-CZ"/>
        </w:rPr>
        <w:tab/>
      </w:r>
      <w:r w:rsidRPr="006D71B8">
        <w:rPr>
          <w:noProof/>
          <w:lang w:val="cs-CZ" w:bidi="cs-CZ"/>
        </w:rPr>
        <w:t>Zajištění pro přepravu</w:t>
      </w:r>
      <w:r w:rsidRPr="006D71B8">
        <w:rPr>
          <w:noProof/>
          <w:lang w:val="cs-CZ"/>
        </w:rPr>
        <w:tab/>
      </w:r>
      <w:r w:rsidRPr="006D71B8">
        <w:rPr>
          <w:noProof/>
          <w:lang w:val="cs-CZ"/>
        </w:rPr>
        <w:fldChar w:fldCharType="begin"/>
      </w:r>
      <w:r w:rsidRPr="006D71B8">
        <w:rPr>
          <w:noProof/>
          <w:lang w:val="cs-CZ"/>
        </w:rPr>
        <w:instrText xml:space="preserve"> PAGEREF _Toc51924382 \h </w:instrText>
      </w:r>
      <w:r w:rsidRPr="006D71B8">
        <w:rPr>
          <w:noProof/>
          <w:lang w:val="cs-CZ"/>
        </w:rPr>
      </w:r>
      <w:r w:rsidRPr="006D71B8">
        <w:rPr>
          <w:noProof/>
          <w:lang w:val="cs-CZ"/>
        </w:rPr>
        <w:fldChar w:fldCharType="separate"/>
      </w:r>
      <w:r w:rsidRPr="006D71B8">
        <w:rPr>
          <w:noProof/>
          <w:lang w:val="cs-CZ"/>
        </w:rPr>
        <w:t>14</w:t>
      </w:r>
      <w:r w:rsidRPr="006D71B8">
        <w:rPr>
          <w:noProof/>
          <w:lang w:val="cs-CZ"/>
        </w:rPr>
        <w:fldChar w:fldCharType="end"/>
      </w:r>
    </w:p>
    <w:p w14:paraId="79CC7A79" w14:textId="5160B692" w:rsidR="006311AF" w:rsidRPr="006D71B8" w:rsidRDefault="006311AF">
      <w:pPr>
        <w:pStyle w:val="Obsah2"/>
        <w:tabs>
          <w:tab w:val="left" w:pos="526"/>
          <w:tab w:val="right" w:pos="10456"/>
        </w:tabs>
        <w:rPr>
          <w:rFonts w:asciiTheme="minorHAnsi" w:eastAsiaTheme="minorEastAsia" w:hAnsiTheme="minorHAnsi" w:cstheme="minorBidi"/>
          <w:b w:val="0"/>
          <w:i w:val="0"/>
          <w:noProof/>
          <w:szCs w:val="22"/>
          <w:lang w:val="cs-CZ" w:eastAsia="cs-CZ"/>
        </w:rPr>
      </w:pPr>
      <w:r w:rsidRPr="006D71B8">
        <w:rPr>
          <w:noProof/>
          <w:lang w:val="cs-CZ"/>
        </w:rPr>
        <w:t>4.2</w:t>
      </w:r>
      <w:r w:rsidRPr="006D71B8">
        <w:rPr>
          <w:rFonts w:asciiTheme="minorHAnsi" w:eastAsiaTheme="minorEastAsia" w:hAnsiTheme="minorHAnsi" w:cstheme="minorBidi"/>
          <w:b w:val="0"/>
          <w:i w:val="0"/>
          <w:noProof/>
          <w:szCs w:val="22"/>
          <w:lang w:val="cs-CZ" w:eastAsia="cs-CZ"/>
        </w:rPr>
        <w:tab/>
      </w:r>
      <w:r w:rsidRPr="006D71B8">
        <w:rPr>
          <w:noProof/>
          <w:lang w:val="cs-CZ" w:bidi="cs-CZ"/>
        </w:rPr>
        <w:t>Postup přepravy</w:t>
      </w:r>
      <w:r w:rsidRPr="006D71B8">
        <w:rPr>
          <w:noProof/>
          <w:lang w:val="cs-CZ"/>
        </w:rPr>
        <w:tab/>
      </w:r>
      <w:r w:rsidRPr="006D71B8">
        <w:rPr>
          <w:noProof/>
          <w:lang w:val="cs-CZ"/>
        </w:rPr>
        <w:fldChar w:fldCharType="begin"/>
      </w:r>
      <w:r w:rsidRPr="006D71B8">
        <w:rPr>
          <w:noProof/>
          <w:lang w:val="cs-CZ"/>
        </w:rPr>
        <w:instrText xml:space="preserve"> PAGEREF _Toc51924383 \h </w:instrText>
      </w:r>
      <w:r w:rsidRPr="006D71B8">
        <w:rPr>
          <w:noProof/>
          <w:lang w:val="cs-CZ"/>
        </w:rPr>
      </w:r>
      <w:r w:rsidRPr="006D71B8">
        <w:rPr>
          <w:noProof/>
          <w:lang w:val="cs-CZ"/>
        </w:rPr>
        <w:fldChar w:fldCharType="separate"/>
      </w:r>
      <w:r w:rsidRPr="006D71B8">
        <w:rPr>
          <w:noProof/>
          <w:lang w:val="cs-CZ"/>
        </w:rPr>
        <w:t>14</w:t>
      </w:r>
      <w:r w:rsidRPr="006D71B8">
        <w:rPr>
          <w:noProof/>
          <w:lang w:val="cs-CZ"/>
        </w:rPr>
        <w:fldChar w:fldCharType="end"/>
      </w:r>
    </w:p>
    <w:p w14:paraId="34837476" w14:textId="69832118" w:rsidR="006311AF" w:rsidRPr="006D71B8" w:rsidRDefault="006311AF">
      <w:pPr>
        <w:pStyle w:val="Obsah2"/>
        <w:tabs>
          <w:tab w:val="left" w:pos="526"/>
          <w:tab w:val="right" w:pos="10456"/>
        </w:tabs>
        <w:rPr>
          <w:rFonts w:asciiTheme="minorHAnsi" w:eastAsiaTheme="minorEastAsia" w:hAnsiTheme="minorHAnsi" w:cstheme="minorBidi"/>
          <w:b w:val="0"/>
          <w:i w:val="0"/>
          <w:noProof/>
          <w:szCs w:val="22"/>
          <w:lang w:val="cs-CZ" w:eastAsia="cs-CZ"/>
        </w:rPr>
      </w:pPr>
      <w:r w:rsidRPr="006D71B8">
        <w:rPr>
          <w:noProof/>
          <w:lang w:val="cs-CZ"/>
        </w:rPr>
        <w:t>4.3</w:t>
      </w:r>
      <w:r w:rsidRPr="006D71B8">
        <w:rPr>
          <w:rFonts w:asciiTheme="minorHAnsi" w:eastAsiaTheme="minorEastAsia" w:hAnsiTheme="minorHAnsi" w:cstheme="minorBidi"/>
          <w:b w:val="0"/>
          <w:i w:val="0"/>
          <w:noProof/>
          <w:szCs w:val="22"/>
          <w:lang w:val="cs-CZ" w:eastAsia="cs-CZ"/>
        </w:rPr>
        <w:tab/>
      </w:r>
      <w:r w:rsidRPr="006D71B8">
        <w:rPr>
          <w:noProof/>
          <w:lang w:val="cs-CZ" w:bidi="cs-CZ"/>
        </w:rPr>
        <w:t>Skladování stroje</w:t>
      </w:r>
      <w:r w:rsidRPr="006D71B8">
        <w:rPr>
          <w:noProof/>
          <w:lang w:val="cs-CZ"/>
        </w:rPr>
        <w:tab/>
      </w:r>
      <w:r w:rsidRPr="006D71B8">
        <w:rPr>
          <w:noProof/>
          <w:lang w:val="cs-CZ"/>
        </w:rPr>
        <w:fldChar w:fldCharType="begin"/>
      </w:r>
      <w:r w:rsidRPr="006D71B8">
        <w:rPr>
          <w:noProof/>
          <w:lang w:val="cs-CZ"/>
        </w:rPr>
        <w:instrText xml:space="preserve"> PAGEREF _Toc51924384 \h </w:instrText>
      </w:r>
      <w:r w:rsidRPr="006D71B8">
        <w:rPr>
          <w:noProof/>
          <w:lang w:val="cs-CZ"/>
        </w:rPr>
      </w:r>
      <w:r w:rsidRPr="006D71B8">
        <w:rPr>
          <w:noProof/>
          <w:lang w:val="cs-CZ"/>
        </w:rPr>
        <w:fldChar w:fldCharType="separate"/>
      </w:r>
      <w:r w:rsidRPr="006D71B8">
        <w:rPr>
          <w:noProof/>
          <w:lang w:val="cs-CZ"/>
        </w:rPr>
        <w:t>14</w:t>
      </w:r>
      <w:r w:rsidRPr="006D71B8">
        <w:rPr>
          <w:noProof/>
          <w:lang w:val="cs-CZ"/>
        </w:rPr>
        <w:fldChar w:fldCharType="end"/>
      </w:r>
    </w:p>
    <w:p w14:paraId="32179A20" w14:textId="40084AEB" w:rsidR="006311AF" w:rsidRPr="006D71B8" w:rsidRDefault="006311AF">
      <w:pPr>
        <w:pStyle w:val="Obsah1"/>
        <w:tabs>
          <w:tab w:val="left" w:pos="342"/>
          <w:tab w:val="right" w:pos="10456"/>
        </w:tabs>
        <w:rPr>
          <w:rFonts w:asciiTheme="minorHAnsi" w:eastAsiaTheme="minorEastAsia" w:hAnsiTheme="minorHAnsi" w:cstheme="minorBidi"/>
          <w:b w:val="0"/>
          <w:noProof/>
          <w:szCs w:val="22"/>
          <w:u w:val="none"/>
          <w:lang w:val="cs-CZ" w:eastAsia="cs-CZ"/>
        </w:rPr>
      </w:pPr>
      <w:r w:rsidRPr="006D71B8">
        <w:rPr>
          <w:noProof/>
          <w:lang w:val="cs-CZ"/>
        </w:rPr>
        <w:t>5</w:t>
      </w:r>
      <w:r w:rsidRPr="006D71B8">
        <w:rPr>
          <w:rFonts w:asciiTheme="minorHAnsi" w:eastAsiaTheme="minorEastAsia" w:hAnsiTheme="minorHAnsi" w:cstheme="minorBidi"/>
          <w:b w:val="0"/>
          <w:noProof/>
          <w:szCs w:val="22"/>
          <w:u w:val="none"/>
          <w:lang w:val="cs-CZ" w:eastAsia="cs-CZ"/>
        </w:rPr>
        <w:tab/>
      </w:r>
      <w:r w:rsidRPr="006D71B8">
        <w:rPr>
          <w:noProof/>
          <w:lang w:val="cs-CZ" w:bidi="cs-CZ"/>
        </w:rPr>
        <w:t>OBSLUHA STROJE</w:t>
      </w:r>
      <w:r w:rsidRPr="006D71B8">
        <w:rPr>
          <w:noProof/>
          <w:lang w:val="cs-CZ"/>
        </w:rPr>
        <w:tab/>
      </w:r>
      <w:r w:rsidRPr="006D71B8">
        <w:rPr>
          <w:noProof/>
          <w:lang w:val="cs-CZ"/>
        </w:rPr>
        <w:fldChar w:fldCharType="begin"/>
      </w:r>
      <w:r w:rsidRPr="006D71B8">
        <w:rPr>
          <w:noProof/>
          <w:lang w:val="cs-CZ"/>
        </w:rPr>
        <w:instrText xml:space="preserve"> PAGEREF _Toc51924385 \h </w:instrText>
      </w:r>
      <w:r w:rsidRPr="006D71B8">
        <w:rPr>
          <w:noProof/>
          <w:lang w:val="cs-CZ"/>
        </w:rPr>
      </w:r>
      <w:r w:rsidRPr="006D71B8">
        <w:rPr>
          <w:noProof/>
          <w:lang w:val="cs-CZ"/>
        </w:rPr>
        <w:fldChar w:fldCharType="separate"/>
      </w:r>
      <w:r w:rsidRPr="006D71B8">
        <w:rPr>
          <w:noProof/>
          <w:lang w:val="cs-CZ"/>
        </w:rPr>
        <w:t>14</w:t>
      </w:r>
      <w:r w:rsidRPr="006D71B8">
        <w:rPr>
          <w:noProof/>
          <w:lang w:val="cs-CZ"/>
        </w:rPr>
        <w:fldChar w:fldCharType="end"/>
      </w:r>
    </w:p>
    <w:p w14:paraId="4E808D7F" w14:textId="484C260F" w:rsidR="006311AF" w:rsidRPr="006D71B8" w:rsidRDefault="006311AF">
      <w:pPr>
        <w:pStyle w:val="Obsah2"/>
        <w:tabs>
          <w:tab w:val="left" w:pos="526"/>
          <w:tab w:val="right" w:pos="10456"/>
        </w:tabs>
        <w:rPr>
          <w:rFonts w:asciiTheme="minorHAnsi" w:eastAsiaTheme="minorEastAsia" w:hAnsiTheme="minorHAnsi" w:cstheme="minorBidi"/>
          <w:b w:val="0"/>
          <w:i w:val="0"/>
          <w:noProof/>
          <w:szCs w:val="22"/>
          <w:lang w:val="cs-CZ" w:eastAsia="cs-CZ"/>
        </w:rPr>
      </w:pPr>
      <w:r w:rsidRPr="006D71B8">
        <w:rPr>
          <w:noProof/>
          <w:lang w:val="cs-CZ"/>
        </w:rPr>
        <w:t>5.1</w:t>
      </w:r>
      <w:r w:rsidRPr="006D71B8">
        <w:rPr>
          <w:rFonts w:asciiTheme="minorHAnsi" w:eastAsiaTheme="minorEastAsia" w:hAnsiTheme="minorHAnsi" w:cstheme="minorBidi"/>
          <w:b w:val="0"/>
          <w:i w:val="0"/>
          <w:noProof/>
          <w:szCs w:val="22"/>
          <w:lang w:val="cs-CZ" w:eastAsia="cs-CZ"/>
        </w:rPr>
        <w:tab/>
      </w:r>
      <w:r w:rsidRPr="006D71B8">
        <w:rPr>
          <w:noProof/>
          <w:lang w:val="cs-CZ" w:bidi="cs-CZ"/>
        </w:rPr>
        <w:t>Instalace</w:t>
      </w:r>
      <w:r w:rsidRPr="006D71B8">
        <w:rPr>
          <w:noProof/>
          <w:lang w:val="cs-CZ"/>
        </w:rPr>
        <w:tab/>
      </w:r>
      <w:r w:rsidRPr="006D71B8">
        <w:rPr>
          <w:noProof/>
          <w:lang w:val="cs-CZ"/>
        </w:rPr>
        <w:fldChar w:fldCharType="begin"/>
      </w:r>
      <w:r w:rsidRPr="006D71B8">
        <w:rPr>
          <w:noProof/>
          <w:lang w:val="cs-CZ"/>
        </w:rPr>
        <w:instrText xml:space="preserve"> PAGEREF _Toc51924386 \h </w:instrText>
      </w:r>
      <w:r w:rsidRPr="006D71B8">
        <w:rPr>
          <w:noProof/>
          <w:lang w:val="cs-CZ"/>
        </w:rPr>
      </w:r>
      <w:r w:rsidRPr="006D71B8">
        <w:rPr>
          <w:noProof/>
          <w:lang w:val="cs-CZ"/>
        </w:rPr>
        <w:fldChar w:fldCharType="separate"/>
      </w:r>
      <w:r w:rsidRPr="006D71B8">
        <w:rPr>
          <w:noProof/>
          <w:lang w:val="cs-CZ"/>
        </w:rPr>
        <w:t>15</w:t>
      </w:r>
      <w:r w:rsidRPr="006D71B8">
        <w:rPr>
          <w:noProof/>
          <w:lang w:val="cs-CZ"/>
        </w:rPr>
        <w:fldChar w:fldCharType="end"/>
      </w:r>
    </w:p>
    <w:p w14:paraId="34C1331B" w14:textId="7110BFD5" w:rsidR="006311AF" w:rsidRPr="006D71B8" w:rsidRDefault="006311AF">
      <w:pPr>
        <w:pStyle w:val="Obsah2"/>
        <w:tabs>
          <w:tab w:val="left" w:pos="526"/>
          <w:tab w:val="right" w:pos="10456"/>
        </w:tabs>
        <w:rPr>
          <w:rFonts w:asciiTheme="minorHAnsi" w:eastAsiaTheme="minorEastAsia" w:hAnsiTheme="minorHAnsi" w:cstheme="minorBidi"/>
          <w:b w:val="0"/>
          <w:i w:val="0"/>
          <w:noProof/>
          <w:szCs w:val="22"/>
          <w:lang w:val="cs-CZ" w:eastAsia="cs-CZ"/>
        </w:rPr>
      </w:pPr>
      <w:r w:rsidRPr="006D71B8">
        <w:rPr>
          <w:noProof/>
          <w:lang w:val="cs-CZ"/>
        </w:rPr>
        <w:t>5.2</w:t>
      </w:r>
      <w:r w:rsidRPr="006D71B8">
        <w:rPr>
          <w:rFonts w:asciiTheme="minorHAnsi" w:eastAsiaTheme="minorEastAsia" w:hAnsiTheme="minorHAnsi" w:cstheme="minorBidi"/>
          <w:b w:val="0"/>
          <w:i w:val="0"/>
          <w:noProof/>
          <w:szCs w:val="22"/>
          <w:lang w:val="cs-CZ" w:eastAsia="cs-CZ"/>
        </w:rPr>
        <w:tab/>
      </w:r>
      <w:r w:rsidRPr="006D71B8">
        <w:rPr>
          <w:noProof/>
          <w:lang w:val="cs-CZ" w:bidi="cs-CZ"/>
        </w:rPr>
        <w:t>Postup řezání</w:t>
      </w:r>
      <w:r w:rsidRPr="006D71B8">
        <w:rPr>
          <w:noProof/>
          <w:lang w:val="cs-CZ"/>
        </w:rPr>
        <w:tab/>
      </w:r>
      <w:r w:rsidRPr="006D71B8">
        <w:rPr>
          <w:noProof/>
          <w:lang w:val="cs-CZ"/>
        </w:rPr>
        <w:fldChar w:fldCharType="begin"/>
      </w:r>
      <w:r w:rsidRPr="006D71B8">
        <w:rPr>
          <w:noProof/>
          <w:lang w:val="cs-CZ"/>
        </w:rPr>
        <w:instrText xml:space="preserve"> PAGEREF _Toc51924387 \h </w:instrText>
      </w:r>
      <w:r w:rsidRPr="006D71B8">
        <w:rPr>
          <w:noProof/>
          <w:lang w:val="cs-CZ"/>
        </w:rPr>
      </w:r>
      <w:r w:rsidRPr="006D71B8">
        <w:rPr>
          <w:noProof/>
          <w:lang w:val="cs-CZ"/>
        </w:rPr>
        <w:fldChar w:fldCharType="separate"/>
      </w:r>
      <w:r w:rsidRPr="006D71B8">
        <w:rPr>
          <w:noProof/>
          <w:lang w:val="cs-CZ"/>
        </w:rPr>
        <w:t>15</w:t>
      </w:r>
      <w:r w:rsidRPr="006D71B8">
        <w:rPr>
          <w:noProof/>
          <w:lang w:val="cs-CZ"/>
        </w:rPr>
        <w:fldChar w:fldCharType="end"/>
      </w:r>
    </w:p>
    <w:p w14:paraId="72D250D9" w14:textId="5C2C7366" w:rsidR="006311AF" w:rsidRPr="006D71B8" w:rsidRDefault="006311AF">
      <w:pPr>
        <w:pStyle w:val="Obsah1"/>
        <w:tabs>
          <w:tab w:val="left" w:pos="342"/>
          <w:tab w:val="right" w:pos="10456"/>
        </w:tabs>
        <w:rPr>
          <w:rFonts w:asciiTheme="minorHAnsi" w:eastAsiaTheme="minorEastAsia" w:hAnsiTheme="minorHAnsi" w:cstheme="minorBidi"/>
          <w:b w:val="0"/>
          <w:noProof/>
          <w:szCs w:val="22"/>
          <w:u w:val="none"/>
          <w:lang w:val="cs-CZ" w:eastAsia="cs-CZ"/>
        </w:rPr>
      </w:pPr>
      <w:r w:rsidRPr="006D71B8">
        <w:rPr>
          <w:noProof/>
          <w:lang w:val="cs-CZ"/>
        </w:rPr>
        <w:t>6</w:t>
      </w:r>
      <w:r w:rsidRPr="006D71B8">
        <w:rPr>
          <w:rFonts w:asciiTheme="minorHAnsi" w:eastAsiaTheme="minorEastAsia" w:hAnsiTheme="minorHAnsi" w:cstheme="minorBidi"/>
          <w:b w:val="0"/>
          <w:noProof/>
          <w:szCs w:val="22"/>
          <w:u w:val="none"/>
          <w:lang w:val="cs-CZ" w:eastAsia="cs-CZ"/>
        </w:rPr>
        <w:tab/>
      </w:r>
      <w:r w:rsidRPr="006D71B8">
        <w:rPr>
          <w:noProof/>
          <w:lang w:val="cs-CZ" w:bidi="cs-CZ"/>
        </w:rPr>
        <w:t>ÚDRŽBA A SERVIS</w:t>
      </w:r>
      <w:r w:rsidRPr="006D71B8">
        <w:rPr>
          <w:noProof/>
          <w:lang w:val="cs-CZ"/>
        </w:rPr>
        <w:tab/>
      </w:r>
      <w:r w:rsidRPr="006D71B8">
        <w:rPr>
          <w:noProof/>
          <w:lang w:val="cs-CZ"/>
        </w:rPr>
        <w:fldChar w:fldCharType="begin"/>
      </w:r>
      <w:r w:rsidRPr="006D71B8">
        <w:rPr>
          <w:noProof/>
          <w:lang w:val="cs-CZ"/>
        </w:rPr>
        <w:instrText xml:space="preserve"> PAGEREF _Toc51924388 \h </w:instrText>
      </w:r>
      <w:r w:rsidRPr="006D71B8">
        <w:rPr>
          <w:noProof/>
          <w:lang w:val="cs-CZ"/>
        </w:rPr>
      </w:r>
      <w:r w:rsidRPr="006D71B8">
        <w:rPr>
          <w:noProof/>
          <w:lang w:val="cs-CZ"/>
        </w:rPr>
        <w:fldChar w:fldCharType="separate"/>
      </w:r>
      <w:r w:rsidRPr="006D71B8">
        <w:rPr>
          <w:noProof/>
          <w:lang w:val="cs-CZ"/>
        </w:rPr>
        <w:t>18</w:t>
      </w:r>
      <w:r w:rsidRPr="006D71B8">
        <w:rPr>
          <w:noProof/>
          <w:lang w:val="cs-CZ"/>
        </w:rPr>
        <w:fldChar w:fldCharType="end"/>
      </w:r>
    </w:p>
    <w:p w14:paraId="09747DF6" w14:textId="6B0FADAE" w:rsidR="006311AF" w:rsidRPr="006D71B8" w:rsidRDefault="006311AF">
      <w:pPr>
        <w:pStyle w:val="Obsah1"/>
        <w:tabs>
          <w:tab w:val="left" w:pos="342"/>
          <w:tab w:val="right" w:pos="10456"/>
        </w:tabs>
        <w:rPr>
          <w:rFonts w:asciiTheme="minorHAnsi" w:eastAsiaTheme="minorEastAsia" w:hAnsiTheme="minorHAnsi" w:cstheme="minorBidi"/>
          <w:b w:val="0"/>
          <w:noProof/>
          <w:szCs w:val="22"/>
          <w:u w:val="none"/>
          <w:lang w:val="cs-CZ" w:eastAsia="cs-CZ"/>
        </w:rPr>
      </w:pPr>
      <w:r w:rsidRPr="006D71B8">
        <w:rPr>
          <w:noProof/>
          <w:lang w:val="cs-CZ"/>
        </w:rPr>
        <w:t>7</w:t>
      </w:r>
      <w:r w:rsidRPr="006D71B8">
        <w:rPr>
          <w:rFonts w:asciiTheme="minorHAnsi" w:eastAsiaTheme="minorEastAsia" w:hAnsiTheme="minorHAnsi" w:cstheme="minorBidi"/>
          <w:b w:val="0"/>
          <w:noProof/>
          <w:szCs w:val="22"/>
          <w:u w:val="none"/>
          <w:lang w:val="cs-CZ" w:eastAsia="cs-CZ"/>
        </w:rPr>
        <w:tab/>
      </w:r>
      <w:r w:rsidRPr="006D71B8">
        <w:rPr>
          <w:noProof/>
          <w:lang w:val="cs-CZ" w:bidi="cs-CZ"/>
        </w:rPr>
        <w:t>PORUCHA - PŘÍČINY A ŘEŠENÍ</w:t>
      </w:r>
      <w:r w:rsidRPr="006D71B8">
        <w:rPr>
          <w:noProof/>
          <w:lang w:val="cs-CZ"/>
        </w:rPr>
        <w:tab/>
      </w:r>
      <w:r w:rsidRPr="006D71B8">
        <w:rPr>
          <w:noProof/>
          <w:lang w:val="cs-CZ"/>
        </w:rPr>
        <w:fldChar w:fldCharType="begin"/>
      </w:r>
      <w:r w:rsidRPr="006D71B8">
        <w:rPr>
          <w:noProof/>
          <w:lang w:val="cs-CZ"/>
        </w:rPr>
        <w:instrText xml:space="preserve"> PAGEREF _Toc51924389 \h </w:instrText>
      </w:r>
      <w:r w:rsidRPr="006D71B8">
        <w:rPr>
          <w:noProof/>
          <w:lang w:val="cs-CZ"/>
        </w:rPr>
      </w:r>
      <w:r w:rsidRPr="006D71B8">
        <w:rPr>
          <w:noProof/>
          <w:lang w:val="cs-CZ"/>
        </w:rPr>
        <w:fldChar w:fldCharType="separate"/>
      </w:r>
      <w:r w:rsidRPr="006D71B8">
        <w:rPr>
          <w:noProof/>
          <w:lang w:val="cs-CZ"/>
        </w:rPr>
        <w:t>19</w:t>
      </w:r>
      <w:r w:rsidRPr="006D71B8">
        <w:rPr>
          <w:noProof/>
          <w:lang w:val="cs-CZ"/>
        </w:rPr>
        <w:fldChar w:fldCharType="end"/>
      </w:r>
    </w:p>
    <w:p w14:paraId="5510F3D9" w14:textId="2627D80C" w:rsidR="006311AF" w:rsidRPr="006D71B8" w:rsidRDefault="006311AF">
      <w:pPr>
        <w:pStyle w:val="Obsah2"/>
        <w:tabs>
          <w:tab w:val="left" w:pos="526"/>
          <w:tab w:val="right" w:pos="10456"/>
        </w:tabs>
        <w:rPr>
          <w:rFonts w:asciiTheme="minorHAnsi" w:eastAsiaTheme="minorEastAsia" w:hAnsiTheme="minorHAnsi" w:cstheme="minorBidi"/>
          <w:b w:val="0"/>
          <w:i w:val="0"/>
          <w:noProof/>
          <w:szCs w:val="22"/>
          <w:lang w:val="cs-CZ" w:eastAsia="cs-CZ"/>
        </w:rPr>
      </w:pPr>
      <w:r w:rsidRPr="006D71B8">
        <w:rPr>
          <w:noProof/>
          <w:lang w:val="cs-CZ"/>
        </w:rPr>
        <w:t>7.1</w:t>
      </w:r>
      <w:r w:rsidRPr="006D71B8">
        <w:rPr>
          <w:rFonts w:asciiTheme="minorHAnsi" w:eastAsiaTheme="minorEastAsia" w:hAnsiTheme="minorHAnsi" w:cstheme="minorBidi"/>
          <w:b w:val="0"/>
          <w:i w:val="0"/>
          <w:noProof/>
          <w:szCs w:val="22"/>
          <w:lang w:val="cs-CZ" w:eastAsia="cs-CZ"/>
        </w:rPr>
        <w:tab/>
      </w:r>
      <w:r w:rsidRPr="006D71B8">
        <w:rPr>
          <w:noProof/>
          <w:lang w:val="cs-CZ" w:bidi="cs-CZ"/>
        </w:rPr>
        <w:t>Postupy při hledání poruch</w:t>
      </w:r>
      <w:r w:rsidRPr="006D71B8">
        <w:rPr>
          <w:noProof/>
          <w:lang w:val="cs-CZ"/>
        </w:rPr>
        <w:tab/>
      </w:r>
      <w:r w:rsidRPr="006D71B8">
        <w:rPr>
          <w:noProof/>
          <w:lang w:val="cs-CZ"/>
        </w:rPr>
        <w:fldChar w:fldCharType="begin"/>
      </w:r>
      <w:r w:rsidRPr="006D71B8">
        <w:rPr>
          <w:noProof/>
          <w:lang w:val="cs-CZ"/>
        </w:rPr>
        <w:instrText xml:space="preserve"> PAGEREF _Toc51924390 \h </w:instrText>
      </w:r>
      <w:r w:rsidRPr="006D71B8">
        <w:rPr>
          <w:noProof/>
          <w:lang w:val="cs-CZ"/>
        </w:rPr>
      </w:r>
      <w:r w:rsidRPr="006D71B8">
        <w:rPr>
          <w:noProof/>
          <w:lang w:val="cs-CZ"/>
        </w:rPr>
        <w:fldChar w:fldCharType="separate"/>
      </w:r>
      <w:r w:rsidRPr="006D71B8">
        <w:rPr>
          <w:noProof/>
          <w:lang w:val="cs-CZ"/>
        </w:rPr>
        <w:t>19</w:t>
      </w:r>
      <w:r w:rsidRPr="006D71B8">
        <w:rPr>
          <w:noProof/>
          <w:lang w:val="cs-CZ"/>
        </w:rPr>
        <w:fldChar w:fldCharType="end"/>
      </w:r>
    </w:p>
    <w:p w14:paraId="0667AF7E" w14:textId="4E004268" w:rsidR="006311AF" w:rsidRPr="006D71B8" w:rsidRDefault="006311AF">
      <w:pPr>
        <w:pStyle w:val="Obsah2"/>
        <w:tabs>
          <w:tab w:val="left" w:pos="526"/>
          <w:tab w:val="right" w:pos="10456"/>
        </w:tabs>
        <w:rPr>
          <w:rFonts w:asciiTheme="minorHAnsi" w:eastAsiaTheme="minorEastAsia" w:hAnsiTheme="minorHAnsi" w:cstheme="minorBidi"/>
          <w:b w:val="0"/>
          <w:i w:val="0"/>
          <w:noProof/>
          <w:szCs w:val="22"/>
          <w:lang w:val="cs-CZ" w:eastAsia="cs-CZ"/>
        </w:rPr>
      </w:pPr>
      <w:r w:rsidRPr="006D71B8">
        <w:rPr>
          <w:noProof/>
          <w:lang w:val="cs-CZ"/>
        </w:rPr>
        <w:t>7.2</w:t>
      </w:r>
      <w:r w:rsidRPr="006D71B8">
        <w:rPr>
          <w:rFonts w:asciiTheme="minorHAnsi" w:eastAsiaTheme="minorEastAsia" w:hAnsiTheme="minorHAnsi" w:cstheme="minorBidi"/>
          <w:b w:val="0"/>
          <w:i w:val="0"/>
          <w:noProof/>
          <w:szCs w:val="22"/>
          <w:lang w:val="cs-CZ" w:eastAsia="cs-CZ"/>
        </w:rPr>
        <w:tab/>
      </w:r>
      <w:r w:rsidRPr="006D71B8">
        <w:rPr>
          <w:noProof/>
          <w:lang w:val="cs-CZ" w:bidi="cs-CZ"/>
        </w:rPr>
        <w:t>Průvodce odstraňováním problémů</w:t>
      </w:r>
      <w:r w:rsidRPr="006D71B8">
        <w:rPr>
          <w:noProof/>
          <w:lang w:val="cs-CZ"/>
        </w:rPr>
        <w:tab/>
      </w:r>
      <w:r w:rsidRPr="006D71B8">
        <w:rPr>
          <w:noProof/>
          <w:lang w:val="cs-CZ"/>
        </w:rPr>
        <w:fldChar w:fldCharType="begin"/>
      </w:r>
      <w:r w:rsidRPr="006D71B8">
        <w:rPr>
          <w:noProof/>
          <w:lang w:val="cs-CZ"/>
        </w:rPr>
        <w:instrText xml:space="preserve"> PAGEREF _Toc51924391 \h </w:instrText>
      </w:r>
      <w:r w:rsidRPr="006D71B8">
        <w:rPr>
          <w:noProof/>
          <w:lang w:val="cs-CZ"/>
        </w:rPr>
      </w:r>
      <w:r w:rsidRPr="006D71B8">
        <w:rPr>
          <w:noProof/>
          <w:lang w:val="cs-CZ"/>
        </w:rPr>
        <w:fldChar w:fldCharType="separate"/>
      </w:r>
      <w:r w:rsidRPr="006D71B8">
        <w:rPr>
          <w:noProof/>
          <w:lang w:val="cs-CZ"/>
        </w:rPr>
        <w:t>19</w:t>
      </w:r>
      <w:r w:rsidRPr="006D71B8">
        <w:rPr>
          <w:noProof/>
          <w:lang w:val="cs-CZ"/>
        </w:rPr>
        <w:fldChar w:fldCharType="end"/>
      </w:r>
    </w:p>
    <w:p w14:paraId="52C41837" w14:textId="0D8CD341" w:rsidR="006311AF" w:rsidRPr="006D71B8" w:rsidRDefault="006311AF">
      <w:pPr>
        <w:pStyle w:val="Obsah2"/>
        <w:tabs>
          <w:tab w:val="left" w:pos="526"/>
          <w:tab w:val="right" w:pos="10456"/>
        </w:tabs>
        <w:rPr>
          <w:rFonts w:asciiTheme="minorHAnsi" w:eastAsiaTheme="minorEastAsia" w:hAnsiTheme="minorHAnsi" w:cstheme="minorBidi"/>
          <w:b w:val="0"/>
          <w:i w:val="0"/>
          <w:noProof/>
          <w:szCs w:val="22"/>
          <w:lang w:val="cs-CZ" w:eastAsia="cs-CZ"/>
        </w:rPr>
      </w:pPr>
      <w:r w:rsidRPr="006D71B8">
        <w:rPr>
          <w:noProof/>
          <w:lang w:val="cs-CZ"/>
        </w:rPr>
        <w:t>7.3</w:t>
      </w:r>
      <w:r w:rsidRPr="006D71B8">
        <w:rPr>
          <w:rFonts w:asciiTheme="minorHAnsi" w:eastAsiaTheme="minorEastAsia" w:hAnsiTheme="minorHAnsi" w:cstheme="minorBidi"/>
          <w:b w:val="0"/>
          <w:i w:val="0"/>
          <w:noProof/>
          <w:szCs w:val="22"/>
          <w:lang w:val="cs-CZ" w:eastAsia="cs-CZ"/>
        </w:rPr>
        <w:tab/>
      </w:r>
      <w:r w:rsidRPr="006D71B8">
        <w:rPr>
          <w:noProof/>
          <w:lang w:val="cs-CZ" w:bidi="cs-CZ"/>
        </w:rPr>
        <w:t>Schéma zapojení 230 V</w:t>
      </w:r>
      <w:r w:rsidRPr="006D71B8">
        <w:rPr>
          <w:noProof/>
          <w:lang w:val="cs-CZ"/>
        </w:rPr>
        <w:tab/>
      </w:r>
      <w:r w:rsidRPr="006D71B8">
        <w:rPr>
          <w:noProof/>
          <w:lang w:val="cs-CZ"/>
        </w:rPr>
        <w:fldChar w:fldCharType="begin"/>
      </w:r>
      <w:r w:rsidRPr="006D71B8">
        <w:rPr>
          <w:noProof/>
          <w:lang w:val="cs-CZ"/>
        </w:rPr>
        <w:instrText xml:space="preserve"> PAGEREF _Toc51924392 \h </w:instrText>
      </w:r>
      <w:r w:rsidRPr="006D71B8">
        <w:rPr>
          <w:noProof/>
          <w:lang w:val="cs-CZ"/>
        </w:rPr>
      </w:r>
      <w:r w:rsidRPr="006D71B8">
        <w:rPr>
          <w:noProof/>
          <w:lang w:val="cs-CZ"/>
        </w:rPr>
        <w:fldChar w:fldCharType="separate"/>
      </w:r>
      <w:r w:rsidRPr="006D71B8">
        <w:rPr>
          <w:noProof/>
          <w:lang w:val="cs-CZ"/>
        </w:rPr>
        <w:t>20</w:t>
      </w:r>
      <w:r w:rsidRPr="006D71B8">
        <w:rPr>
          <w:noProof/>
          <w:lang w:val="cs-CZ"/>
        </w:rPr>
        <w:fldChar w:fldCharType="end"/>
      </w:r>
    </w:p>
    <w:p w14:paraId="47E1CC99" w14:textId="06EF0811" w:rsidR="006311AF" w:rsidRPr="006D71B8" w:rsidRDefault="006311AF">
      <w:pPr>
        <w:pStyle w:val="Obsah2"/>
        <w:tabs>
          <w:tab w:val="left" w:pos="526"/>
          <w:tab w:val="right" w:pos="10456"/>
        </w:tabs>
        <w:rPr>
          <w:rFonts w:asciiTheme="minorHAnsi" w:eastAsiaTheme="minorEastAsia" w:hAnsiTheme="minorHAnsi" w:cstheme="minorBidi"/>
          <w:b w:val="0"/>
          <w:i w:val="0"/>
          <w:noProof/>
          <w:szCs w:val="22"/>
          <w:lang w:val="cs-CZ" w:eastAsia="cs-CZ"/>
        </w:rPr>
      </w:pPr>
      <w:r w:rsidRPr="006D71B8">
        <w:rPr>
          <w:noProof/>
          <w:lang w:val="cs-CZ"/>
        </w:rPr>
        <w:t>7.4</w:t>
      </w:r>
      <w:r w:rsidRPr="006D71B8">
        <w:rPr>
          <w:rFonts w:asciiTheme="minorHAnsi" w:eastAsiaTheme="minorEastAsia" w:hAnsiTheme="minorHAnsi" w:cstheme="minorBidi"/>
          <w:b w:val="0"/>
          <w:i w:val="0"/>
          <w:noProof/>
          <w:szCs w:val="22"/>
          <w:lang w:val="cs-CZ" w:eastAsia="cs-CZ"/>
        </w:rPr>
        <w:tab/>
      </w:r>
      <w:r w:rsidRPr="006D71B8">
        <w:rPr>
          <w:noProof/>
          <w:lang w:val="cs-CZ" w:bidi="cs-CZ"/>
        </w:rPr>
        <w:t>Zákaznický servis</w:t>
      </w:r>
      <w:r w:rsidRPr="006D71B8">
        <w:rPr>
          <w:noProof/>
          <w:lang w:val="cs-CZ"/>
        </w:rPr>
        <w:tab/>
      </w:r>
      <w:r w:rsidRPr="006D71B8">
        <w:rPr>
          <w:noProof/>
          <w:lang w:val="cs-CZ"/>
        </w:rPr>
        <w:fldChar w:fldCharType="begin"/>
      </w:r>
      <w:r w:rsidRPr="006D71B8">
        <w:rPr>
          <w:noProof/>
          <w:lang w:val="cs-CZ"/>
        </w:rPr>
        <w:instrText xml:space="preserve"> PAGEREF _Toc51924393 \h </w:instrText>
      </w:r>
      <w:r w:rsidRPr="006D71B8">
        <w:rPr>
          <w:noProof/>
          <w:lang w:val="cs-CZ"/>
        </w:rPr>
      </w:r>
      <w:r w:rsidRPr="006D71B8">
        <w:rPr>
          <w:noProof/>
          <w:lang w:val="cs-CZ"/>
        </w:rPr>
        <w:fldChar w:fldCharType="separate"/>
      </w:r>
      <w:r w:rsidRPr="006D71B8">
        <w:rPr>
          <w:noProof/>
          <w:lang w:val="cs-CZ"/>
        </w:rPr>
        <w:t>21</w:t>
      </w:r>
      <w:r w:rsidRPr="006D71B8">
        <w:rPr>
          <w:noProof/>
          <w:lang w:val="cs-CZ"/>
        </w:rPr>
        <w:fldChar w:fldCharType="end"/>
      </w:r>
    </w:p>
    <w:p w14:paraId="3C72E286" w14:textId="70C9B302" w:rsidR="006311AF" w:rsidRPr="006D71B8" w:rsidRDefault="006311AF">
      <w:pPr>
        <w:pStyle w:val="Obsah2"/>
        <w:tabs>
          <w:tab w:val="left" w:pos="526"/>
          <w:tab w:val="right" w:pos="10456"/>
        </w:tabs>
        <w:rPr>
          <w:rFonts w:asciiTheme="minorHAnsi" w:eastAsiaTheme="minorEastAsia" w:hAnsiTheme="minorHAnsi" w:cstheme="minorBidi"/>
          <w:b w:val="0"/>
          <w:i w:val="0"/>
          <w:noProof/>
          <w:szCs w:val="22"/>
          <w:lang w:val="cs-CZ" w:eastAsia="cs-CZ"/>
        </w:rPr>
      </w:pPr>
      <w:r w:rsidRPr="006D71B8">
        <w:rPr>
          <w:noProof/>
          <w:lang w:val="cs-CZ"/>
        </w:rPr>
        <w:t>7.5</w:t>
      </w:r>
      <w:r w:rsidRPr="006D71B8">
        <w:rPr>
          <w:rFonts w:asciiTheme="minorHAnsi" w:eastAsiaTheme="minorEastAsia" w:hAnsiTheme="minorHAnsi" w:cstheme="minorBidi"/>
          <w:b w:val="0"/>
          <w:i w:val="0"/>
          <w:noProof/>
          <w:szCs w:val="22"/>
          <w:lang w:val="cs-CZ" w:eastAsia="cs-CZ"/>
        </w:rPr>
        <w:tab/>
      </w:r>
      <w:r w:rsidRPr="006D71B8">
        <w:rPr>
          <w:noProof/>
          <w:lang w:val="cs-CZ" w:bidi="cs-CZ"/>
        </w:rPr>
        <w:t>Náhradní díly</w:t>
      </w:r>
      <w:r w:rsidRPr="006D71B8">
        <w:rPr>
          <w:noProof/>
          <w:lang w:val="cs-CZ"/>
        </w:rPr>
        <w:tab/>
      </w:r>
      <w:r w:rsidRPr="006D71B8">
        <w:rPr>
          <w:noProof/>
          <w:lang w:val="cs-CZ"/>
        </w:rPr>
        <w:fldChar w:fldCharType="begin"/>
      </w:r>
      <w:r w:rsidRPr="006D71B8">
        <w:rPr>
          <w:noProof/>
          <w:lang w:val="cs-CZ"/>
        </w:rPr>
        <w:instrText xml:space="preserve"> PAGEREF _Toc51924394 \h </w:instrText>
      </w:r>
      <w:r w:rsidRPr="006D71B8">
        <w:rPr>
          <w:noProof/>
          <w:lang w:val="cs-CZ"/>
        </w:rPr>
      </w:r>
      <w:r w:rsidRPr="006D71B8">
        <w:rPr>
          <w:noProof/>
          <w:lang w:val="cs-CZ"/>
        </w:rPr>
        <w:fldChar w:fldCharType="separate"/>
      </w:r>
      <w:r w:rsidRPr="006D71B8">
        <w:rPr>
          <w:noProof/>
          <w:lang w:val="cs-CZ"/>
        </w:rPr>
        <w:t>21</w:t>
      </w:r>
      <w:r w:rsidRPr="006D71B8">
        <w:rPr>
          <w:noProof/>
          <w:lang w:val="cs-CZ"/>
        </w:rPr>
        <w:fldChar w:fldCharType="end"/>
      </w:r>
    </w:p>
    <w:p w14:paraId="64769270" w14:textId="1E68F976" w:rsidR="008D5170" w:rsidRPr="006D71B8" w:rsidRDefault="008D5170" w:rsidP="008D5170">
      <w:pPr>
        <w:rPr>
          <w:rFonts w:cs="Arial"/>
          <w:b/>
          <w:caps/>
          <w:noProof/>
          <w:sz w:val="20"/>
          <w:u w:val="single"/>
          <w:lang w:val="cs-CZ"/>
        </w:rPr>
      </w:pPr>
      <w:r w:rsidRPr="006D71B8">
        <w:rPr>
          <w:rFonts w:cs="Arial"/>
          <w:noProof/>
          <w:sz w:val="20"/>
          <w:u w:val="single"/>
          <w:lang w:val="cs-CZ" w:bidi="cs-CZ"/>
        </w:rPr>
        <w:fldChar w:fldCharType="end"/>
      </w:r>
    </w:p>
    <w:p w14:paraId="33DCC853" w14:textId="77777777" w:rsidR="008D5170" w:rsidRPr="006D71B8" w:rsidRDefault="008D5170" w:rsidP="008D5170">
      <w:pPr>
        <w:pStyle w:val="Nadpis1"/>
        <w:rPr>
          <w:lang w:val="cs-CZ"/>
        </w:rPr>
      </w:pPr>
      <w:r w:rsidRPr="006D71B8">
        <w:rPr>
          <w:rFonts w:cs="Arial"/>
          <w:noProof/>
          <w:u w:val="single"/>
          <w:lang w:val="cs-CZ" w:bidi="cs-CZ"/>
        </w:rPr>
        <w:br w:type="page"/>
      </w:r>
      <w:bookmarkStart w:id="0" w:name="_Toc51924364"/>
      <w:r w:rsidRPr="006D71B8">
        <w:rPr>
          <w:lang w:val="cs-CZ" w:bidi="cs-CZ"/>
        </w:rPr>
        <w:lastRenderedPageBreak/>
        <w:t>ZÁKLADNÍ BEZPEČNOSTNÍ POKYNY</w:t>
      </w:r>
      <w:bookmarkEnd w:id="0"/>
    </w:p>
    <w:p w14:paraId="37FDF8BC" w14:textId="77777777" w:rsidR="008D5170" w:rsidRPr="006D71B8" w:rsidRDefault="008D5170" w:rsidP="008D5170">
      <w:pPr>
        <w:rPr>
          <w:lang w:val="cs-CZ"/>
        </w:rPr>
      </w:pPr>
    </w:p>
    <w:p w14:paraId="253C234F" w14:textId="1FA8B3DE" w:rsidR="008D5170" w:rsidRPr="006D71B8" w:rsidRDefault="00611311" w:rsidP="008D5170">
      <w:pPr>
        <w:pStyle w:val="Zkladntext"/>
        <w:rPr>
          <w:lang w:val="cs-CZ"/>
        </w:rPr>
      </w:pPr>
      <w:r>
        <w:rPr>
          <w:lang w:val="cs-CZ" w:bidi="cs-CZ"/>
        </w:rPr>
        <w:t>Produkt CM352</w:t>
      </w:r>
      <w:r w:rsidR="008D5170" w:rsidRPr="006D71B8">
        <w:rPr>
          <w:lang w:val="cs-CZ" w:bidi="cs-CZ"/>
        </w:rPr>
        <w:t xml:space="preserve"> je určen výhradně k řezání stavebních materiálů s použitím diamantových kotoučů značky NORTON, zejména pak na staveništích.</w:t>
      </w:r>
    </w:p>
    <w:p w14:paraId="0F234D77" w14:textId="77777777" w:rsidR="008D5170" w:rsidRPr="006D71B8" w:rsidRDefault="008D5170" w:rsidP="008D5170">
      <w:pPr>
        <w:pStyle w:val="Zkladntext"/>
        <w:rPr>
          <w:lang w:val="cs-CZ"/>
        </w:rPr>
      </w:pPr>
      <w:r w:rsidRPr="006D71B8">
        <w:rPr>
          <w:lang w:val="cs-CZ" w:bidi="cs-CZ"/>
        </w:rPr>
        <w:t>Použití výrobku jiným způsobem než podle pokynů výrobce bude považováno za porušení předpisů. Výrobce neručí za škody, ke kterým tímto dojde. Veškeré riziko nese výhradně uživatel. Dodržování návodu k použití a plnění kontrolních a servisních požadavků bude také považováno za součást použití v souladu s předpisy.</w:t>
      </w:r>
    </w:p>
    <w:p w14:paraId="585F97CF" w14:textId="77777777" w:rsidR="008D5170" w:rsidRPr="006D71B8" w:rsidRDefault="008D5170" w:rsidP="008D5170">
      <w:pPr>
        <w:pStyle w:val="Zkladntext"/>
        <w:rPr>
          <w:lang w:val="cs-CZ"/>
        </w:rPr>
      </w:pPr>
    </w:p>
    <w:p w14:paraId="664FC846" w14:textId="77777777" w:rsidR="008D5170" w:rsidRPr="006D71B8" w:rsidRDefault="008D5170" w:rsidP="008D5170">
      <w:pPr>
        <w:pStyle w:val="Nadpis2"/>
        <w:rPr>
          <w:lang w:val="cs-CZ"/>
        </w:rPr>
      </w:pPr>
      <w:bookmarkStart w:id="1" w:name="_Toc51924365"/>
      <w:r w:rsidRPr="006D71B8">
        <w:rPr>
          <w:lang w:val="cs-CZ" w:bidi="cs-CZ"/>
        </w:rPr>
        <w:t>Symboly</w:t>
      </w:r>
      <w:bookmarkEnd w:id="1"/>
    </w:p>
    <w:p w14:paraId="1DC30ABC" w14:textId="77777777" w:rsidR="008D5170" w:rsidRPr="006D71B8" w:rsidRDefault="008D5170" w:rsidP="008D5170">
      <w:pPr>
        <w:rPr>
          <w:lang w:val="cs-CZ"/>
        </w:rPr>
      </w:pPr>
    </w:p>
    <w:p w14:paraId="5E7F97F3" w14:textId="77777777" w:rsidR="008D5170" w:rsidRPr="006D71B8" w:rsidRDefault="008D5170" w:rsidP="008D5170">
      <w:pPr>
        <w:rPr>
          <w:rFonts w:cs="Arial"/>
          <w:szCs w:val="22"/>
          <w:lang w:val="cs-CZ"/>
        </w:rPr>
      </w:pPr>
      <w:r w:rsidRPr="006D71B8">
        <w:rPr>
          <w:rFonts w:cs="Arial"/>
          <w:szCs w:val="22"/>
          <w:lang w:val="cs-CZ" w:bidi="cs-CZ"/>
        </w:rPr>
        <w:t xml:space="preserve">Důležitá upozornění a rady jsou uvedeny na stroji s pomocí symbolů. Na stroji se používají následující symboly: </w:t>
      </w:r>
    </w:p>
    <w:p w14:paraId="5FF53452" w14:textId="77777777" w:rsidR="008D5170" w:rsidRPr="006D71B8" w:rsidRDefault="008D5170" w:rsidP="008D5170">
      <w:pPr>
        <w:rPr>
          <w:rFonts w:cs="Arial"/>
          <w:szCs w:val="22"/>
          <w:lang w:val="cs-CZ"/>
        </w:rPr>
      </w:pPr>
    </w:p>
    <w:p w14:paraId="5CE50EF8" w14:textId="77777777" w:rsidR="008D5170" w:rsidRPr="006D71B8" w:rsidRDefault="008D5170" w:rsidP="008D5170">
      <w:pPr>
        <w:rPr>
          <w:rFonts w:cs="Arial"/>
          <w:szCs w:val="22"/>
          <w:lang w:val="cs-CZ"/>
        </w:rPr>
      </w:pPr>
    </w:p>
    <w:tbl>
      <w:tblPr>
        <w:tblW w:w="10032" w:type="dxa"/>
        <w:jc w:val="center"/>
        <w:tblLayout w:type="fixed"/>
        <w:tblLook w:val="0000" w:firstRow="0" w:lastRow="0" w:firstColumn="0" w:lastColumn="0" w:noHBand="0" w:noVBand="0"/>
      </w:tblPr>
      <w:tblGrid>
        <w:gridCol w:w="4693"/>
        <w:gridCol w:w="457"/>
        <w:gridCol w:w="4882"/>
      </w:tblGrid>
      <w:tr w:rsidR="008D5170" w:rsidRPr="006D71B8" w14:paraId="0393C24E" w14:textId="77777777" w:rsidTr="008C35D0">
        <w:trPr>
          <w:trHeight w:val="1622"/>
          <w:jc w:val="center"/>
        </w:trPr>
        <w:tc>
          <w:tcPr>
            <w:tcW w:w="4693" w:type="dxa"/>
            <w:vAlign w:val="center"/>
          </w:tcPr>
          <w:p w14:paraId="5A7C307C" w14:textId="77777777" w:rsidR="008D5170" w:rsidRPr="006D71B8" w:rsidRDefault="008D5170" w:rsidP="008C35D0">
            <w:pPr>
              <w:pStyle w:val="Zkladntext"/>
              <w:jc w:val="center"/>
              <w:rPr>
                <w:rStyle w:val="slostrnky"/>
                <w:rFonts w:cs="Arial"/>
                <w:szCs w:val="22"/>
                <w:lang w:val="cs-CZ"/>
              </w:rPr>
            </w:pPr>
            <w:r w:rsidRPr="006D71B8">
              <w:rPr>
                <w:noProof/>
                <w:lang w:val="cs-CZ" w:eastAsia="cs-CZ"/>
              </w:rPr>
              <w:drawing>
                <wp:inline distT="0" distB="0" distL="0" distR="0" wp14:anchorId="663B3FDA" wp14:editId="0A0D77EC">
                  <wp:extent cx="762000" cy="762000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627" t="4348" r="24576" b="8696"/>
                          <a:stretch/>
                        </pic:blipFill>
                        <pic:spPr bwMode="auto">
                          <a:xfrm>
                            <a:off x="0" y="0"/>
                            <a:ext cx="7620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7" w:type="dxa"/>
            <w:vAlign w:val="center"/>
          </w:tcPr>
          <w:p w14:paraId="695CF091" w14:textId="77777777" w:rsidR="008D5170" w:rsidRPr="006D71B8" w:rsidRDefault="008D5170" w:rsidP="008C35D0">
            <w:pPr>
              <w:pStyle w:val="Zkladntext"/>
              <w:jc w:val="left"/>
              <w:rPr>
                <w:rStyle w:val="slostrnky"/>
                <w:rFonts w:cs="Arial"/>
                <w:szCs w:val="22"/>
                <w:lang w:val="cs-CZ"/>
              </w:rPr>
            </w:pPr>
          </w:p>
        </w:tc>
        <w:tc>
          <w:tcPr>
            <w:tcW w:w="4882" w:type="dxa"/>
            <w:vAlign w:val="center"/>
          </w:tcPr>
          <w:p w14:paraId="2D85DD9E" w14:textId="77777777" w:rsidR="008D5170" w:rsidRPr="006D71B8" w:rsidRDefault="008D5170" w:rsidP="008C35D0">
            <w:pPr>
              <w:pStyle w:val="Zkladntext"/>
              <w:jc w:val="center"/>
              <w:rPr>
                <w:rStyle w:val="slostrnky"/>
                <w:rFonts w:cs="Arial"/>
                <w:szCs w:val="22"/>
                <w:lang w:val="cs-CZ"/>
              </w:rPr>
            </w:pPr>
            <w:r w:rsidRPr="006D71B8">
              <w:rPr>
                <w:noProof/>
                <w:lang w:val="cs-CZ" w:eastAsia="cs-CZ"/>
              </w:rPr>
              <w:drawing>
                <wp:inline distT="0" distB="0" distL="0" distR="0" wp14:anchorId="41BE5786" wp14:editId="3E3091C3">
                  <wp:extent cx="771525" cy="742950"/>
                  <wp:effectExtent l="0" t="0" r="9525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666" r="10989" b="6666"/>
                          <a:stretch/>
                        </pic:blipFill>
                        <pic:spPr bwMode="auto">
                          <a:xfrm>
                            <a:off x="0" y="0"/>
                            <a:ext cx="771525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5170" w:rsidRPr="006D71B8" w14:paraId="120D60DE" w14:textId="77777777" w:rsidTr="008C35D0">
        <w:trPr>
          <w:trHeight w:val="1019"/>
          <w:jc w:val="center"/>
        </w:trPr>
        <w:tc>
          <w:tcPr>
            <w:tcW w:w="4693" w:type="dxa"/>
          </w:tcPr>
          <w:p w14:paraId="5691DDE3" w14:textId="77777777" w:rsidR="008D5170" w:rsidRPr="006D71B8" w:rsidRDefault="008D5170" w:rsidP="008C35D0">
            <w:pPr>
              <w:pStyle w:val="Zkladntext"/>
              <w:jc w:val="center"/>
              <w:rPr>
                <w:rStyle w:val="slostrnky"/>
                <w:rFonts w:cs="Arial"/>
                <w:szCs w:val="22"/>
                <w:lang w:val="cs-CZ"/>
              </w:rPr>
            </w:pPr>
            <w:r w:rsidRPr="006D71B8">
              <w:rPr>
                <w:rStyle w:val="slostrnky"/>
                <w:rFonts w:cs="Arial"/>
                <w:szCs w:val="22"/>
                <w:lang w:val="cs-CZ" w:bidi="cs-CZ"/>
              </w:rPr>
              <w:t>Přečtěte si návod k použití</w:t>
            </w:r>
          </w:p>
        </w:tc>
        <w:tc>
          <w:tcPr>
            <w:tcW w:w="457" w:type="dxa"/>
          </w:tcPr>
          <w:p w14:paraId="34FA261B" w14:textId="77777777" w:rsidR="008D5170" w:rsidRPr="006D71B8" w:rsidRDefault="008D5170" w:rsidP="008C35D0">
            <w:pPr>
              <w:pStyle w:val="Zkladntext"/>
              <w:jc w:val="left"/>
              <w:rPr>
                <w:rStyle w:val="slostrnky"/>
                <w:rFonts w:cs="Arial"/>
                <w:szCs w:val="22"/>
                <w:lang w:val="cs-CZ"/>
              </w:rPr>
            </w:pPr>
          </w:p>
        </w:tc>
        <w:tc>
          <w:tcPr>
            <w:tcW w:w="4882" w:type="dxa"/>
          </w:tcPr>
          <w:p w14:paraId="7B94AF13" w14:textId="77777777" w:rsidR="008D5170" w:rsidRPr="006D71B8" w:rsidRDefault="008D5170" w:rsidP="008C35D0">
            <w:pPr>
              <w:pStyle w:val="Zkladntext"/>
              <w:jc w:val="center"/>
              <w:rPr>
                <w:rStyle w:val="slostrnky"/>
                <w:rFonts w:cs="Arial"/>
                <w:szCs w:val="22"/>
                <w:lang w:val="cs-CZ"/>
              </w:rPr>
            </w:pPr>
            <w:r w:rsidRPr="006D71B8">
              <w:rPr>
                <w:rStyle w:val="slostrnky"/>
                <w:lang w:val="cs-CZ" w:bidi="cs-CZ"/>
              </w:rPr>
              <w:t>Používejte ochranu sluchu</w:t>
            </w:r>
          </w:p>
        </w:tc>
      </w:tr>
      <w:tr w:rsidR="008D5170" w:rsidRPr="006D71B8" w14:paraId="7DB68CAA" w14:textId="77777777" w:rsidTr="008C35D0">
        <w:trPr>
          <w:trHeight w:val="347"/>
          <w:jc w:val="center"/>
        </w:trPr>
        <w:tc>
          <w:tcPr>
            <w:tcW w:w="4693" w:type="dxa"/>
          </w:tcPr>
          <w:p w14:paraId="2649ECF5" w14:textId="77777777" w:rsidR="008D5170" w:rsidRPr="006D71B8" w:rsidRDefault="008D5170" w:rsidP="008C35D0">
            <w:pPr>
              <w:pStyle w:val="Zkladntext"/>
              <w:jc w:val="left"/>
              <w:rPr>
                <w:rStyle w:val="slostrnky"/>
                <w:rFonts w:cs="Arial"/>
                <w:szCs w:val="22"/>
                <w:lang w:val="cs-CZ"/>
              </w:rPr>
            </w:pPr>
          </w:p>
        </w:tc>
        <w:tc>
          <w:tcPr>
            <w:tcW w:w="457" w:type="dxa"/>
          </w:tcPr>
          <w:p w14:paraId="7D143157" w14:textId="77777777" w:rsidR="008D5170" w:rsidRPr="006D71B8" w:rsidRDefault="008D5170" w:rsidP="008C35D0">
            <w:pPr>
              <w:pStyle w:val="Zkladntext"/>
              <w:jc w:val="left"/>
              <w:rPr>
                <w:rStyle w:val="slostrnky"/>
                <w:rFonts w:cs="Arial"/>
                <w:szCs w:val="22"/>
                <w:lang w:val="cs-CZ"/>
              </w:rPr>
            </w:pPr>
          </w:p>
        </w:tc>
        <w:tc>
          <w:tcPr>
            <w:tcW w:w="4882" w:type="dxa"/>
          </w:tcPr>
          <w:p w14:paraId="0AB5DB9B" w14:textId="77777777" w:rsidR="008D5170" w:rsidRPr="006D71B8" w:rsidRDefault="008D5170" w:rsidP="008C35D0">
            <w:pPr>
              <w:pStyle w:val="Zkladntext"/>
              <w:jc w:val="left"/>
              <w:rPr>
                <w:rStyle w:val="slostrnky"/>
                <w:rFonts w:cs="Arial"/>
                <w:szCs w:val="22"/>
                <w:lang w:val="cs-CZ"/>
              </w:rPr>
            </w:pPr>
          </w:p>
        </w:tc>
      </w:tr>
      <w:tr w:rsidR="008D5170" w:rsidRPr="006D71B8" w14:paraId="5DE43BCD" w14:textId="77777777" w:rsidTr="008C35D0">
        <w:trPr>
          <w:trHeight w:val="1669"/>
          <w:jc w:val="center"/>
        </w:trPr>
        <w:tc>
          <w:tcPr>
            <w:tcW w:w="4693" w:type="dxa"/>
            <w:vAlign w:val="center"/>
          </w:tcPr>
          <w:p w14:paraId="5F3F6146" w14:textId="77777777" w:rsidR="008D5170" w:rsidRPr="006D71B8" w:rsidRDefault="008D5170" w:rsidP="008C35D0">
            <w:pPr>
              <w:pStyle w:val="Zkladntext"/>
              <w:jc w:val="center"/>
              <w:rPr>
                <w:rStyle w:val="slostrnky"/>
                <w:rFonts w:cs="Arial"/>
                <w:szCs w:val="22"/>
                <w:lang w:val="cs-CZ"/>
              </w:rPr>
            </w:pPr>
            <w:r w:rsidRPr="006D71B8">
              <w:rPr>
                <w:noProof/>
                <w:lang w:val="cs-CZ" w:eastAsia="cs-CZ"/>
              </w:rPr>
              <w:drawing>
                <wp:inline distT="0" distB="0" distL="0" distR="0" wp14:anchorId="6854B6C3" wp14:editId="14F43747">
                  <wp:extent cx="771525" cy="762000"/>
                  <wp:effectExtent l="0" t="0" r="9525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783" t="14894" r="26573"/>
                          <a:stretch/>
                        </pic:blipFill>
                        <pic:spPr bwMode="auto">
                          <a:xfrm>
                            <a:off x="0" y="0"/>
                            <a:ext cx="77152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7" w:type="dxa"/>
            <w:vAlign w:val="center"/>
          </w:tcPr>
          <w:p w14:paraId="1D839CAA" w14:textId="77777777" w:rsidR="008D5170" w:rsidRPr="006D71B8" w:rsidRDefault="008D5170" w:rsidP="008C35D0">
            <w:pPr>
              <w:pStyle w:val="Zkladntext"/>
              <w:jc w:val="left"/>
              <w:rPr>
                <w:rStyle w:val="slostrnky"/>
                <w:rFonts w:cs="Arial"/>
                <w:szCs w:val="22"/>
                <w:lang w:val="cs-CZ"/>
              </w:rPr>
            </w:pPr>
          </w:p>
        </w:tc>
        <w:tc>
          <w:tcPr>
            <w:tcW w:w="4882" w:type="dxa"/>
            <w:vAlign w:val="center"/>
          </w:tcPr>
          <w:p w14:paraId="5D1DDE41" w14:textId="77777777" w:rsidR="008D5170" w:rsidRPr="006D71B8" w:rsidRDefault="008D5170" w:rsidP="008C35D0">
            <w:pPr>
              <w:pStyle w:val="Zkladntext"/>
              <w:jc w:val="center"/>
              <w:rPr>
                <w:rStyle w:val="slostrnky"/>
                <w:rFonts w:cs="Arial"/>
                <w:szCs w:val="22"/>
                <w:lang w:val="cs-CZ"/>
              </w:rPr>
            </w:pPr>
            <w:r w:rsidRPr="006D71B8">
              <w:rPr>
                <w:noProof/>
                <w:lang w:val="cs-CZ" w:eastAsia="cs-CZ"/>
              </w:rPr>
              <w:drawing>
                <wp:inline distT="0" distB="0" distL="0" distR="0" wp14:anchorId="77F94980" wp14:editId="3185A1DF">
                  <wp:extent cx="742950" cy="76200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35" t="4167" r="9783" b="12500"/>
                          <a:stretch/>
                        </pic:blipFill>
                        <pic:spPr bwMode="auto">
                          <a:xfrm>
                            <a:off x="0" y="0"/>
                            <a:ext cx="74295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5170" w:rsidRPr="006D71B8" w14:paraId="66D84974" w14:textId="77777777" w:rsidTr="008C35D0">
        <w:trPr>
          <w:trHeight w:val="1019"/>
          <w:jc w:val="center"/>
        </w:trPr>
        <w:tc>
          <w:tcPr>
            <w:tcW w:w="4693" w:type="dxa"/>
          </w:tcPr>
          <w:p w14:paraId="17D71FA9" w14:textId="77777777" w:rsidR="008D5170" w:rsidRPr="006D71B8" w:rsidRDefault="008D5170" w:rsidP="008C35D0">
            <w:pPr>
              <w:pStyle w:val="Zkladntext"/>
              <w:jc w:val="center"/>
              <w:rPr>
                <w:rStyle w:val="slostrnky"/>
                <w:lang w:val="cs-CZ"/>
              </w:rPr>
            </w:pPr>
            <w:r w:rsidRPr="006D71B8">
              <w:rPr>
                <w:rStyle w:val="slostrnky"/>
                <w:lang w:val="cs-CZ" w:bidi="cs-CZ"/>
              </w:rPr>
              <w:t>Používejte ochranu rukou</w:t>
            </w:r>
          </w:p>
        </w:tc>
        <w:tc>
          <w:tcPr>
            <w:tcW w:w="457" w:type="dxa"/>
          </w:tcPr>
          <w:p w14:paraId="32E6575C" w14:textId="77777777" w:rsidR="008D5170" w:rsidRPr="006D71B8" w:rsidRDefault="008D5170" w:rsidP="008C35D0">
            <w:pPr>
              <w:pStyle w:val="Zkladntext"/>
              <w:jc w:val="left"/>
              <w:rPr>
                <w:rStyle w:val="slostrnky"/>
                <w:rFonts w:cs="Arial"/>
                <w:szCs w:val="22"/>
                <w:lang w:val="cs-CZ"/>
              </w:rPr>
            </w:pPr>
          </w:p>
        </w:tc>
        <w:tc>
          <w:tcPr>
            <w:tcW w:w="4882" w:type="dxa"/>
          </w:tcPr>
          <w:p w14:paraId="49B22A68" w14:textId="77777777" w:rsidR="008D5170" w:rsidRPr="006D71B8" w:rsidRDefault="008D5170" w:rsidP="008C35D0">
            <w:pPr>
              <w:pStyle w:val="Zkladntext"/>
              <w:jc w:val="center"/>
              <w:rPr>
                <w:rStyle w:val="slostrnky"/>
                <w:lang w:val="cs-CZ"/>
              </w:rPr>
            </w:pPr>
            <w:r w:rsidRPr="006D71B8">
              <w:rPr>
                <w:rStyle w:val="slostrnky"/>
                <w:lang w:val="cs-CZ" w:bidi="cs-CZ"/>
              </w:rPr>
              <w:t>Používejte ochranu zraku</w:t>
            </w:r>
          </w:p>
          <w:p w14:paraId="5311A448" w14:textId="77777777" w:rsidR="008D5170" w:rsidRPr="006D71B8" w:rsidRDefault="008D5170" w:rsidP="008C35D0">
            <w:pPr>
              <w:pStyle w:val="Zkladntext"/>
              <w:jc w:val="center"/>
              <w:rPr>
                <w:rStyle w:val="slostrnky"/>
                <w:rFonts w:cs="Arial"/>
                <w:szCs w:val="22"/>
                <w:lang w:val="cs-CZ"/>
              </w:rPr>
            </w:pPr>
          </w:p>
        </w:tc>
      </w:tr>
      <w:tr w:rsidR="008D5170" w:rsidRPr="006D71B8" w14:paraId="0525A3DC" w14:textId="77777777" w:rsidTr="008C35D0">
        <w:trPr>
          <w:trHeight w:val="324"/>
          <w:jc w:val="center"/>
        </w:trPr>
        <w:tc>
          <w:tcPr>
            <w:tcW w:w="4693" w:type="dxa"/>
          </w:tcPr>
          <w:p w14:paraId="1286C52E" w14:textId="77777777" w:rsidR="008D5170" w:rsidRPr="006D71B8" w:rsidRDefault="008D5170" w:rsidP="008C35D0">
            <w:pPr>
              <w:pStyle w:val="Zkladntext"/>
              <w:jc w:val="left"/>
              <w:rPr>
                <w:rStyle w:val="slostrnky"/>
                <w:rFonts w:cs="Arial"/>
                <w:szCs w:val="22"/>
                <w:lang w:val="cs-CZ"/>
              </w:rPr>
            </w:pPr>
          </w:p>
        </w:tc>
        <w:tc>
          <w:tcPr>
            <w:tcW w:w="457" w:type="dxa"/>
          </w:tcPr>
          <w:p w14:paraId="5747279D" w14:textId="77777777" w:rsidR="008D5170" w:rsidRPr="006D71B8" w:rsidRDefault="008D5170" w:rsidP="008C35D0">
            <w:pPr>
              <w:pStyle w:val="Zkladntext"/>
              <w:jc w:val="left"/>
              <w:rPr>
                <w:rStyle w:val="slostrnky"/>
                <w:rFonts w:cs="Arial"/>
                <w:szCs w:val="22"/>
                <w:lang w:val="cs-CZ"/>
              </w:rPr>
            </w:pPr>
          </w:p>
        </w:tc>
        <w:tc>
          <w:tcPr>
            <w:tcW w:w="4882" w:type="dxa"/>
          </w:tcPr>
          <w:p w14:paraId="5FC78AD3" w14:textId="77777777" w:rsidR="008D5170" w:rsidRPr="006D71B8" w:rsidRDefault="008D5170" w:rsidP="008C35D0">
            <w:pPr>
              <w:pStyle w:val="Zkladntext"/>
              <w:jc w:val="left"/>
              <w:rPr>
                <w:rStyle w:val="slostrnky"/>
                <w:rFonts w:cs="Arial"/>
                <w:szCs w:val="22"/>
                <w:lang w:val="cs-CZ"/>
              </w:rPr>
            </w:pPr>
          </w:p>
        </w:tc>
      </w:tr>
      <w:tr w:rsidR="008D5170" w:rsidRPr="006D71B8" w14:paraId="745A2B20" w14:textId="77777777" w:rsidTr="008C35D0">
        <w:trPr>
          <w:cantSplit/>
          <w:trHeight w:val="1437"/>
          <w:jc w:val="center"/>
        </w:trPr>
        <w:tc>
          <w:tcPr>
            <w:tcW w:w="4693" w:type="dxa"/>
          </w:tcPr>
          <w:p w14:paraId="100BF548" w14:textId="77777777" w:rsidR="008D5170" w:rsidRPr="006D71B8" w:rsidRDefault="008D5170" w:rsidP="008C35D0">
            <w:pPr>
              <w:pStyle w:val="Zkladntext"/>
              <w:jc w:val="left"/>
              <w:rPr>
                <w:rStyle w:val="slostrnky"/>
                <w:rFonts w:cs="Arial"/>
                <w:szCs w:val="22"/>
                <w:lang w:val="cs-CZ"/>
              </w:rPr>
            </w:pPr>
            <w:r w:rsidRPr="006D71B8">
              <w:rPr>
                <w:rFonts w:cs="Arial"/>
                <w:noProof/>
                <w:szCs w:val="22"/>
                <w:lang w:val="cs-CZ" w:eastAsia="cs-CZ"/>
              </w:rPr>
              <mc:AlternateContent>
                <mc:Choice Requires="wpg">
                  <w:drawing>
                    <wp:anchor distT="0" distB="0" distL="114300" distR="114300" simplePos="0" relativeHeight="251665408" behindDoc="0" locked="0" layoutInCell="0" allowOverlap="1" wp14:anchorId="6E9FB0EA" wp14:editId="7F52F717">
                      <wp:simplePos x="0" y="0"/>
                      <wp:positionH relativeFrom="column">
                        <wp:posOffset>1195014</wp:posOffset>
                      </wp:positionH>
                      <wp:positionV relativeFrom="paragraph">
                        <wp:posOffset>97790</wp:posOffset>
                      </wp:positionV>
                      <wp:extent cx="457200" cy="640080"/>
                      <wp:effectExtent l="0" t="0" r="19050" b="26670"/>
                      <wp:wrapNone/>
                      <wp:docPr id="45" name="Group 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57200" cy="640080"/>
                                <a:chOff x="3168" y="8928"/>
                                <a:chExt cx="1008" cy="2304"/>
                              </a:xfrm>
                            </wpg:grpSpPr>
                            <wps:wsp>
                              <wps:cNvPr id="46" name="Rectangle 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168" y="8928"/>
                                  <a:ext cx="1008" cy="230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" name="AutoShape 5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459" y="9360"/>
                                  <a:ext cx="432" cy="1584"/>
                                </a:xfrm>
                                <a:prstGeom prst="downArrow">
                                  <a:avLst>
                                    <a:gd name="adj1" fmla="val 50000"/>
                                    <a:gd name="adj2" fmla="val 91667"/>
                                  </a:avLst>
                                </a:prstGeom>
                                <a:solidFill>
                                  <a:srgbClr val="0000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      <w:pict>
                    <v:group w14:anchorId="3746B261" id="Group 57" o:spid="_x0000_s1026" style="position:absolute;margin-left:94.1pt;margin-top:7.7pt;width:36pt;height:50.4pt;z-index:251665408" coordorigin="3168,8928" coordsize="1008,23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" o:allowincell="f">
                      <v:rect id="Rectangle 58" o:spid="_x0000_s1027" style="position:absolute;left:3168;top:8928;width:1008;height:23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"/>
                      <v:shapetype id="_x0000_t67" coordsize="21600,21600" o:spt="67" adj="16200,5400" path="m0@0l@1@0@1,0@2,0@2@0,21600@0,10800,21600xe">
                        <v:stroke joinstyle="miter"/>
                        <v:formulas>
                          <v:f eqn="val #0"/>
                          <v:f eqn="val #1"/>
                          <v:f eqn="sum height 0 #1"/>
                          <v:f eqn="sum 10800 0 #1"/>
                          <v:f eqn="sum width 0 #0"/>
                          <v:f eqn="prod @4 @3 10800"/>
                          <v:f eqn="sum width 0 @5"/>
                        </v:formulas>
                        <v:path o:connecttype="custom" o:connectlocs="10800,0;0,@0;10800,21600;21600,@0" o:connectangles="270,180,90,0" textboxrect="@1,0,@2,@6"/>
                        <v:handles>
                          <v:h position="#1,#0" xrange="0,10800" yrange="0,21600"/>
                        </v:handles>
                      </v:shapetype>
                      <v:shape id="AutoShape 59" o:spid="_x0000_s1028" type="#_x0000_t67" style="position:absolute;left:3459;top:9360;width:432;height:15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" fillcolor="black"/>
                    </v:group>
                  </w:pict>
                </mc:Fallback>
              </mc:AlternateContent>
            </w:r>
          </w:p>
          <w:p w14:paraId="35CD9423" w14:textId="77777777" w:rsidR="008D5170" w:rsidRPr="006D71B8" w:rsidRDefault="008D5170" w:rsidP="008C35D0">
            <w:pPr>
              <w:pStyle w:val="Zkladntext"/>
              <w:jc w:val="left"/>
              <w:rPr>
                <w:rStyle w:val="slostrnky"/>
                <w:rFonts w:cs="Arial"/>
                <w:szCs w:val="22"/>
                <w:lang w:val="cs-CZ"/>
              </w:rPr>
            </w:pPr>
          </w:p>
          <w:p w14:paraId="2AB8D969" w14:textId="77777777" w:rsidR="008D5170" w:rsidRPr="006D71B8" w:rsidRDefault="008D5170" w:rsidP="008C35D0">
            <w:pPr>
              <w:pStyle w:val="Zkladntext"/>
              <w:jc w:val="left"/>
              <w:rPr>
                <w:rStyle w:val="slostrnky"/>
                <w:rFonts w:cs="Arial"/>
                <w:szCs w:val="22"/>
                <w:lang w:val="cs-CZ"/>
              </w:rPr>
            </w:pPr>
          </w:p>
          <w:p w14:paraId="10794AB1" w14:textId="77777777" w:rsidR="008D5170" w:rsidRPr="006D71B8" w:rsidRDefault="008D5170" w:rsidP="008C35D0">
            <w:pPr>
              <w:pStyle w:val="Zkladntext"/>
              <w:jc w:val="left"/>
              <w:rPr>
                <w:rStyle w:val="slostrnky"/>
                <w:rFonts w:cs="Arial"/>
                <w:szCs w:val="22"/>
                <w:lang w:val="cs-CZ"/>
              </w:rPr>
            </w:pPr>
          </w:p>
        </w:tc>
        <w:tc>
          <w:tcPr>
            <w:tcW w:w="457" w:type="dxa"/>
          </w:tcPr>
          <w:p w14:paraId="18332EF6" w14:textId="77777777" w:rsidR="008D5170" w:rsidRPr="006D71B8" w:rsidRDefault="008D5170" w:rsidP="008C35D0">
            <w:pPr>
              <w:pStyle w:val="Zkladntext"/>
              <w:jc w:val="left"/>
              <w:rPr>
                <w:rStyle w:val="slostrnky"/>
                <w:rFonts w:cs="Arial"/>
                <w:szCs w:val="22"/>
                <w:lang w:val="cs-CZ"/>
              </w:rPr>
            </w:pPr>
          </w:p>
        </w:tc>
        <w:tc>
          <w:tcPr>
            <w:tcW w:w="4882" w:type="dxa"/>
            <w:vAlign w:val="center"/>
          </w:tcPr>
          <w:p w14:paraId="7E9D51DB" w14:textId="77777777" w:rsidR="008D5170" w:rsidRPr="006D71B8" w:rsidRDefault="008D5170" w:rsidP="008C35D0">
            <w:pPr>
              <w:pStyle w:val="Zkladntext"/>
              <w:jc w:val="center"/>
              <w:rPr>
                <w:rStyle w:val="slostrnky"/>
                <w:rFonts w:cs="Arial"/>
                <w:szCs w:val="22"/>
                <w:lang w:val="cs-CZ"/>
              </w:rPr>
            </w:pPr>
            <w:r w:rsidRPr="006D71B8">
              <w:rPr>
                <w:noProof/>
                <w:szCs w:val="22"/>
                <w:lang w:val="cs-CZ" w:eastAsia="cs-CZ"/>
              </w:rPr>
              <w:drawing>
                <wp:inline distT="0" distB="0" distL="0" distR="0" wp14:anchorId="2CDE37C0" wp14:editId="640D871B">
                  <wp:extent cx="914400" cy="786130"/>
                  <wp:effectExtent l="19050" t="0" r="0" b="0"/>
                  <wp:docPr id="89" name="Image 37" descr="coup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oup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786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5170" w:rsidRPr="006D71B8" w14:paraId="18185051" w14:textId="77777777" w:rsidTr="008C35D0">
        <w:trPr>
          <w:cantSplit/>
          <w:trHeight w:val="347"/>
          <w:jc w:val="center"/>
        </w:trPr>
        <w:tc>
          <w:tcPr>
            <w:tcW w:w="4693" w:type="dxa"/>
          </w:tcPr>
          <w:p w14:paraId="42357278" w14:textId="77777777" w:rsidR="008D5170" w:rsidRPr="006D71B8" w:rsidRDefault="008D5170" w:rsidP="008C35D0">
            <w:pPr>
              <w:pStyle w:val="Zkladntext"/>
              <w:jc w:val="center"/>
              <w:rPr>
                <w:rStyle w:val="slostrnky"/>
                <w:rFonts w:cs="Arial"/>
                <w:szCs w:val="22"/>
                <w:lang w:val="cs-CZ"/>
              </w:rPr>
            </w:pPr>
            <w:r w:rsidRPr="006D71B8">
              <w:rPr>
                <w:rStyle w:val="slostrnky"/>
                <w:lang w:val="cs-CZ" w:bidi="cs-CZ"/>
              </w:rPr>
              <w:t>Směr otáčení kotouče</w:t>
            </w:r>
          </w:p>
        </w:tc>
        <w:tc>
          <w:tcPr>
            <w:tcW w:w="457" w:type="dxa"/>
          </w:tcPr>
          <w:p w14:paraId="17754B93" w14:textId="77777777" w:rsidR="008D5170" w:rsidRPr="006D71B8" w:rsidRDefault="008D5170" w:rsidP="008C35D0">
            <w:pPr>
              <w:pStyle w:val="Zkladntext"/>
              <w:jc w:val="left"/>
              <w:rPr>
                <w:rStyle w:val="slostrnky"/>
                <w:rFonts w:cs="Arial"/>
                <w:szCs w:val="22"/>
                <w:lang w:val="cs-CZ"/>
              </w:rPr>
            </w:pPr>
          </w:p>
        </w:tc>
        <w:tc>
          <w:tcPr>
            <w:tcW w:w="4882" w:type="dxa"/>
          </w:tcPr>
          <w:p w14:paraId="09E1020D" w14:textId="77777777" w:rsidR="008D5170" w:rsidRPr="006D71B8" w:rsidRDefault="008D5170" w:rsidP="008C35D0">
            <w:pPr>
              <w:pStyle w:val="Zkladntext"/>
              <w:jc w:val="center"/>
              <w:rPr>
                <w:rStyle w:val="slostrnky"/>
                <w:rFonts w:cs="Arial"/>
                <w:szCs w:val="22"/>
                <w:lang w:val="cs-CZ"/>
              </w:rPr>
            </w:pPr>
            <w:r w:rsidRPr="006D71B8">
              <w:rPr>
                <w:rStyle w:val="slostrnky"/>
                <w:lang w:val="cs-CZ" w:bidi="cs-CZ"/>
              </w:rPr>
              <w:t>Nebezpečí: nebezpečí pořezání</w:t>
            </w:r>
          </w:p>
        </w:tc>
      </w:tr>
    </w:tbl>
    <w:p w14:paraId="77CDF19D" w14:textId="77777777" w:rsidR="008D5170" w:rsidRPr="006D71B8" w:rsidRDefault="008D5170" w:rsidP="008D5170">
      <w:pPr>
        <w:pStyle w:val="Nadpis2"/>
        <w:numPr>
          <w:ilvl w:val="0"/>
          <w:numId w:val="0"/>
        </w:numPr>
        <w:rPr>
          <w:rFonts w:cs="Arial"/>
          <w:sz w:val="22"/>
          <w:szCs w:val="22"/>
          <w:lang w:val="cs-CZ"/>
        </w:rPr>
      </w:pPr>
    </w:p>
    <w:p w14:paraId="32BB0B19" w14:textId="77777777" w:rsidR="008D5170" w:rsidRPr="006D71B8" w:rsidRDefault="008D5170" w:rsidP="008D5170">
      <w:pPr>
        <w:pStyle w:val="Nadpis2"/>
        <w:widowControl/>
        <w:tabs>
          <w:tab w:val="clear" w:pos="576"/>
        </w:tabs>
        <w:spacing w:line="240" w:lineRule="auto"/>
        <w:ind w:left="0" w:firstLine="0"/>
        <w:jc w:val="left"/>
        <w:rPr>
          <w:rFonts w:cs="Arial"/>
          <w:szCs w:val="24"/>
          <w:lang w:val="cs-CZ"/>
        </w:rPr>
      </w:pPr>
      <w:r w:rsidRPr="006D71B8">
        <w:rPr>
          <w:rFonts w:cs="Arial"/>
          <w:sz w:val="22"/>
          <w:szCs w:val="22"/>
          <w:lang w:val="cs-CZ" w:bidi="cs-CZ"/>
        </w:rPr>
        <w:br w:type="page"/>
      </w:r>
      <w:bookmarkStart w:id="2" w:name="_Toc51924366"/>
      <w:r w:rsidRPr="006D71B8">
        <w:rPr>
          <w:rFonts w:cs="Arial"/>
          <w:szCs w:val="24"/>
          <w:lang w:val="cs-CZ" w:bidi="cs-CZ"/>
        </w:rPr>
        <w:lastRenderedPageBreak/>
        <w:t>Výrobní štítek</w:t>
      </w:r>
      <w:bookmarkEnd w:id="2"/>
    </w:p>
    <w:p w14:paraId="4CA589AF" w14:textId="77777777" w:rsidR="008D5170" w:rsidRPr="006D71B8" w:rsidRDefault="008D5170" w:rsidP="008D5170">
      <w:pPr>
        <w:rPr>
          <w:lang w:val="cs-CZ"/>
        </w:rPr>
      </w:pPr>
    </w:p>
    <w:p w14:paraId="059FE2FB" w14:textId="77777777" w:rsidR="008D5170" w:rsidRPr="006D71B8" w:rsidRDefault="008D5170" w:rsidP="008D5170">
      <w:pPr>
        <w:rPr>
          <w:lang w:val="cs-CZ"/>
        </w:rPr>
      </w:pPr>
      <w:r w:rsidRPr="006D71B8">
        <w:rPr>
          <w:lang w:val="cs-CZ" w:bidi="cs-CZ"/>
        </w:rPr>
        <w:t>Na tomto štítku umístěném na stroji naleznete tyto důležité údaje:</w:t>
      </w:r>
    </w:p>
    <w:p w14:paraId="61D379F1" w14:textId="77777777" w:rsidR="008D5170" w:rsidRPr="006D71B8" w:rsidRDefault="008D5170" w:rsidP="008D5170">
      <w:pPr>
        <w:rPr>
          <w:lang w:val="cs-CZ"/>
        </w:rPr>
      </w:pPr>
      <w:r w:rsidRPr="006D71B8"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6050626" wp14:editId="39C9DCDC">
                <wp:simplePos x="0" y="0"/>
                <wp:positionH relativeFrom="column">
                  <wp:posOffset>4702810</wp:posOffset>
                </wp:positionH>
                <wp:positionV relativeFrom="paragraph">
                  <wp:posOffset>179070</wp:posOffset>
                </wp:positionV>
                <wp:extent cx="1828800" cy="309880"/>
                <wp:effectExtent l="3175" t="0" r="0" b="0"/>
                <wp:wrapNone/>
                <wp:docPr id="54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309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224BC8" w14:textId="77777777" w:rsidR="00611311" w:rsidRPr="00E01DDA" w:rsidRDefault="00611311" w:rsidP="008D5170">
                            <w:pPr>
                              <w:rPr>
                                <w:lang w:val="fr-LU"/>
                              </w:rPr>
                            </w:pPr>
                            <w:r>
                              <w:rPr>
                                <w:lang w:val="cs-CZ" w:bidi="cs-CZ"/>
                              </w:rPr>
                              <w:t>Maximální průměr kotouče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050626" id="Text Box 23" o:spid="_x0000_s1027" type="#_x0000_t202" style="position:absolute;left:0;text-align:left;margin-left:370.3pt;margin-top:14.1pt;width:2in;height:24.4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" stroked="f">
                <v:textbox>
                  <w:txbxContent>
                    <w:p w14:paraId="77224BC8" w14:textId="77777777" w:rsidR="00611311" w:rsidRPr="00E01DDA" w:rsidRDefault="00611311" w:rsidP="008D5170">
                      <w:pPr>
                        <w:rPr>
                          <w:lang w:val="fr-LU"/>
                        </w:rPr>
                      </w:pPr>
                      <w:r>
                        <w:rPr>
                          <w:lang w:val="cs-CZ" w:bidi="cs-CZ"/>
                        </w:rPr>
                        <w:t>Maximální průměr kotouče</w:t>
                      </w:r>
                    </w:p>
                  </w:txbxContent>
                </v:textbox>
              </v:shape>
            </w:pict>
          </mc:Fallback>
        </mc:AlternateContent>
      </w:r>
      <w:r w:rsidRPr="006D71B8"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02AC3E9" wp14:editId="53AA68E8">
                <wp:simplePos x="0" y="0"/>
                <wp:positionH relativeFrom="column">
                  <wp:posOffset>3331210</wp:posOffset>
                </wp:positionH>
                <wp:positionV relativeFrom="paragraph">
                  <wp:posOffset>179070</wp:posOffset>
                </wp:positionV>
                <wp:extent cx="1371600" cy="275590"/>
                <wp:effectExtent l="3175" t="0" r="0" b="4445"/>
                <wp:wrapNone/>
                <wp:docPr id="44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275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F4E911" w14:textId="49BC947E" w:rsidR="00611311" w:rsidRPr="00E01DDA" w:rsidRDefault="00611311" w:rsidP="008D5170">
                            <w:pPr>
                              <w:rPr>
                                <w:lang w:val="fr-LU"/>
                              </w:rPr>
                            </w:pPr>
                            <w:r>
                              <w:rPr>
                                <w:lang w:val="cs-CZ" w:bidi="cs-CZ"/>
                              </w:rPr>
                              <w:t>Rok výroby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2AC3E9" id="Text Box 22" o:spid="_x0000_s1028" type="#_x0000_t202" style="position:absolute;left:0;text-align:left;margin-left:262.3pt;margin-top:14.1pt;width:108pt;height:21.7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" stroked="f">
                <v:textbox>
                  <w:txbxContent>
                    <w:p w14:paraId="26F4E911" w14:textId="49BC947E" w:rsidR="00611311" w:rsidRPr="00E01DDA" w:rsidRDefault="00611311" w:rsidP="008D5170">
                      <w:pPr>
                        <w:rPr>
                          <w:lang w:val="fr-LU"/>
                        </w:rPr>
                      </w:pPr>
                      <w:r>
                        <w:rPr>
                          <w:lang w:val="cs-CZ" w:bidi="cs-CZ"/>
                        </w:rPr>
                        <w:t>Rok výroby</w:t>
                      </w:r>
                    </w:p>
                  </w:txbxContent>
                </v:textbox>
              </v:shape>
            </w:pict>
          </mc:Fallback>
        </mc:AlternateContent>
      </w:r>
    </w:p>
    <w:p w14:paraId="08FA0CB0" w14:textId="5E1023CB" w:rsidR="008D5170" w:rsidRPr="006D71B8" w:rsidRDefault="006311AF" w:rsidP="008D5170">
      <w:pPr>
        <w:rPr>
          <w:lang w:val="cs-CZ"/>
        </w:rPr>
      </w:pPr>
      <w:r w:rsidRPr="006D71B8"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6F7AC29" wp14:editId="75971746">
                <wp:simplePos x="0" y="0"/>
                <wp:positionH relativeFrom="column">
                  <wp:posOffset>2419350</wp:posOffset>
                </wp:positionH>
                <wp:positionV relativeFrom="paragraph">
                  <wp:posOffset>24765</wp:posOffset>
                </wp:positionV>
                <wp:extent cx="800100" cy="273685"/>
                <wp:effectExtent l="0" t="0" r="0" b="0"/>
                <wp:wrapNone/>
                <wp:docPr id="43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2736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50ED72" w14:textId="77777777" w:rsidR="00611311" w:rsidRPr="00E01DDA" w:rsidRDefault="00611311" w:rsidP="008D5170">
                            <w:pPr>
                              <w:rPr>
                                <w:lang w:val="fr-LU"/>
                              </w:rPr>
                            </w:pPr>
                            <w:r>
                              <w:rPr>
                                <w:lang w:val="cs-CZ" w:bidi="cs-CZ"/>
                              </w:rPr>
                              <w:t>Hmotnost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F7AC29" id="Text Box 21" o:spid="_x0000_s1029" type="#_x0000_t202" style="position:absolute;left:0;text-align:left;margin-left:190.5pt;margin-top:1.95pt;width:63pt;height:21.5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" stroked="f">
                <v:textbox>
                  <w:txbxContent>
                    <w:p w14:paraId="4350ED72" w14:textId="77777777" w:rsidR="00611311" w:rsidRPr="00E01DDA" w:rsidRDefault="00611311" w:rsidP="008D5170">
                      <w:pPr>
                        <w:rPr>
                          <w:lang w:val="fr-LU"/>
                        </w:rPr>
                      </w:pPr>
                      <w:r>
                        <w:rPr>
                          <w:lang w:val="cs-CZ" w:bidi="cs-CZ"/>
                        </w:rPr>
                        <w:t>Hmotnost</w:t>
                      </w:r>
                    </w:p>
                  </w:txbxContent>
                </v:textbox>
              </v:shape>
            </w:pict>
          </mc:Fallback>
        </mc:AlternateContent>
      </w:r>
      <w:r w:rsidR="008D5170" w:rsidRPr="006D71B8"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B876D03" wp14:editId="3554DE32">
                <wp:simplePos x="0" y="0"/>
                <wp:positionH relativeFrom="column">
                  <wp:posOffset>123908</wp:posOffset>
                </wp:positionH>
                <wp:positionV relativeFrom="paragraph">
                  <wp:posOffset>51904</wp:posOffset>
                </wp:positionV>
                <wp:extent cx="1143000" cy="273685"/>
                <wp:effectExtent l="0" t="0" r="0" b="0"/>
                <wp:wrapNone/>
                <wp:docPr id="56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2736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0881EB" w14:textId="77777777" w:rsidR="00611311" w:rsidRPr="00251881" w:rsidRDefault="00611311" w:rsidP="008D5170">
                            <w:pPr>
                              <w:rPr>
                                <w:lang w:val="fr-LU"/>
                              </w:rPr>
                            </w:pPr>
                            <w:r>
                              <w:rPr>
                                <w:lang w:val="cs-CZ" w:bidi="cs-CZ"/>
                              </w:rPr>
                              <w:t>Model stroje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876D03" id="Text Box 19" o:spid="_x0000_s1030" type="#_x0000_t202" style="position:absolute;left:0;text-align:left;margin-left:9.75pt;margin-top:4.1pt;width:90pt;height:21.5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" stroked="f">
                <v:textbox>
                  <w:txbxContent>
                    <w:p w14:paraId="740881EB" w14:textId="77777777" w:rsidR="00611311" w:rsidRPr="00251881" w:rsidRDefault="00611311" w:rsidP="008D5170">
                      <w:pPr>
                        <w:rPr>
                          <w:lang w:val="fr-LU"/>
                        </w:rPr>
                      </w:pPr>
                      <w:r>
                        <w:rPr>
                          <w:lang w:val="cs-CZ" w:bidi="cs-CZ"/>
                        </w:rPr>
                        <w:t>Model stroje</w:t>
                      </w:r>
                    </w:p>
                  </w:txbxContent>
                </v:textbox>
              </v:shape>
            </w:pict>
          </mc:Fallback>
        </mc:AlternateContent>
      </w:r>
      <w:r w:rsidR="008D5170" w:rsidRPr="006D71B8"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1228CF4" wp14:editId="05864F1A">
                <wp:simplePos x="0" y="0"/>
                <wp:positionH relativeFrom="column">
                  <wp:posOffset>1273810</wp:posOffset>
                </wp:positionH>
                <wp:positionV relativeFrom="paragraph">
                  <wp:posOffset>38100</wp:posOffset>
                </wp:positionV>
                <wp:extent cx="1143000" cy="273685"/>
                <wp:effectExtent l="0" t="0" r="0" b="0"/>
                <wp:wrapNone/>
                <wp:docPr id="55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2736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416AD0" w14:textId="77777777" w:rsidR="00611311" w:rsidRPr="00E01DDA" w:rsidRDefault="00611311" w:rsidP="008D5170">
                            <w:pPr>
                              <w:rPr>
                                <w:lang w:val="fr-LU"/>
                              </w:rPr>
                            </w:pPr>
                            <w:r>
                              <w:rPr>
                                <w:lang w:val="cs-CZ" w:bidi="cs-CZ"/>
                              </w:rPr>
                              <w:t>Kód stroje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228CF4" id="Text Box 20" o:spid="_x0000_s1031" type="#_x0000_t202" style="position:absolute;left:0;text-align:left;margin-left:100.3pt;margin-top:3pt;width:90pt;height:21.5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" stroked="f">
                <v:textbox>
                  <w:txbxContent>
                    <w:p w14:paraId="51416AD0" w14:textId="77777777" w:rsidR="00611311" w:rsidRPr="00E01DDA" w:rsidRDefault="00611311" w:rsidP="008D5170">
                      <w:pPr>
                        <w:rPr>
                          <w:lang w:val="fr-LU"/>
                        </w:rPr>
                      </w:pPr>
                      <w:r>
                        <w:rPr>
                          <w:lang w:val="cs-CZ" w:bidi="cs-CZ"/>
                        </w:rPr>
                        <w:t>Kód stroje</w:t>
                      </w:r>
                    </w:p>
                  </w:txbxContent>
                </v:textbox>
              </v:shape>
            </w:pict>
          </mc:Fallback>
        </mc:AlternateContent>
      </w:r>
    </w:p>
    <w:p w14:paraId="7BC57242" w14:textId="4BC8CBBA" w:rsidR="008D5170" w:rsidRPr="006D71B8" w:rsidRDefault="008D5170" w:rsidP="008D5170">
      <w:pPr>
        <w:rPr>
          <w:lang w:val="cs-CZ"/>
        </w:rPr>
      </w:pPr>
      <w:r w:rsidRPr="006D71B8"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C953F7D" wp14:editId="54B143E0">
                <wp:simplePos x="0" y="0"/>
                <wp:positionH relativeFrom="column">
                  <wp:posOffset>6024880</wp:posOffset>
                </wp:positionH>
                <wp:positionV relativeFrom="paragraph">
                  <wp:posOffset>137049</wp:posOffset>
                </wp:positionV>
                <wp:extent cx="733425" cy="457200"/>
                <wp:effectExtent l="0" t="0" r="9525" b="0"/>
                <wp:wrapNone/>
                <wp:docPr id="57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342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A9DE41" w14:textId="77777777" w:rsidR="00611311" w:rsidRPr="006100FA" w:rsidRDefault="00611311" w:rsidP="008D5170">
                            <w:pPr>
                              <w:rPr>
                                <w:lang w:val="fr-LU"/>
                              </w:rPr>
                            </w:pPr>
                            <w:r>
                              <w:rPr>
                                <w:lang w:val="cs-CZ" w:bidi="cs-CZ"/>
                              </w:rPr>
                              <w:t>Průměr otvoru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953F7D" id="Text Box 29" o:spid="_x0000_s1032" type="#_x0000_t202" style="position:absolute;left:0;text-align:left;margin-left:474.4pt;margin-top:10.8pt;width:57.75pt;height:36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" stroked="f">
                <v:textbox>
                  <w:txbxContent>
                    <w:p w14:paraId="31A9DE41" w14:textId="77777777" w:rsidR="00611311" w:rsidRPr="006100FA" w:rsidRDefault="00611311" w:rsidP="008D5170">
                      <w:pPr>
                        <w:rPr>
                          <w:lang w:val="fr-LU"/>
                        </w:rPr>
                      </w:pPr>
                      <w:r>
                        <w:rPr>
                          <w:lang w:val="cs-CZ" w:bidi="cs-CZ"/>
                        </w:rPr>
                        <w:t>Průměr otvoru</w:t>
                      </w:r>
                    </w:p>
                  </w:txbxContent>
                </v:textbox>
              </v:shape>
            </w:pict>
          </mc:Fallback>
        </mc:AlternateContent>
      </w:r>
      <w:r w:rsidRPr="006D71B8"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F85BB52" wp14:editId="3870158D">
                <wp:simplePos x="0" y="0"/>
                <wp:positionH relativeFrom="column">
                  <wp:posOffset>5057858</wp:posOffset>
                </wp:positionH>
                <wp:positionV relativeFrom="paragraph">
                  <wp:posOffset>71010</wp:posOffset>
                </wp:positionV>
                <wp:extent cx="105410" cy="331055"/>
                <wp:effectExtent l="57150" t="0" r="27940" b="50165"/>
                <wp:wrapNone/>
                <wp:docPr id="58" name="Lin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05410" cy="33105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line w14:anchorId="6AE4CD4E" id="Line 16" o:spid="_x0000_s1026" style="position:absolute;flip:y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98.25pt,5.6pt" to="406.55pt,3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">
                <v:stroke startarrow="block"/>
              </v:line>
            </w:pict>
          </mc:Fallback>
        </mc:AlternateContent>
      </w:r>
      <w:r w:rsidRPr="006D71B8"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EF7971E" wp14:editId="3B6D2C05">
                <wp:simplePos x="0" y="0"/>
                <wp:positionH relativeFrom="column">
                  <wp:posOffset>3904919</wp:posOffset>
                </wp:positionH>
                <wp:positionV relativeFrom="paragraph">
                  <wp:posOffset>71010</wp:posOffset>
                </wp:positionV>
                <wp:extent cx="185420" cy="331055"/>
                <wp:effectExtent l="38100" t="0" r="24130" b="50165"/>
                <wp:wrapNone/>
                <wp:docPr id="73" name="Lin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85420" cy="33105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line w14:anchorId="248B14C0" id="Line 12" o:spid="_x0000_s1026" style="position:absolute;flip: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7.45pt,5.6pt" to="322.05pt,3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">
                <v:stroke startarrow="block"/>
              </v:line>
            </w:pict>
          </mc:Fallback>
        </mc:AlternateContent>
      </w:r>
      <w:r w:rsidRPr="006D71B8"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63E98A7" wp14:editId="0A731A89">
                <wp:simplePos x="0" y="0"/>
                <wp:positionH relativeFrom="column">
                  <wp:posOffset>3109595</wp:posOffset>
                </wp:positionH>
                <wp:positionV relativeFrom="paragraph">
                  <wp:posOffset>137160</wp:posOffset>
                </wp:positionV>
                <wp:extent cx="457200" cy="561340"/>
                <wp:effectExtent l="0" t="0" r="76200" b="48260"/>
                <wp:wrapNone/>
                <wp:docPr id="59" name="Lin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457200" cy="56134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line w14:anchorId="1D614329" id="Line 13" o:spid="_x0000_s1026" style="position:absolute;flip:x 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4.85pt,10.8pt" to="280.85pt,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">
                <v:stroke startarrow="block"/>
              </v:line>
            </w:pict>
          </mc:Fallback>
        </mc:AlternateContent>
      </w:r>
      <w:r w:rsidRPr="006D71B8"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CCDA167" wp14:editId="77B5EFFD">
                <wp:simplePos x="0" y="0"/>
                <wp:positionH relativeFrom="column">
                  <wp:posOffset>2074462</wp:posOffset>
                </wp:positionH>
                <wp:positionV relativeFrom="paragraph">
                  <wp:posOffset>137270</wp:posOffset>
                </wp:positionV>
                <wp:extent cx="560401" cy="264796"/>
                <wp:effectExtent l="0" t="0" r="68580" b="59055"/>
                <wp:wrapNone/>
                <wp:docPr id="74" name="Lin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560401" cy="264796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line w14:anchorId="0D0633B8" id="Line 9" o:spid="_x0000_s1026" style="position:absolute;flip:x 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3.35pt,10.8pt" to="207.5pt,3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">
                <v:stroke startarrow="block"/>
              </v:line>
            </w:pict>
          </mc:Fallback>
        </mc:AlternateContent>
      </w:r>
      <w:r w:rsidRPr="006D71B8"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9C4BB9E" wp14:editId="2B5E55DF">
                <wp:simplePos x="0" y="0"/>
                <wp:positionH relativeFrom="column">
                  <wp:posOffset>1201475</wp:posOffset>
                </wp:positionH>
                <wp:positionV relativeFrom="paragraph">
                  <wp:posOffset>137271</wp:posOffset>
                </wp:positionV>
                <wp:extent cx="1209261" cy="561947"/>
                <wp:effectExtent l="0" t="0" r="67310" b="67310"/>
                <wp:wrapNone/>
                <wp:docPr id="60" name="Lin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209261" cy="561947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line w14:anchorId="0760FCAA" id="Line 8" o:spid="_x0000_s1026" style="position:absolute;flip:x 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4.6pt,10.8pt" to="189.8pt,5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">
                <v:stroke startarrow="block"/>
              </v:line>
            </w:pict>
          </mc:Fallback>
        </mc:AlternateContent>
      </w:r>
    </w:p>
    <w:p w14:paraId="60BD4243" w14:textId="77777777" w:rsidR="008D5170" w:rsidRPr="006D71B8" w:rsidRDefault="008D5170" w:rsidP="008D5170">
      <w:pPr>
        <w:rPr>
          <w:color w:val="FF0000"/>
          <w:lang w:val="cs-CZ"/>
        </w:rPr>
      </w:pPr>
      <w:r w:rsidRPr="006D71B8">
        <w:rPr>
          <w:noProof/>
          <w:color w:val="FF0000"/>
          <w:lang w:val="cs-CZ" w:eastAsia="cs-CZ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D110BB3" wp14:editId="71FABB00">
                <wp:simplePos x="0" y="0"/>
                <wp:positionH relativeFrom="column">
                  <wp:posOffset>1042035</wp:posOffset>
                </wp:positionH>
                <wp:positionV relativeFrom="paragraph">
                  <wp:posOffset>1055370</wp:posOffset>
                </wp:positionV>
                <wp:extent cx="1125855" cy="276225"/>
                <wp:effectExtent l="0" t="57150" r="0" b="28575"/>
                <wp:wrapNone/>
                <wp:docPr id="75" name="Lin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25855" cy="2762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line w14:anchorId="58707E47" id="Line 11" o:spid="_x0000_s1026" style="position:absolute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2.05pt,83.1pt" to="170.7pt,10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">
                <v:stroke startarrow="block"/>
              </v:line>
            </w:pict>
          </mc:Fallback>
        </mc:AlternateContent>
      </w:r>
      <w:r w:rsidRPr="006D71B8">
        <w:rPr>
          <w:noProof/>
          <w:color w:val="FF0000"/>
          <w:lang w:val="cs-CZ" w:eastAsia="cs-CZ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AE4DB32" wp14:editId="78B9F217">
                <wp:simplePos x="0" y="0"/>
                <wp:positionH relativeFrom="column">
                  <wp:posOffset>2168525</wp:posOffset>
                </wp:positionH>
                <wp:positionV relativeFrom="paragraph">
                  <wp:posOffset>765810</wp:posOffset>
                </wp:positionV>
                <wp:extent cx="357505" cy="568325"/>
                <wp:effectExtent l="0" t="38100" r="61595" b="22225"/>
                <wp:wrapNone/>
                <wp:docPr id="76" name="Lin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57505" cy="568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line w14:anchorId="09DF3E22" id="Line 10" o:spid="_x0000_s1026" style="position:absolute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0.75pt,60.3pt" to="198.9pt,10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">
                <v:stroke startarrow="block"/>
              </v:line>
            </w:pict>
          </mc:Fallback>
        </mc:AlternateContent>
      </w:r>
      <w:r w:rsidRPr="006D71B8">
        <w:rPr>
          <w:noProof/>
          <w:color w:val="FF0000"/>
          <w:lang w:val="cs-CZ" w:eastAsia="cs-CZ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0894FE6" wp14:editId="7ECAE1A0">
                <wp:simplePos x="0" y="0"/>
                <wp:positionH relativeFrom="column">
                  <wp:posOffset>2871249</wp:posOffset>
                </wp:positionH>
                <wp:positionV relativeFrom="paragraph">
                  <wp:posOffset>765865</wp:posOffset>
                </wp:positionV>
                <wp:extent cx="529590" cy="569292"/>
                <wp:effectExtent l="0" t="38100" r="60960" b="21590"/>
                <wp:wrapNone/>
                <wp:docPr id="77" name="Lin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29590" cy="569292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line w14:anchorId="51782AFB" id="Line 14" o:spid="_x0000_s1026" style="position:absolute;flip:x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6.1pt,60.3pt" to="267.8pt,10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">
                <v:stroke startarrow="block"/>
              </v:line>
            </w:pict>
          </mc:Fallback>
        </mc:AlternateContent>
      </w:r>
      <w:r w:rsidRPr="006D71B8">
        <w:rPr>
          <w:noProof/>
          <w:color w:val="FF0000"/>
          <w:lang w:val="cs-CZ" w:eastAsia="cs-CZ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83EA45F" wp14:editId="2634A40F">
                <wp:simplePos x="0" y="0"/>
                <wp:positionH relativeFrom="column">
                  <wp:posOffset>3692884</wp:posOffset>
                </wp:positionH>
                <wp:positionV relativeFrom="paragraph">
                  <wp:posOffset>1017657</wp:posOffset>
                </wp:positionV>
                <wp:extent cx="114300" cy="318052"/>
                <wp:effectExtent l="0" t="38100" r="57150" b="25400"/>
                <wp:wrapNone/>
                <wp:docPr id="78" name="Lin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4300" cy="318052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line w14:anchorId="0A9EDE91" id="Line 15" o:spid="_x0000_s1026" style="position:absolute;flip:x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0.8pt,80.15pt" to="299.8pt,10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">
                <v:stroke startarrow="block"/>
              </v:line>
            </w:pict>
          </mc:Fallback>
        </mc:AlternateContent>
      </w:r>
      <w:r w:rsidRPr="006D71B8"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C869B3B" wp14:editId="62FE00B8">
                <wp:simplePos x="0" y="0"/>
                <wp:positionH relativeFrom="column">
                  <wp:posOffset>4700049</wp:posOffset>
                </wp:positionH>
                <wp:positionV relativeFrom="paragraph">
                  <wp:posOffset>765865</wp:posOffset>
                </wp:positionV>
                <wp:extent cx="133985" cy="569844"/>
                <wp:effectExtent l="57150" t="38100" r="37465" b="20955"/>
                <wp:wrapNone/>
                <wp:docPr id="79" name="Lin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3985" cy="569844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line w14:anchorId="2BEE0AB5" id="Line 18" o:spid="_x0000_s1026" style="position:absolute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0.1pt,60.3pt" to="380.65pt,10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">
                <v:stroke startarrow="block"/>
              </v:line>
            </w:pict>
          </mc:Fallback>
        </mc:AlternateContent>
      </w:r>
      <w:r w:rsidRPr="006D71B8"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56E8E53" wp14:editId="3D56ED2E">
                <wp:simplePos x="0" y="0"/>
                <wp:positionH relativeFrom="column">
                  <wp:posOffset>4898832</wp:posOffset>
                </wp:positionH>
                <wp:positionV relativeFrom="paragraph">
                  <wp:posOffset>208805</wp:posOffset>
                </wp:positionV>
                <wp:extent cx="1126435" cy="296324"/>
                <wp:effectExtent l="38100" t="0" r="17145" b="66040"/>
                <wp:wrapNone/>
                <wp:docPr id="61" name="Lin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126435" cy="296324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line w14:anchorId="266DA67E" id="Line 17" o:spid="_x0000_s1026" style="position:absolute;flip:y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5.75pt,16.45pt" to="474.45pt,3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">
                <v:stroke startarrow="block"/>
              </v:line>
            </w:pict>
          </mc:Fallback>
        </mc:AlternateContent>
      </w:r>
      <w:r w:rsidRPr="006D71B8">
        <w:rPr>
          <w:noProof/>
          <w:lang w:val="cs-CZ" w:eastAsia="cs-CZ"/>
        </w:rPr>
        <w:drawing>
          <wp:inline distT="0" distB="0" distL="0" distR="0" wp14:anchorId="4AD5CE2F" wp14:editId="0753BE10">
            <wp:extent cx="5936974" cy="1258957"/>
            <wp:effectExtent l="0" t="0" r="6985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4078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A400F2" w14:textId="44729CA8" w:rsidR="008D5170" w:rsidRPr="006D71B8" w:rsidRDefault="006311AF" w:rsidP="008D5170">
      <w:pPr>
        <w:rPr>
          <w:color w:val="FF0000"/>
          <w:lang w:val="cs-CZ"/>
        </w:rPr>
      </w:pPr>
      <w:r w:rsidRPr="006D71B8"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2AF2F40" wp14:editId="1DA45D05">
                <wp:simplePos x="0" y="0"/>
                <wp:positionH relativeFrom="column">
                  <wp:posOffset>4362450</wp:posOffset>
                </wp:positionH>
                <wp:positionV relativeFrom="paragraph">
                  <wp:posOffset>34290</wp:posOffset>
                </wp:positionV>
                <wp:extent cx="1162050" cy="342900"/>
                <wp:effectExtent l="0" t="0" r="0" b="0"/>
                <wp:wrapNone/>
                <wp:docPr id="80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05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19DE4F" w14:textId="77777777" w:rsidR="00611311" w:rsidRPr="006100FA" w:rsidRDefault="00611311" w:rsidP="008D5170">
                            <w:pPr>
                              <w:rPr>
                                <w:lang w:val="fr-LU"/>
                              </w:rPr>
                            </w:pPr>
                            <w:r>
                              <w:rPr>
                                <w:lang w:val="cs-CZ" w:bidi="cs-CZ"/>
                              </w:rPr>
                              <w:t>Otáčky kotouče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AF2F40" id="Text Box 28" o:spid="_x0000_s1033" type="#_x0000_t202" style="position:absolute;left:0;text-align:left;margin-left:343.5pt;margin-top:2.7pt;width:91.5pt;height:27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" stroked="f">
                <v:textbox>
                  <w:txbxContent>
                    <w:p w14:paraId="5319DE4F" w14:textId="77777777" w:rsidR="00611311" w:rsidRPr="006100FA" w:rsidRDefault="00611311" w:rsidP="008D5170">
                      <w:pPr>
                        <w:rPr>
                          <w:lang w:val="fr-LU"/>
                        </w:rPr>
                      </w:pPr>
                      <w:r>
                        <w:rPr>
                          <w:lang w:val="cs-CZ" w:bidi="cs-CZ"/>
                        </w:rPr>
                        <w:t>Otáčky kotouče</w:t>
                      </w:r>
                    </w:p>
                  </w:txbxContent>
                </v:textbox>
              </v:shape>
            </w:pict>
          </mc:Fallback>
        </mc:AlternateContent>
      </w:r>
      <w:r w:rsidRPr="006D71B8">
        <w:rPr>
          <w:noProof/>
          <w:color w:val="FF0000"/>
          <w:lang w:val="cs-CZ" w:eastAsia="cs-CZ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8F6D1C8" wp14:editId="07F8A533">
                <wp:simplePos x="0" y="0"/>
                <wp:positionH relativeFrom="column">
                  <wp:posOffset>2419350</wp:posOffset>
                </wp:positionH>
                <wp:positionV relativeFrom="paragraph">
                  <wp:posOffset>43815</wp:posOffset>
                </wp:positionV>
                <wp:extent cx="872490" cy="419100"/>
                <wp:effectExtent l="0" t="0" r="3810" b="0"/>
                <wp:wrapNone/>
                <wp:docPr id="82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249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D858A0" w14:textId="77777777" w:rsidR="00611311" w:rsidRPr="006100FA" w:rsidRDefault="00611311" w:rsidP="008D5170">
                            <w:pPr>
                              <w:rPr>
                                <w:lang w:val="fr-LU"/>
                              </w:rPr>
                            </w:pPr>
                            <w:r>
                              <w:rPr>
                                <w:lang w:val="cs-CZ" w:bidi="cs-CZ"/>
                              </w:rPr>
                              <w:t>Napájení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F6D1C8" id="Text Box 26" o:spid="_x0000_s1034" type="#_x0000_t202" style="position:absolute;left:0;text-align:left;margin-left:190.5pt;margin-top:3.45pt;width:68.7pt;height:33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" stroked="f">
                <v:textbox>
                  <w:txbxContent>
                    <w:p w14:paraId="61D858A0" w14:textId="77777777" w:rsidR="00611311" w:rsidRPr="006100FA" w:rsidRDefault="00611311" w:rsidP="008D5170">
                      <w:pPr>
                        <w:rPr>
                          <w:lang w:val="fr-LU"/>
                        </w:rPr>
                      </w:pPr>
                      <w:r>
                        <w:rPr>
                          <w:lang w:val="cs-CZ" w:bidi="cs-CZ"/>
                        </w:rPr>
                        <w:t>Napájení</w:t>
                      </w:r>
                    </w:p>
                  </w:txbxContent>
                </v:textbox>
              </v:shape>
            </w:pict>
          </mc:Fallback>
        </mc:AlternateContent>
      </w:r>
      <w:r w:rsidR="008D5170" w:rsidRPr="006D71B8">
        <w:rPr>
          <w:noProof/>
          <w:color w:val="FF0000"/>
          <w:lang w:val="cs-CZ" w:eastAsia="cs-CZ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639DAAF" wp14:editId="7F1D7322">
                <wp:simplePos x="0" y="0"/>
                <wp:positionH relativeFrom="column">
                  <wp:posOffset>3102610</wp:posOffset>
                </wp:positionH>
                <wp:positionV relativeFrom="paragraph">
                  <wp:posOffset>57785</wp:posOffset>
                </wp:positionV>
                <wp:extent cx="1257300" cy="271145"/>
                <wp:effectExtent l="0" t="0" r="0" b="0"/>
                <wp:wrapNone/>
                <wp:docPr id="81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271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57EA5A" w14:textId="77777777" w:rsidR="00611311" w:rsidRPr="006100FA" w:rsidRDefault="00611311" w:rsidP="008D5170">
                            <w:pPr>
                              <w:rPr>
                                <w:lang w:val="fr-LU"/>
                              </w:rPr>
                            </w:pPr>
                            <w:r>
                              <w:rPr>
                                <w:lang w:val="cs-CZ" w:bidi="cs-CZ"/>
                              </w:rPr>
                              <w:t>Bezpečnostní norma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39DAAF" id="Text Box 27" o:spid="_x0000_s1035" type="#_x0000_t202" style="position:absolute;left:0;text-align:left;margin-left:244.3pt;margin-top:4.55pt;width:99pt;height:21.3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" stroked="f">
                <v:textbox>
                  <w:txbxContent>
                    <w:p w14:paraId="1657EA5A" w14:textId="77777777" w:rsidR="00611311" w:rsidRPr="006100FA" w:rsidRDefault="00611311" w:rsidP="008D5170">
                      <w:pPr>
                        <w:rPr>
                          <w:lang w:val="fr-LU"/>
                        </w:rPr>
                      </w:pPr>
                      <w:r>
                        <w:rPr>
                          <w:lang w:val="cs-CZ" w:bidi="cs-CZ"/>
                        </w:rPr>
                        <w:t>Bezpečnostní norma</w:t>
                      </w:r>
                    </w:p>
                  </w:txbxContent>
                </v:textbox>
              </v:shape>
            </w:pict>
          </mc:Fallback>
        </mc:AlternateContent>
      </w:r>
      <w:r w:rsidR="008D5170" w:rsidRPr="006D71B8"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8558142" wp14:editId="034CC54E">
                <wp:simplePos x="0" y="0"/>
                <wp:positionH relativeFrom="column">
                  <wp:posOffset>1382975</wp:posOffset>
                </wp:positionH>
                <wp:positionV relativeFrom="paragraph">
                  <wp:posOffset>41027</wp:posOffset>
                </wp:positionV>
                <wp:extent cx="1143000" cy="271145"/>
                <wp:effectExtent l="0" t="0" r="0" b="0"/>
                <wp:wrapNone/>
                <wp:docPr id="83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271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D010D7" w14:textId="77777777" w:rsidR="00611311" w:rsidRPr="00E01DDA" w:rsidRDefault="00611311" w:rsidP="008D5170">
                            <w:pPr>
                              <w:rPr>
                                <w:lang w:val="fr-LU"/>
                              </w:rPr>
                            </w:pPr>
                            <w:r>
                              <w:rPr>
                                <w:lang w:val="cs-CZ" w:bidi="cs-CZ"/>
                              </w:rPr>
                              <w:t>Výrobní číslo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558142" id="Text Box 25" o:spid="_x0000_s1036" type="#_x0000_t202" style="position:absolute;left:0;text-align:left;margin-left:108.9pt;margin-top:3.25pt;width:90pt;height:21.3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" stroked="f">
                <v:textbox>
                  <w:txbxContent>
                    <w:p w14:paraId="25D010D7" w14:textId="77777777" w:rsidR="00611311" w:rsidRPr="00E01DDA" w:rsidRDefault="00611311" w:rsidP="008D5170">
                      <w:pPr>
                        <w:rPr>
                          <w:lang w:val="fr-LU"/>
                        </w:rPr>
                      </w:pPr>
                      <w:r>
                        <w:rPr>
                          <w:lang w:val="cs-CZ" w:bidi="cs-CZ"/>
                        </w:rPr>
                        <w:t>Výrobní číslo</w:t>
                      </w:r>
                    </w:p>
                  </w:txbxContent>
                </v:textbox>
              </v:shape>
            </w:pict>
          </mc:Fallback>
        </mc:AlternateContent>
      </w:r>
      <w:r w:rsidR="008D5170" w:rsidRPr="006D71B8"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339EC6C" wp14:editId="502FAFB8">
                <wp:simplePos x="0" y="0"/>
                <wp:positionH relativeFrom="column">
                  <wp:posOffset>16510</wp:posOffset>
                </wp:positionH>
                <wp:positionV relativeFrom="paragraph">
                  <wp:posOffset>25400</wp:posOffset>
                </wp:positionV>
                <wp:extent cx="1028700" cy="342900"/>
                <wp:effectExtent l="3175" t="3810" r="0" b="0"/>
                <wp:wrapNone/>
                <wp:docPr id="84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15572F" w14:textId="77777777" w:rsidR="00611311" w:rsidRPr="00E01DDA" w:rsidRDefault="00611311" w:rsidP="008D5170">
                            <w:pPr>
                              <w:rPr>
                                <w:lang w:val="fr-LU"/>
                              </w:rPr>
                            </w:pPr>
                            <w:r>
                              <w:rPr>
                                <w:lang w:val="cs-CZ" w:bidi="cs-CZ"/>
                              </w:rPr>
                              <w:t>Typ stroje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39EC6C" id="Text Box 24" o:spid="_x0000_s1037" type="#_x0000_t202" style="position:absolute;left:0;text-align:left;margin-left:1.3pt;margin-top:2pt;width:81pt;height:27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" stroked="f">
                <v:textbox>
                  <w:txbxContent>
                    <w:p w14:paraId="6415572F" w14:textId="77777777" w:rsidR="00611311" w:rsidRPr="00E01DDA" w:rsidRDefault="00611311" w:rsidP="008D5170">
                      <w:pPr>
                        <w:rPr>
                          <w:lang w:val="fr-LU"/>
                        </w:rPr>
                      </w:pPr>
                      <w:r>
                        <w:rPr>
                          <w:lang w:val="cs-CZ" w:bidi="cs-CZ"/>
                        </w:rPr>
                        <w:t>Typ stroje</w:t>
                      </w:r>
                    </w:p>
                  </w:txbxContent>
                </v:textbox>
              </v:shape>
            </w:pict>
          </mc:Fallback>
        </mc:AlternateContent>
      </w:r>
    </w:p>
    <w:p w14:paraId="49C52060" w14:textId="77777777" w:rsidR="008D5170" w:rsidRPr="006D71B8" w:rsidRDefault="008D5170" w:rsidP="008D5170">
      <w:pPr>
        <w:pStyle w:val="Zkladntext"/>
        <w:rPr>
          <w:lang w:val="cs-CZ"/>
        </w:rPr>
      </w:pPr>
    </w:p>
    <w:p w14:paraId="2A77E243" w14:textId="77777777" w:rsidR="008D5170" w:rsidRPr="006D71B8" w:rsidRDefault="008D5170" w:rsidP="008D5170">
      <w:pPr>
        <w:pStyle w:val="Zkladntext"/>
        <w:rPr>
          <w:lang w:val="cs-CZ"/>
        </w:rPr>
      </w:pPr>
    </w:p>
    <w:p w14:paraId="542FE095" w14:textId="77777777" w:rsidR="008D5170" w:rsidRPr="006D71B8" w:rsidRDefault="008D5170" w:rsidP="008D5170">
      <w:pPr>
        <w:pStyle w:val="Nadpis2"/>
        <w:rPr>
          <w:lang w:val="cs-CZ"/>
        </w:rPr>
      </w:pPr>
      <w:bookmarkStart w:id="3" w:name="_Toc51924367"/>
      <w:r w:rsidRPr="006D71B8">
        <w:rPr>
          <w:lang w:val="cs-CZ" w:bidi="cs-CZ"/>
        </w:rPr>
        <w:t>Bezpečnostní pokyny pro jednotlivé provozní fáze</w:t>
      </w:r>
      <w:bookmarkEnd w:id="3"/>
    </w:p>
    <w:p w14:paraId="4BC78F77" w14:textId="77777777" w:rsidR="008D5170" w:rsidRPr="006D71B8" w:rsidRDefault="008D5170" w:rsidP="008D5170">
      <w:pPr>
        <w:rPr>
          <w:lang w:val="cs-CZ"/>
        </w:rPr>
      </w:pPr>
    </w:p>
    <w:p w14:paraId="41D7B22E" w14:textId="77777777" w:rsidR="008D5170" w:rsidRPr="006D71B8" w:rsidRDefault="008D5170" w:rsidP="008D5170">
      <w:pPr>
        <w:pStyle w:val="Zkladntext"/>
        <w:rPr>
          <w:b/>
          <w:lang w:val="cs-CZ"/>
        </w:rPr>
      </w:pPr>
      <w:r w:rsidRPr="006D71B8">
        <w:rPr>
          <w:b/>
          <w:lang w:val="cs-CZ" w:bidi="cs-CZ"/>
        </w:rPr>
        <w:t>Před zahájením práce</w:t>
      </w:r>
    </w:p>
    <w:p w14:paraId="0ADB6269" w14:textId="77777777" w:rsidR="008D5170" w:rsidRPr="006D71B8" w:rsidRDefault="008D5170" w:rsidP="008D5170">
      <w:pPr>
        <w:pStyle w:val="Zkladntext"/>
        <w:numPr>
          <w:ilvl w:val="0"/>
          <w:numId w:val="7"/>
        </w:numPr>
        <w:rPr>
          <w:lang w:val="cs-CZ"/>
        </w:rPr>
      </w:pPr>
      <w:r w:rsidRPr="006D71B8">
        <w:rPr>
          <w:lang w:val="cs-CZ" w:bidi="cs-CZ"/>
        </w:rPr>
        <w:t>Před zahájením práce se seznamte s pracovním prostředím v místě použití. Pracovní prostředí zahrnuje: překážky v prostorách provádění práce a manipulace, pevnost podlahy, nezbytnou ochranu na místě s ohledem na veřejné komunikace a dostupnost pomoci v případě nehody.</w:t>
      </w:r>
    </w:p>
    <w:p w14:paraId="1D5B0580" w14:textId="77777777" w:rsidR="008D5170" w:rsidRPr="006D71B8" w:rsidRDefault="008D5170" w:rsidP="008D5170">
      <w:pPr>
        <w:pStyle w:val="Zkladntext"/>
        <w:numPr>
          <w:ilvl w:val="0"/>
          <w:numId w:val="7"/>
        </w:numPr>
        <w:rPr>
          <w:lang w:val="cs-CZ"/>
        </w:rPr>
      </w:pPr>
      <w:r w:rsidRPr="006D71B8">
        <w:rPr>
          <w:lang w:val="cs-CZ" w:bidi="cs-CZ"/>
        </w:rPr>
        <w:t>Pravidelně kontrolujte správné upevnění kotouče.</w:t>
      </w:r>
    </w:p>
    <w:p w14:paraId="47EED18C" w14:textId="77777777" w:rsidR="008D5170" w:rsidRPr="006D71B8" w:rsidRDefault="008D5170" w:rsidP="008D5170">
      <w:pPr>
        <w:pStyle w:val="Zkladntext"/>
        <w:numPr>
          <w:ilvl w:val="0"/>
          <w:numId w:val="7"/>
        </w:numPr>
        <w:rPr>
          <w:lang w:val="cs-CZ"/>
        </w:rPr>
      </w:pPr>
      <w:r w:rsidRPr="006D71B8">
        <w:rPr>
          <w:lang w:val="cs-CZ" w:bidi="cs-CZ"/>
        </w:rPr>
        <w:t>Poškozené nebo silně opotřebované kotouče okamžitě vyměňte, protože při otáčení představují riziko pro obsluhu.</w:t>
      </w:r>
    </w:p>
    <w:p w14:paraId="2FE9BDBA" w14:textId="49A420C1" w:rsidR="008D5170" w:rsidRPr="006D71B8" w:rsidRDefault="008D5170" w:rsidP="008D5170">
      <w:pPr>
        <w:pStyle w:val="Zkladntext"/>
        <w:numPr>
          <w:ilvl w:val="0"/>
          <w:numId w:val="7"/>
        </w:numPr>
        <w:rPr>
          <w:lang w:val="cs-CZ"/>
        </w:rPr>
      </w:pPr>
      <w:r w:rsidRPr="006D71B8">
        <w:rPr>
          <w:lang w:val="cs-CZ" w:bidi="cs-CZ"/>
        </w:rPr>
        <w:t>Na stroji používejte pouze diamantové kotouče NORTON! Při použití jiných nástrojů může dojít k</w:t>
      </w:r>
      <w:r w:rsidR="006311AF" w:rsidRPr="006D71B8">
        <w:rPr>
          <w:lang w:val="cs-CZ" w:bidi="cs-CZ"/>
        </w:rPr>
        <w:t> </w:t>
      </w:r>
      <w:r w:rsidRPr="006D71B8">
        <w:rPr>
          <w:lang w:val="cs-CZ" w:bidi="cs-CZ"/>
        </w:rPr>
        <w:t>poškození stroje!</w:t>
      </w:r>
    </w:p>
    <w:p w14:paraId="3520688E" w14:textId="77777777" w:rsidR="008D5170" w:rsidRPr="006D71B8" w:rsidRDefault="008D5170" w:rsidP="008D5170">
      <w:pPr>
        <w:pStyle w:val="Zkladntext"/>
        <w:numPr>
          <w:ilvl w:val="0"/>
          <w:numId w:val="7"/>
        </w:numPr>
        <w:rPr>
          <w:lang w:val="cs-CZ"/>
        </w:rPr>
      </w:pPr>
      <w:r w:rsidRPr="006D71B8">
        <w:rPr>
          <w:lang w:val="cs-CZ" w:bidi="cs-CZ"/>
        </w:rPr>
        <w:t>Při řezání nasucho prosím používejte ochranné brýle a respirátor proti prachu.</w:t>
      </w:r>
    </w:p>
    <w:p w14:paraId="3757DD36" w14:textId="77777777" w:rsidR="008D5170" w:rsidRPr="006D71B8" w:rsidRDefault="008D5170" w:rsidP="008D5170">
      <w:pPr>
        <w:pStyle w:val="Zkladntext"/>
        <w:numPr>
          <w:ilvl w:val="0"/>
          <w:numId w:val="7"/>
        </w:numPr>
        <w:rPr>
          <w:lang w:val="cs-CZ"/>
        </w:rPr>
      </w:pPr>
      <w:r w:rsidRPr="006D71B8">
        <w:rPr>
          <w:lang w:val="cs-CZ" w:bidi="cs-CZ"/>
        </w:rPr>
        <w:t>Z bezpečnostních důvodů nikdy nenechávejte nezajištěný nebo odemčený stroj bez dozoru.</w:t>
      </w:r>
    </w:p>
    <w:p w14:paraId="40CE415A" w14:textId="77777777" w:rsidR="008D5170" w:rsidRPr="006D71B8" w:rsidRDefault="008D5170" w:rsidP="008D5170">
      <w:pPr>
        <w:pStyle w:val="Zkladntext"/>
        <w:rPr>
          <w:b/>
          <w:lang w:val="cs-CZ"/>
        </w:rPr>
      </w:pPr>
    </w:p>
    <w:p w14:paraId="43ADE047" w14:textId="77777777" w:rsidR="008D5170" w:rsidRPr="006D71B8" w:rsidRDefault="008D5170" w:rsidP="008D5170">
      <w:pPr>
        <w:pStyle w:val="Zkladntext"/>
        <w:rPr>
          <w:b/>
          <w:lang w:val="cs-CZ"/>
        </w:rPr>
      </w:pPr>
      <w:r w:rsidRPr="006D71B8">
        <w:rPr>
          <w:b/>
          <w:lang w:val="cs-CZ" w:bidi="cs-CZ"/>
        </w:rPr>
        <w:t>Když je motor v chodu</w:t>
      </w:r>
    </w:p>
    <w:p w14:paraId="0081E1AF" w14:textId="77777777" w:rsidR="008D5170" w:rsidRPr="006D71B8" w:rsidRDefault="008D5170" w:rsidP="008D5170">
      <w:pPr>
        <w:pStyle w:val="Zkladntext"/>
        <w:numPr>
          <w:ilvl w:val="0"/>
          <w:numId w:val="7"/>
        </w:numPr>
        <w:rPr>
          <w:lang w:val="cs-CZ"/>
        </w:rPr>
      </w:pPr>
      <w:r w:rsidRPr="006D71B8">
        <w:rPr>
          <w:lang w:val="cs-CZ" w:bidi="cs-CZ"/>
        </w:rPr>
        <w:t>Nepojíždějte se strojem, když kotouč běží naprázdno.</w:t>
      </w:r>
    </w:p>
    <w:p w14:paraId="11BB9A8B" w14:textId="77777777" w:rsidR="008D5170" w:rsidRPr="006D71B8" w:rsidRDefault="008D5170" w:rsidP="008D5170">
      <w:pPr>
        <w:pStyle w:val="Zkladntext"/>
        <w:numPr>
          <w:ilvl w:val="0"/>
          <w:numId w:val="7"/>
        </w:numPr>
        <w:rPr>
          <w:lang w:val="cs-CZ"/>
        </w:rPr>
      </w:pPr>
      <w:r w:rsidRPr="006D71B8">
        <w:rPr>
          <w:lang w:val="cs-CZ" w:bidi="cs-CZ"/>
        </w:rPr>
        <w:t>Řezání provádějte pouze s krytem kotouče na místě.</w:t>
      </w:r>
    </w:p>
    <w:p w14:paraId="6524812A" w14:textId="77777777" w:rsidR="008D5170" w:rsidRPr="006D71B8" w:rsidRDefault="008D5170" w:rsidP="008D5170">
      <w:pPr>
        <w:pStyle w:val="Zkladntext"/>
        <w:numPr>
          <w:ilvl w:val="0"/>
          <w:numId w:val="7"/>
        </w:numPr>
        <w:rPr>
          <w:lang w:val="cs-CZ"/>
        </w:rPr>
      </w:pPr>
      <w:r w:rsidRPr="006D71B8">
        <w:rPr>
          <w:lang w:val="cs-CZ" w:bidi="cs-CZ"/>
        </w:rPr>
        <w:t>Při řezání přivádějte včas a nepřetržitě chladicí vodu!</w:t>
      </w:r>
    </w:p>
    <w:p w14:paraId="447C1637" w14:textId="77777777" w:rsidR="008D5170" w:rsidRPr="006D71B8" w:rsidRDefault="008D5170" w:rsidP="008D5170">
      <w:pPr>
        <w:pStyle w:val="Zkladntext"/>
        <w:rPr>
          <w:rFonts w:cs="Arial"/>
          <w:szCs w:val="22"/>
          <w:lang w:val="cs-CZ"/>
        </w:rPr>
      </w:pPr>
    </w:p>
    <w:p w14:paraId="676D17FE" w14:textId="77777777" w:rsidR="008D5170" w:rsidRPr="006D71B8" w:rsidRDefault="008D5170" w:rsidP="008D5170">
      <w:pPr>
        <w:pStyle w:val="StyleHeading110pt"/>
        <w:numPr>
          <w:ilvl w:val="0"/>
          <w:numId w:val="0"/>
        </w:numPr>
        <w:rPr>
          <w:lang w:val="cs-CZ"/>
        </w:rPr>
      </w:pPr>
    </w:p>
    <w:p w14:paraId="5F3E4735" w14:textId="28B62583" w:rsidR="008D5170" w:rsidRPr="006D71B8" w:rsidRDefault="008D5170" w:rsidP="008D5170">
      <w:pPr>
        <w:pStyle w:val="Nadpis1"/>
        <w:rPr>
          <w:lang w:val="cs-CZ"/>
        </w:rPr>
      </w:pPr>
      <w:r w:rsidRPr="006D71B8">
        <w:rPr>
          <w:lang w:val="cs-CZ" w:bidi="cs-CZ"/>
        </w:rPr>
        <w:br w:type="page"/>
      </w:r>
      <w:bookmarkStart w:id="4" w:name="_Toc51924368"/>
      <w:r w:rsidRPr="006D71B8">
        <w:rPr>
          <w:lang w:val="cs-CZ" w:bidi="cs-CZ"/>
        </w:rPr>
        <w:lastRenderedPageBreak/>
        <w:t>POPIS STROJE</w:t>
      </w:r>
      <w:bookmarkEnd w:id="4"/>
    </w:p>
    <w:p w14:paraId="733EB795" w14:textId="77777777" w:rsidR="008D5170" w:rsidRPr="006D71B8" w:rsidRDefault="008D5170" w:rsidP="008D5170">
      <w:pPr>
        <w:rPr>
          <w:lang w:val="cs-CZ"/>
        </w:rPr>
      </w:pPr>
    </w:p>
    <w:p w14:paraId="4815CE95" w14:textId="77777777" w:rsidR="008D5170" w:rsidRPr="006D71B8" w:rsidRDefault="008D5170" w:rsidP="008D5170">
      <w:pPr>
        <w:pStyle w:val="Zkladntext"/>
        <w:rPr>
          <w:lang w:val="cs-CZ"/>
        </w:rPr>
      </w:pPr>
      <w:r w:rsidRPr="006D71B8">
        <w:rPr>
          <w:lang w:val="cs-CZ" w:bidi="cs-CZ"/>
        </w:rPr>
        <w:t xml:space="preserve">Veškeré úpravy, které by mohly vést ke změně původních vlastností stroje, smí provádět pouze společnost Saint-Gobain Abrasives, která potvrdí, že stroj je stále v souladu s bezpečnostními předpisy. </w:t>
      </w:r>
    </w:p>
    <w:p w14:paraId="07A302EC" w14:textId="68C669A1" w:rsidR="008D5170" w:rsidRPr="006D71B8" w:rsidRDefault="008D5170" w:rsidP="008D5170">
      <w:pPr>
        <w:pStyle w:val="Nadpis2"/>
        <w:rPr>
          <w:lang w:val="cs-CZ"/>
        </w:rPr>
      </w:pPr>
      <w:bookmarkStart w:id="5" w:name="_Toc51924369"/>
      <w:r w:rsidRPr="006D71B8">
        <w:rPr>
          <w:lang w:val="cs-CZ" w:bidi="cs-CZ"/>
        </w:rPr>
        <w:t>Stručný popis</w:t>
      </w:r>
      <w:bookmarkEnd w:id="5"/>
    </w:p>
    <w:p w14:paraId="13B3D494" w14:textId="79FDEA4D" w:rsidR="008D5170" w:rsidRPr="006D71B8" w:rsidRDefault="008D5170" w:rsidP="008D5170">
      <w:pPr>
        <w:pStyle w:val="Zkladntext"/>
        <w:rPr>
          <w:rFonts w:cs="Arial"/>
          <w:szCs w:val="22"/>
          <w:lang w:val="cs-CZ"/>
        </w:rPr>
      </w:pPr>
      <w:r w:rsidRPr="006D71B8">
        <w:rPr>
          <w:lang w:val="cs-CZ" w:bidi="cs-CZ"/>
        </w:rPr>
        <w:t>Stavební pila CM 352 je navržena s cílem nabídnout dlouhou životnost a vysoký výkon při mokrém i suchém řezání různých druhů zdiva, vysoce odolných a přírodních kamenných materiálů na staveništích. Je určena k použití na staveništi i v průmyslovém prostředí. V kombinaci s diamantovými kotouči značky NORTON nabízí vysoký výkon a kvalitní řezání stavebních materiálů. Stroj a jeho součásti jsou sestaveny podle vysokých standardů, které zaručují dlouhou životnost a minimální údržbu.</w:t>
      </w:r>
    </w:p>
    <w:p w14:paraId="74EEF81F" w14:textId="4651EFD6" w:rsidR="008D5170" w:rsidRPr="006D71B8" w:rsidRDefault="008D5170" w:rsidP="008D5170">
      <w:pPr>
        <w:pStyle w:val="Nadpis2"/>
        <w:rPr>
          <w:lang w:val="cs-CZ"/>
        </w:rPr>
      </w:pPr>
      <w:bookmarkStart w:id="6" w:name="_Toc51924370"/>
      <w:r w:rsidRPr="006D71B8">
        <w:rPr>
          <w:lang w:val="cs-CZ" w:bidi="cs-CZ"/>
        </w:rPr>
        <w:t>Účel použití</w:t>
      </w:r>
      <w:bookmarkEnd w:id="6"/>
    </w:p>
    <w:p w14:paraId="0EB1AC9C" w14:textId="70A7E8A8" w:rsidR="008D5170" w:rsidRPr="006D71B8" w:rsidRDefault="008D5170" w:rsidP="008D5170">
      <w:pPr>
        <w:pStyle w:val="Zkladntext"/>
        <w:rPr>
          <w:rFonts w:cs="Arial"/>
          <w:b/>
          <w:szCs w:val="22"/>
          <w:lang w:val="cs-CZ"/>
        </w:rPr>
      </w:pPr>
      <w:r w:rsidRPr="006D71B8">
        <w:rPr>
          <w:lang w:val="cs-CZ" w:bidi="cs-CZ"/>
        </w:rPr>
        <w:t xml:space="preserve">Model CM 352 je </w:t>
      </w:r>
      <w:r w:rsidRPr="006D71B8">
        <w:rPr>
          <w:rFonts w:cs="Arial"/>
          <w:szCs w:val="22"/>
          <w:lang w:val="cs-CZ" w:bidi="cs-CZ"/>
        </w:rPr>
        <w:t>určen k mokrému i suchému řezání široké škály stavebních</w:t>
      </w:r>
      <w:r w:rsidRPr="006D71B8">
        <w:rPr>
          <w:lang w:val="cs-CZ" w:bidi="cs-CZ"/>
        </w:rPr>
        <w:t xml:space="preserve"> a vysoce odolných materiálů, stejně jako obkladů a dlaždic. </w:t>
      </w:r>
      <w:r w:rsidRPr="006D71B8">
        <w:rPr>
          <w:rFonts w:cs="Arial"/>
          <w:b/>
          <w:szCs w:val="22"/>
          <w:lang w:val="cs-CZ" w:bidi="cs-CZ"/>
        </w:rPr>
        <w:t>Není určen pro řezání dřeva nebo kovů.</w:t>
      </w:r>
    </w:p>
    <w:p w14:paraId="51378D26" w14:textId="77777777" w:rsidR="008D5170" w:rsidRPr="006D71B8" w:rsidRDefault="008D5170" w:rsidP="008D5170">
      <w:pPr>
        <w:pStyle w:val="Zkladntext"/>
        <w:rPr>
          <w:rFonts w:cs="Arial"/>
          <w:szCs w:val="22"/>
          <w:lang w:val="cs-CZ"/>
        </w:rPr>
      </w:pPr>
    </w:p>
    <w:p w14:paraId="5B2ED8A6" w14:textId="7672CFD1" w:rsidR="008D5170" w:rsidRPr="006D71B8" w:rsidRDefault="008D5170" w:rsidP="008D5170">
      <w:pPr>
        <w:pStyle w:val="Nadpis2"/>
        <w:rPr>
          <w:lang w:val="cs-CZ"/>
        </w:rPr>
      </w:pPr>
      <w:bookmarkStart w:id="7" w:name="_Toc51924371"/>
      <w:r w:rsidRPr="006D71B8">
        <w:rPr>
          <w:lang w:val="cs-CZ" w:bidi="cs-CZ"/>
        </w:rPr>
        <w:t>Provedení</w:t>
      </w:r>
      <w:bookmarkEnd w:id="7"/>
    </w:p>
    <w:p w14:paraId="2F3A3D16" w14:textId="389F13E7" w:rsidR="008D5170" w:rsidRPr="006D71B8" w:rsidRDefault="00611311" w:rsidP="008D5170">
      <w:pPr>
        <w:rPr>
          <w:lang w:val="cs-CZ"/>
        </w:rPr>
      </w:pPr>
      <w:r w:rsidRPr="006D71B8"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5075176F" wp14:editId="61338115">
                <wp:simplePos x="0" y="0"/>
                <wp:positionH relativeFrom="column">
                  <wp:posOffset>-82550</wp:posOffset>
                </wp:positionH>
                <wp:positionV relativeFrom="paragraph">
                  <wp:posOffset>131445</wp:posOffset>
                </wp:positionV>
                <wp:extent cx="6640243" cy="3131185"/>
                <wp:effectExtent l="0" t="0" r="27305" b="50165"/>
                <wp:wrapNone/>
                <wp:docPr id="28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40243" cy="3131185"/>
                          <a:chOff x="1471" y="4516"/>
                          <a:chExt cx="8422" cy="3737"/>
                        </a:xfrm>
                      </wpg:grpSpPr>
                      <wps:wsp>
                        <wps:cNvPr id="29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5479" y="4516"/>
                            <a:ext cx="360" cy="29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67A0BF2" w14:textId="77777777" w:rsidR="00611311" w:rsidRDefault="00611311" w:rsidP="008D5170">
                              <w:pPr>
                                <w:jc w:val="center"/>
                              </w:pPr>
                              <w:r>
                                <w:rPr>
                                  <w:lang w:val="cs-CZ" w:bidi="cs-CZ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 upright="1">
                          <a:noAutofit/>
                        </wps:bodyPr>
                      </wps:wsp>
                      <wps:wsp>
                        <wps:cNvPr id="30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9533" y="5785"/>
                            <a:ext cx="36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904E385" w14:textId="77777777" w:rsidR="00611311" w:rsidRDefault="00611311" w:rsidP="008D5170">
                              <w:pPr>
                                <w:jc w:val="center"/>
                              </w:pPr>
                              <w:r>
                                <w:rPr>
                                  <w:lang w:val="cs-CZ" w:bidi="cs-CZ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 upright="1">
                          <a:noAutofit/>
                        </wps:bodyPr>
                      </wps:wsp>
                      <wps:wsp>
                        <wps:cNvPr id="31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3043" y="7533"/>
                            <a:ext cx="36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3323B05" w14:textId="77777777" w:rsidR="00611311" w:rsidRDefault="00611311" w:rsidP="008D5170">
                              <w:pPr>
                                <w:jc w:val="center"/>
                              </w:pPr>
                              <w:r>
                                <w:rPr>
                                  <w:lang w:val="cs-CZ" w:bidi="cs-CZ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 upright="1">
                          <a:noAutofit/>
                        </wps:bodyPr>
                      </wps:wsp>
                      <wps:wsp>
                        <wps:cNvPr id="32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1471" y="6049"/>
                            <a:ext cx="36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0394D4D" w14:textId="77777777" w:rsidR="00611311" w:rsidRDefault="00611311" w:rsidP="008D5170">
                              <w:pPr>
                                <w:jc w:val="center"/>
                              </w:pPr>
                              <w:r>
                                <w:rPr>
                                  <w:lang w:val="cs-CZ" w:bidi="cs-CZ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 upright="1">
                          <a:noAutofit/>
                        </wps:bodyPr>
                      </wps:wsp>
                      <wps:wsp>
                        <wps:cNvPr id="33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2667" y="4899"/>
                            <a:ext cx="36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C7FAC8B" w14:textId="77777777" w:rsidR="00611311" w:rsidRDefault="00611311" w:rsidP="008D5170">
                              <w:pPr>
                                <w:jc w:val="center"/>
                              </w:pPr>
                              <w:r>
                                <w:rPr>
                                  <w:lang w:val="cs-CZ" w:bidi="cs-CZ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 upright="1">
                          <a:noAutofit/>
                        </wps:bodyPr>
                      </wps:wsp>
                      <wps:wsp>
                        <wps:cNvPr id="34" name="Line 12"/>
                        <wps:cNvCnPr/>
                        <wps:spPr bwMode="auto">
                          <a:xfrm>
                            <a:off x="3202" y="5193"/>
                            <a:ext cx="1821" cy="6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" name="Line 13"/>
                        <wps:cNvCnPr/>
                        <wps:spPr bwMode="auto">
                          <a:xfrm>
                            <a:off x="1955" y="6319"/>
                            <a:ext cx="2230" cy="31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" name="Line 14"/>
                        <wps:cNvCnPr/>
                        <wps:spPr bwMode="auto">
                          <a:xfrm flipV="1">
                            <a:off x="3656" y="6878"/>
                            <a:ext cx="540" cy="7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" name="Line 15"/>
                        <wps:cNvCnPr/>
                        <wps:spPr bwMode="auto">
                          <a:xfrm>
                            <a:off x="5661" y="4899"/>
                            <a:ext cx="0" cy="50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" name="Line 16"/>
                        <wps:cNvCnPr/>
                        <wps:spPr bwMode="auto">
                          <a:xfrm flipH="1">
                            <a:off x="6472" y="5994"/>
                            <a:ext cx="2867" cy="15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" name="Line 17"/>
                        <wps:cNvCnPr/>
                        <wps:spPr bwMode="auto">
                          <a:xfrm>
                            <a:off x="3552" y="7720"/>
                            <a:ext cx="540" cy="53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7818" y="4940"/>
                            <a:ext cx="360" cy="35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873044E" w14:textId="77777777" w:rsidR="00611311" w:rsidRDefault="00611311" w:rsidP="008D5170">
                              <w:pPr>
                                <w:jc w:val="center"/>
                              </w:pPr>
                              <w:r>
                                <w:rPr>
                                  <w:lang w:val="cs-CZ" w:bidi="cs-CZ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 upright="1">
                          <a:noAutofit/>
                        </wps:bodyPr>
                      </wps:wsp>
                      <wps:wsp>
                        <wps:cNvPr id="41" name="Line 19"/>
                        <wps:cNvCnPr/>
                        <wps:spPr bwMode="auto">
                          <a:xfrm flipH="1">
                            <a:off x="6778" y="5153"/>
                            <a:ext cx="916" cy="49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75176F" id="Group 6" o:spid="_x0000_s1038" style="position:absolute;left:0;text-align:left;margin-left:-6.5pt;margin-top:10.35pt;width:522.85pt;height:246.55pt;z-index:251661312" coordorigin="1471,4516" coordsize="8422,37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">
                <v:shape id="Text Box 7" o:spid="_x0000_s1039" type="#_x0000_t202" style="position:absolute;left:5479;top:4516;width:360;height:2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">
                  <v:textbox inset="1mm,1mm,1mm,1mm">
                    <w:txbxContent>
                      <w:p w14:paraId="267A0BF2" w14:textId="77777777" w:rsidR="00611311" w:rsidRDefault="00611311" w:rsidP="008D5170">
                        <w:pPr>
                          <w:jc w:val="center"/>
                        </w:pPr>
                        <w:r>
                          <w:rPr>
                            <w:lang w:val="cs-CZ" w:bidi="cs-CZ"/>
                          </w:rPr>
                          <w:t>6</w:t>
                        </w:r>
                      </w:p>
                    </w:txbxContent>
                  </v:textbox>
                </v:shape>
                <v:shape id="Text Box 8" o:spid="_x0000_s1040" type="#_x0000_t202" style="position:absolute;left:9533;top:5785;width:36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">
                  <v:textbox inset="1mm,1mm,1mm,1mm">
                    <w:txbxContent>
                      <w:p w14:paraId="4904E385" w14:textId="77777777" w:rsidR="00611311" w:rsidRDefault="00611311" w:rsidP="008D5170">
                        <w:pPr>
                          <w:jc w:val="center"/>
                        </w:pPr>
                        <w:r>
                          <w:rPr>
                            <w:lang w:val="cs-CZ" w:bidi="cs-CZ"/>
                          </w:rPr>
                          <w:t>4</w:t>
                        </w:r>
                      </w:p>
                    </w:txbxContent>
                  </v:textbox>
                </v:shape>
                <v:shape id="Text Box 9" o:spid="_x0000_s1041" type="#_x0000_t202" style="position:absolute;left:3043;top:7533;width:36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">
                  <v:textbox inset="1mm,1mm,1mm,1mm">
                    <w:txbxContent>
                      <w:p w14:paraId="23323B05" w14:textId="77777777" w:rsidR="00611311" w:rsidRDefault="00611311" w:rsidP="008D5170">
                        <w:pPr>
                          <w:jc w:val="center"/>
                        </w:pPr>
                        <w:r>
                          <w:rPr>
                            <w:lang w:val="cs-CZ" w:bidi="cs-CZ"/>
                          </w:rPr>
                          <w:t>1</w:t>
                        </w:r>
                      </w:p>
                    </w:txbxContent>
                  </v:textbox>
                </v:shape>
                <v:shape id="Text Box 10" o:spid="_x0000_s1042" type="#_x0000_t202" style="position:absolute;left:1471;top:6049;width:36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">
                  <v:textbox inset="1mm,1mm,1mm,1mm">
                    <w:txbxContent>
                      <w:p w14:paraId="30394D4D" w14:textId="77777777" w:rsidR="00611311" w:rsidRDefault="00611311" w:rsidP="008D5170">
                        <w:pPr>
                          <w:jc w:val="center"/>
                        </w:pPr>
                        <w:r>
                          <w:rPr>
                            <w:lang w:val="cs-CZ" w:bidi="cs-CZ"/>
                          </w:rPr>
                          <w:t>5</w:t>
                        </w:r>
                      </w:p>
                    </w:txbxContent>
                  </v:textbox>
                </v:shape>
                <v:shape id="Text Box 11" o:spid="_x0000_s1043" type="#_x0000_t202" style="position:absolute;left:2667;top:4899;width:36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">
                  <v:textbox inset="1mm,1mm,1mm,1mm">
                    <w:txbxContent>
                      <w:p w14:paraId="2C7FAC8B" w14:textId="77777777" w:rsidR="00611311" w:rsidRDefault="00611311" w:rsidP="008D5170">
                        <w:pPr>
                          <w:jc w:val="center"/>
                        </w:pPr>
                        <w:r>
                          <w:rPr>
                            <w:lang w:val="cs-CZ" w:bidi="cs-CZ"/>
                          </w:rPr>
                          <w:t>3</w:t>
                        </w:r>
                      </w:p>
                    </w:txbxContent>
                  </v:textbox>
                </v:shape>
                <v:line id="Line 12" o:spid="_x0000_s1044" style="position:absolute;visibility:visible;mso-wrap-style:square" from="3202,5193" to="5023,58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">
                  <v:stroke endarrow="block"/>
                </v:line>
                <v:line id="Line 13" o:spid="_x0000_s1045" style="position:absolute;visibility:visible;mso-wrap-style:square" from="1955,6319" to="4185,66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">
                  <v:stroke endarrow="block"/>
                </v:line>
                <v:line id="Line 14" o:spid="_x0000_s1046" style="position:absolute;flip:y;visibility:visible;mso-wrap-style:square" from="3656,6878" to="4196,75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">
                  <v:stroke endarrow="block"/>
                </v:line>
                <v:line id="Line 15" o:spid="_x0000_s1047" style="position:absolute;visibility:visible;mso-wrap-style:square" from="5661,4899" to="5661,54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">
                  <v:stroke endarrow="block"/>
                </v:line>
                <v:line id="Line 16" o:spid="_x0000_s1048" style="position:absolute;flip:x;visibility:visible;mso-wrap-style:square" from="6472,5994" to="9339,61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">
                  <v:stroke endarrow="block"/>
                </v:line>
                <v:line id="Line 17" o:spid="_x0000_s1049" style="position:absolute;visibility:visible;mso-wrap-style:square" from="3552,7720" to="4092,82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">
                  <v:stroke endarrow="block"/>
                </v:line>
                <v:shape id="Text Box 18" o:spid="_x0000_s1050" type="#_x0000_t202" style="position:absolute;left:7818;top:4940;width:360;height:3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">
                  <v:textbox inset="1mm,1mm,1mm,1mm">
                    <w:txbxContent>
                      <w:p w14:paraId="7873044E" w14:textId="77777777" w:rsidR="00611311" w:rsidRDefault="00611311" w:rsidP="008D5170">
                        <w:pPr>
                          <w:jc w:val="center"/>
                        </w:pPr>
                        <w:r>
                          <w:rPr>
                            <w:lang w:val="cs-CZ" w:bidi="cs-CZ"/>
                          </w:rPr>
                          <w:t>2</w:t>
                        </w:r>
                      </w:p>
                    </w:txbxContent>
                  </v:textbox>
                </v:shape>
                <v:line id="Line 19" o:spid="_x0000_s1051" style="position:absolute;flip:x;visibility:visible;mso-wrap-style:square" from="6778,5153" to="7694,56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">
                  <v:stroke endarrow="block"/>
                </v:line>
              </v:group>
            </w:pict>
          </mc:Fallback>
        </mc:AlternateContent>
      </w:r>
    </w:p>
    <w:p w14:paraId="6846343B" w14:textId="34A1117F" w:rsidR="008D5170" w:rsidRDefault="008D5170" w:rsidP="008D5170">
      <w:pPr>
        <w:jc w:val="center"/>
        <w:rPr>
          <w:rFonts w:cs="Arial"/>
          <w:szCs w:val="22"/>
          <w:lang w:val="cs-CZ"/>
        </w:rPr>
      </w:pPr>
    </w:p>
    <w:p w14:paraId="4FB2E599" w14:textId="6AAB4E78" w:rsidR="00611311" w:rsidRDefault="00611311" w:rsidP="008D5170">
      <w:pPr>
        <w:jc w:val="center"/>
        <w:rPr>
          <w:rFonts w:cs="Arial"/>
          <w:szCs w:val="22"/>
          <w:lang w:val="cs-CZ"/>
        </w:rPr>
      </w:pPr>
    </w:p>
    <w:p w14:paraId="7555C5D8" w14:textId="2228FD98" w:rsidR="00611311" w:rsidRDefault="00691491" w:rsidP="008D5170">
      <w:pPr>
        <w:jc w:val="center"/>
        <w:rPr>
          <w:rFonts w:cs="Arial"/>
          <w:szCs w:val="22"/>
          <w:lang w:val="cs-CZ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92032" behindDoc="0" locked="0" layoutInCell="1" allowOverlap="1" wp14:anchorId="01504E03" wp14:editId="359F567D">
            <wp:simplePos x="0" y="0"/>
            <wp:positionH relativeFrom="column">
              <wp:posOffset>1439435</wp:posOffset>
            </wp:positionH>
            <wp:positionV relativeFrom="paragraph">
              <wp:posOffset>83519</wp:posOffset>
            </wp:positionV>
            <wp:extent cx="3776345" cy="3776345"/>
            <wp:effectExtent l="0" t="0" r="0" b="0"/>
            <wp:wrapNone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70184607386 Norton Clipper CM352 Masonry Saw_152271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6345" cy="3776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71EF39" w14:textId="7C1A26D3" w:rsidR="00611311" w:rsidRDefault="00611311" w:rsidP="008D5170">
      <w:pPr>
        <w:jc w:val="center"/>
        <w:rPr>
          <w:rFonts w:cs="Arial"/>
          <w:szCs w:val="22"/>
          <w:lang w:val="cs-CZ"/>
        </w:rPr>
      </w:pPr>
    </w:p>
    <w:p w14:paraId="222FE486" w14:textId="63F6BAD2" w:rsidR="00611311" w:rsidRDefault="00611311" w:rsidP="008D5170">
      <w:pPr>
        <w:jc w:val="center"/>
        <w:rPr>
          <w:rFonts w:cs="Arial"/>
          <w:szCs w:val="22"/>
          <w:lang w:val="cs-CZ"/>
        </w:rPr>
      </w:pPr>
    </w:p>
    <w:p w14:paraId="74DB0C7D" w14:textId="1B827429" w:rsidR="00611311" w:rsidRDefault="00611311" w:rsidP="008D5170">
      <w:pPr>
        <w:jc w:val="center"/>
        <w:rPr>
          <w:rFonts w:cs="Arial"/>
          <w:szCs w:val="22"/>
          <w:lang w:val="cs-CZ"/>
        </w:rPr>
      </w:pPr>
    </w:p>
    <w:p w14:paraId="2EEB301A" w14:textId="7904EC0D" w:rsidR="00611311" w:rsidRDefault="00611311" w:rsidP="008D5170">
      <w:pPr>
        <w:jc w:val="center"/>
        <w:rPr>
          <w:rFonts w:cs="Arial"/>
          <w:szCs w:val="22"/>
          <w:lang w:val="cs-CZ"/>
        </w:rPr>
      </w:pPr>
    </w:p>
    <w:p w14:paraId="4CE0985F" w14:textId="08EEF651" w:rsidR="00611311" w:rsidRDefault="00611311" w:rsidP="008D5170">
      <w:pPr>
        <w:jc w:val="center"/>
        <w:rPr>
          <w:rFonts w:cs="Arial"/>
          <w:szCs w:val="22"/>
          <w:lang w:val="cs-CZ"/>
        </w:rPr>
      </w:pPr>
    </w:p>
    <w:p w14:paraId="526C44B6" w14:textId="24080DEB" w:rsidR="00611311" w:rsidRDefault="00611311" w:rsidP="008D5170">
      <w:pPr>
        <w:jc w:val="center"/>
        <w:rPr>
          <w:rFonts w:cs="Arial"/>
          <w:szCs w:val="22"/>
          <w:lang w:val="cs-CZ"/>
        </w:rPr>
      </w:pPr>
    </w:p>
    <w:p w14:paraId="257D4366" w14:textId="0AFA0AB0" w:rsidR="00611311" w:rsidRDefault="00611311" w:rsidP="008D5170">
      <w:pPr>
        <w:jc w:val="center"/>
        <w:rPr>
          <w:rFonts w:cs="Arial"/>
          <w:szCs w:val="22"/>
          <w:lang w:val="cs-CZ"/>
        </w:rPr>
      </w:pPr>
    </w:p>
    <w:p w14:paraId="3578B976" w14:textId="6F3A46F9" w:rsidR="00611311" w:rsidRDefault="00611311" w:rsidP="008D5170">
      <w:pPr>
        <w:jc w:val="center"/>
        <w:rPr>
          <w:rFonts w:cs="Arial"/>
          <w:szCs w:val="22"/>
          <w:lang w:val="cs-CZ"/>
        </w:rPr>
      </w:pPr>
    </w:p>
    <w:p w14:paraId="29C1B824" w14:textId="32DAD69A" w:rsidR="00611311" w:rsidRDefault="00611311" w:rsidP="008D5170">
      <w:pPr>
        <w:jc w:val="center"/>
        <w:rPr>
          <w:rFonts w:cs="Arial"/>
          <w:szCs w:val="22"/>
          <w:lang w:val="cs-CZ"/>
        </w:rPr>
      </w:pPr>
    </w:p>
    <w:p w14:paraId="1067A964" w14:textId="72AA7491" w:rsidR="00611311" w:rsidRDefault="00611311" w:rsidP="008D5170">
      <w:pPr>
        <w:jc w:val="center"/>
        <w:rPr>
          <w:rFonts w:cs="Arial"/>
          <w:szCs w:val="22"/>
          <w:lang w:val="cs-CZ"/>
        </w:rPr>
      </w:pPr>
    </w:p>
    <w:p w14:paraId="0DA76A23" w14:textId="19E6BE0D" w:rsidR="00611311" w:rsidRDefault="00611311" w:rsidP="008D5170">
      <w:pPr>
        <w:jc w:val="center"/>
        <w:rPr>
          <w:rFonts w:cs="Arial"/>
          <w:szCs w:val="22"/>
          <w:lang w:val="cs-CZ"/>
        </w:rPr>
      </w:pPr>
    </w:p>
    <w:p w14:paraId="4415AA7A" w14:textId="4C5BD15F" w:rsidR="00611311" w:rsidRDefault="00611311" w:rsidP="008D5170">
      <w:pPr>
        <w:jc w:val="center"/>
        <w:rPr>
          <w:rFonts w:cs="Arial"/>
          <w:szCs w:val="22"/>
          <w:lang w:val="cs-CZ"/>
        </w:rPr>
      </w:pPr>
    </w:p>
    <w:p w14:paraId="797C05AC" w14:textId="507B91B4" w:rsidR="00611311" w:rsidRDefault="00611311" w:rsidP="008D5170">
      <w:pPr>
        <w:jc w:val="center"/>
        <w:rPr>
          <w:rFonts w:cs="Arial"/>
          <w:szCs w:val="22"/>
          <w:lang w:val="cs-CZ"/>
        </w:rPr>
      </w:pPr>
    </w:p>
    <w:p w14:paraId="2F917824" w14:textId="47772F9F" w:rsidR="00611311" w:rsidRDefault="00611311" w:rsidP="008D5170">
      <w:pPr>
        <w:jc w:val="center"/>
        <w:rPr>
          <w:rFonts w:cs="Arial"/>
          <w:szCs w:val="22"/>
          <w:lang w:val="cs-CZ"/>
        </w:rPr>
      </w:pPr>
    </w:p>
    <w:p w14:paraId="426AC8FE" w14:textId="4C558A92" w:rsidR="00611311" w:rsidRDefault="00611311" w:rsidP="008D5170">
      <w:pPr>
        <w:jc w:val="center"/>
        <w:rPr>
          <w:rFonts w:cs="Arial"/>
          <w:szCs w:val="22"/>
          <w:lang w:val="cs-CZ"/>
        </w:rPr>
      </w:pPr>
    </w:p>
    <w:p w14:paraId="08B1EDBE" w14:textId="77777777" w:rsidR="00611311" w:rsidRPr="006D71B8" w:rsidRDefault="00611311" w:rsidP="008D5170">
      <w:pPr>
        <w:jc w:val="center"/>
        <w:rPr>
          <w:rFonts w:cs="Arial"/>
          <w:szCs w:val="22"/>
          <w:lang w:val="cs-CZ"/>
        </w:rPr>
      </w:pPr>
    </w:p>
    <w:p w14:paraId="684EA0F6" w14:textId="38897ADC" w:rsidR="008D5170" w:rsidRPr="006D71B8" w:rsidRDefault="008D5170" w:rsidP="008D5170">
      <w:pPr>
        <w:pStyle w:val="Zkladntext"/>
        <w:rPr>
          <w:rFonts w:cs="Arial"/>
          <w:b/>
          <w:szCs w:val="22"/>
          <w:lang w:val="cs-CZ"/>
        </w:rPr>
      </w:pPr>
    </w:p>
    <w:p w14:paraId="0D3B0F3C" w14:textId="77777777" w:rsidR="006311AF" w:rsidRPr="006D71B8" w:rsidRDefault="006311AF" w:rsidP="008D5170">
      <w:pPr>
        <w:pStyle w:val="Zkladntext"/>
        <w:rPr>
          <w:rFonts w:cs="Arial"/>
          <w:b/>
          <w:szCs w:val="22"/>
          <w:lang w:val="cs-CZ"/>
        </w:rPr>
      </w:pPr>
    </w:p>
    <w:p w14:paraId="2B81DBEE" w14:textId="77777777" w:rsidR="008D5170" w:rsidRPr="006D71B8" w:rsidRDefault="008D5170" w:rsidP="008D5170">
      <w:pPr>
        <w:pStyle w:val="Zkladntext"/>
        <w:rPr>
          <w:rFonts w:cs="Arial"/>
          <w:b/>
          <w:szCs w:val="22"/>
          <w:lang w:val="cs-CZ"/>
        </w:rPr>
      </w:pPr>
    </w:p>
    <w:p w14:paraId="2FDEF5C8" w14:textId="5B3B27DF" w:rsidR="008D5170" w:rsidRPr="006D71B8" w:rsidRDefault="00611311" w:rsidP="008D5170">
      <w:pPr>
        <w:pStyle w:val="Zkladntext"/>
        <w:rPr>
          <w:rFonts w:cs="Arial"/>
          <w:b/>
          <w:szCs w:val="22"/>
          <w:lang w:val="cs-CZ"/>
        </w:rPr>
      </w:pPr>
      <w:r>
        <w:rPr>
          <w:rFonts w:cs="Arial"/>
          <w:b/>
          <w:szCs w:val="22"/>
          <w:lang w:val="cs-CZ" w:bidi="cs-CZ"/>
        </w:rPr>
        <w:t>Rám a nohy</w:t>
      </w:r>
      <w:r w:rsidR="008D5170" w:rsidRPr="006D71B8">
        <w:rPr>
          <w:rFonts w:cs="Arial"/>
          <w:b/>
          <w:szCs w:val="22"/>
          <w:lang w:val="cs-CZ" w:bidi="cs-CZ"/>
        </w:rPr>
        <w:t xml:space="preserve"> (1)</w:t>
      </w:r>
    </w:p>
    <w:p w14:paraId="1787B59A" w14:textId="01CEC905" w:rsidR="008D5170" w:rsidRPr="006D71B8" w:rsidRDefault="008D5170" w:rsidP="008D5170">
      <w:pPr>
        <w:pStyle w:val="Zkladntext"/>
        <w:rPr>
          <w:rFonts w:cs="Arial"/>
          <w:szCs w:val="22"/>
          <w:lang w:val="cs-CZ"/>
        </w:rPr>
      </w:pPr>
      <w:r w:rsidRPr="006D71B8">
        <w:rPr>
          <w:lang w:val="cs-CZ" w:bidi="cs-CZ"/>
        </w:rPr>
        <w:t>Rám je vyroben z vyztužené svařované ocelové konstrukce, která zajišťuje jeho dokonalou tuhost. Str</w:t>
      </w:r>
      <w:r w:rsidR="00F67613">
        <w:rPr>
          <w:lang w:val="cs-CZ" w:bidi="cs-CZ"/>
        </w:rPr>
        <w:t>oj je umístěn na 4 sklopných</w:t>
      </w:r>
      <w:r w:rsidRPr="006D71B8">
        <w:rPr>
          <w:lang w:val="cs-CZ" w:bidi="cs-CZ"/>
        </w:rPr>
        <w:t xml:space="preserve"> </w:t>
      </w:r>
      <w:proofErr w:type="gramStart"/>
      <w:r w:rsidRPr="006D71B8">
        <w:rPr>
          <w:lang w:val="cs-CZ" w:bidi="cs-CZ"/>
        </w:rPr>
        <w:t>nohách</w:t>
      </w:r>
      <w:r w:rsidR="00F67613">
        <w:rPr>
          <w:lang w:val="cs-CZ" w:bidi="cs-CZ"/>
        </w:rPr>
        <w:t xml:space="preserve"> ( 1 pár</w:t>
      </w:r>
      <w:proofErr w:type="gramEnd"/>
      <w:r w:rsidR="00F67613">
        <w:rPr>
          <w:lang w:val="cs-CZ" w:bidi="cs-CZ"/>
        </w:rPr>
        <w:t xml:space="preserve"> má stavitelné šrouby ) </w:t>
      </w:r>
      <w:r w:rsidRPr="006D71B8">
        <w:rPr>
          <w:lang w:val="cs-CZ" w:bidi="cs-CZ"/>
        </w:rPr>
        <w:t xml:space="preserve"> </w:t>
      </w:r>
      <w:r w:rsidR="00F67613">
        <w:rPr>
          <w:lang w:val="cs-CZ" w:bidi="cs-CZ"/>
        </w:rPr>
        <w:t xml:space="preserve">které se </w:t>
      </w:r>
      <w:r w:rsidRPr="006D71B8">
        <w:rPr>
          <w:lang w:val="cs-CZ" w:bidi="cs-CZ"/>
        </w:rPr>
        <w:t>zajiš</w:t>
      </w:r>
      <w:r w:rsidR="00BF3977">
        <w:rPr>
          <w:lang w:val="cs-CZ" w:bidi="cs-CZ"/>
        </w:rPr>
        <w:t>ťují aretačními pá</w:t>
      </w:r>
      <w:bookmarkStart w:id="8" w:name="_GoBack"/>
      <w:bookmarkEnd w:id="8"/>
      <w:r w:rsidR="00F67613">
        <w:rPr>
          <w:lang w:val="cs-CZ" w:bidi="cs-CZ"/>
        </w:rPr>
        <w:t>čkami</w:t>
      </w:r>
      <w:r w:rsidRPr="006D71B8">
        <w:rPr>
          <w:lang w:val="cs-CZ" w:bidi="cs-CZ"/>
        </w:rPr>
        <w:t xml:space="preserve"> a </w:t>
      </w:r>
      <w:r w:rsidR="00F67613">
        <w:rPr>
          <w:lang w:val="cs-CZ" w:bidi="cs-CZ"/>
        </w:rPr>
        <w:t>rám je vybaven</w:t>
      </w:r>
      <w:r w:rsidRPr="006D71B8">
        <w:rPr>
          <w:lang w:val="cs-CZ" w:bidi="cs-CZ"/>
        </w:rPr>
        <w:t xml:space="preserve"> pojezdovými kolečky.</w:t>
      </w:r>
    </w:p>
    <w:p w14:paraId="4C4E9469" w14:textId="77777777" w:rsidR="008D5170" w:rsidRPr="006D71B8" w:rsidRDefault="008D5170" w:rsidP="008D5170">
      <w:pPr>
        <w:pStyle w:val="Zkladntext"/>
        <w:rPr>
          <w:rFonts w:cs="Arial"/>
          <w:b/>
          <w:szCs w:val="22"/>
          <w:lang w:val="cs-CZ"/>
        </w:rPr>
      </w:pPr>
    </w:p>
    <w:p w14:paraId="7DA05436" w14:textId="23986A30" w:rsidR="008D5170" w:rsidRPr="006D71B8" w:rsidRDefault="00611311" w:rsidP="008D5170">
      <w:pPr>
        <w:pStyle w:val="Zkladntext"/>
        <w:rPr>
          <w:rFonts w:cs="Arial"/>
          <w:b/>
          <w:szCs w:val="22"/>
          <w:lang w:val="cs-CZ"/>
        </w:rPr>
      </w:pPr>
      <w:r>
        <w:rPr>
          <w:rFonts w:cs="Arial"/>
          <w:b/>
          <w:szCs w:val="22"/>
          <w:lang w:val="cs-CZ" w:bidi="cs-CZ"/>
        </w:rPr>
        <w:t>Řezná hlava</w:t>
      </w:r>
      <w:r w:rsidR="008D5170" w:rsidRPr="006D71B8">
        <w:rPr>
          <w:rFonts w:cs="Arial"/>
          <w:b/>
          <w:szCs w:val="22"/>
          <w:lang w:val="cs-CZ" w:bidi="cs-CZ"/>
        </w:rPr>
        <w:t xml:space="preserve"> (2)</w:t>
      </w:r>
    </w:p>
    <w:p w14:paraId="0ACB942E" w14:textId="32322E94" w:rsidR="008D5170" w:rsidRPr="006D71B8" w:rsidRDefault="008D5170" w:rsidP="008D5170">
      <w:pPr>
        <w:pStyle w:val="Zkladntext"/>
        <w:rPr>
          <w:rFonts w:cs="Arial"/>
          <w:szCs w:val="22"/>
          <w:lang w:val="cs-CZ"/>
        </w:rPr>
      </w:pPr>
      <w:r w:rsidRPr="006D71B8">
        <w:rPr>
          <w:lang w:val="cs-CZ" w:bidi="cs-CZ"/>
        </w:rPr>
        <w:lastRenderedPageBreak/>
        <w:t>Pružinový mechanismus udržuje kotouč automaticky v</w:t>
      </w:r>
      <w:r w:rsidR="006311AF" w:rsidRPr="006D71B8">
        <w:rPr>
          <w:lang w:val="cs-CZ" w:bidi="cs-CZ"/>
        </w:rPr>
        <w:t> </w:t>
      </w:r>
      <w:r w:rsidRPr="006D71B8">
        <w:rPr>
          <w:lang w:val="cs-CZ" w:bidi="cs-CZ"/>
        </w:rPr>
        <w:t xml:space="preserve">horní poloze. K řezání úkosů lze řeznou hlavici naklonit na </w:t>
      </w:r>
      <w:r w:rsidRPr="006D71B8">
        <w:rPr>
          <w:b/>
          <w:lang w:val="cs-CZ" w:bidi="cs-CZ"/>
        </w:rPr>
        <w:t>45°</w:t>
      </w:r>
      <w:r w:rsidRPr="006D71B8">
        <w:rPr>
          <w:lang w:val="cs-CZ" w:bidi="cs-CZ"/>
        </w:rPr>
        <w:t>. Přímé řezy lze provést s využitím aretace.</w:t>
      </w:r>
    </w:p>
    <w:p w14:paraId="3F00663A" w14:textId="77777777" w:rsidR="008D5170" w:rsidRPr="006D71B8" w:rsidRDefault="008D5170" w:rsidP="008D5170">
      <w:pPr>
        <w:pStyle w:val="Zkladntext"/>
        <w:rPr>
          <w:rFonts w:cs="Arial"/>
          <w:szCs w:val="22"/>
          <w:lang w:val="cs-CZ"/>
        </w:rPr>
      </w:pPr>
    </w:p>
    <w:p w14:paraId="0D5E9DC8" w14:textId="77777777" w:rsidR="008D5170" w:rsidRPr="006D71B8" w:rsidRDefault="008D5170" w:rsidP="008D5170">
      <w:pPr>
        <w:pStyle w:val="Zkladntext"/>
        <w:rPr>
          <w:rFonts w:cs="Arial"/>
          <w:szCs w:val="22"/>
          <w:lang w:val="cs-CZ"/>
        </w:rPr>
      </w:pPr>
    </w:p>
    <w:p w14:paraId="01D7CBEA" w14:textId="77777777" w:rsidR="008D5170" w:rsidRPr="006D71B8" w:rsidRDefault="008D5170" w:rsidP="008D5170">
      <w:pPr>
        <w:pStyle w:val="Zkladntext"/>
        <w:rPr>
          <w:rFonts w:cs="Arial"/>
          <w:b/>
          <w:szCs w:val="22"/>
          <w:lang w:val="cs-CZ"/>
        </w:rPr>
      </w:pPr>
      <w:r w:rsidRPr="006D71B8">
        <w:rPr>
          <w:rFonts w:cs="Arial"/>
          <w:b/>
          <w:szCs w:val="22"/>
          <w:lang w:val="cs-CZ" w:bidi="cs-CZ"/>
        </w:rPr>
        <w:t>Kryt kotouče (3)</w:t>
      </w:r>
    </w:p>
    <w:p w14:paraId="4EB683B5" w14:textId="42B972CB" w:rsidR="008D5170" w:rsidRPr="006D71B8" w:rsidRDefault="008D5170" w:rsidP="008D5170">
      <w:pPr>
        <w:pStyle w:val="Zkladntext"/>
        <w:rPr>
          <w:lang w:val="cs-CZ"/>
        </w:rPr>
      </w:pPr>
      <w:r w:rsidRPr="006D71B8">
        <w:rPr>
          <w:lang w:val="cs-CZ" w:bidi="cs-CZ"/>
        </w:rPr>
        <w:t>Svařovaná ocelová konstrukce pro průměr kotouče 350 mm, která zajišťuje maximální ochranu obsluhy a</w:t>
      </w:r>
      <w:r w:rsidR="006311AF" w:rsidRPr="006D71B8">
        <w:rPr>
          <w:lang w:val="cs-CZ" w:bidi="cs-CZ"/>
        </w:rPr>
        <w:t> </w:t>
      </w:r>
      <w:r w:rsidRPr="006D71B8">
        <w:rPr>
          <w:lang w:val="cs-CZ" w:bidi="cs-CZ"/>
        </w:rPr>
        <w:t>zároveň dobrou viditelnost obrobku.</w:t>
      </w:r>
    </w:p>
    <w:p w14:paraId="4AE79D55" w14:textId="77777777" w:rsidR="008D5170" w:rsidRPr="006D71B8" w:rsidRDefault="008D5170" w:rsidP="008D5170">
      <w:pPr>
        <w:pStyle w:val="Zkladntext"/>
        <w:rPr>
          <w:rFonts w:cs="Arial"/>
          <w:szCs w:val="22"/>
          <w:lang w:val="cs-CZ"/>
        </w:rPr>
      </w:pPr>
      <w:r w:rsidRPr="006D71B8">
        <w:rPr>
          <w:lang w:val="cs-CZ" w:bidi="cs-CZ"/>
        </w:rPr>
        <w:t>V krytu kotouče je zabudován vnější kovový kryt, který lze odstranit pro snadný přístup k hřídeli pro provádění kontroly a výměny kotouče, když je motor vypnutý, a zároveň za provozu chrání celý kotouč. Směr otáčení je vyznačen šipkou na boku krytu kotouče.</w:t>
      </w:r>
    </w:p>
    <w:p w14:paraId="328BA9E9" w14:textId="77777777" w:rsidR="008D5170" w:rsidRPr="006D71B8" w:rsidRDefault="008D5170" w:rsidP="008D5170">
      <w:pPr>
        <w:pStyle w:val="Zkladntext"/>
        <w:rPr>
          <w:rFonts w:cs="Arial"/>
          <w:b/>
          <w:szCs w:val="22"/>
          <w:lang w:val="cs-CZ"/>
        </w:rPr>
      </w:pPr>
    </w:p>
    <w:p w14:paraId="330215EE" w14:textId="77777777" w:rsidR="008D5170" w:rsidRPr="006D71B8" w:rsidRDefault="008D5170" w:rsidP="008D5170">
      <w:pPr>
        <w:pStyle w:val="Zkladntext"/>
        <w:rPr>
          <w:rFonts w:cs="Arial"/>
          <w:b/>
          <w:szCs w:val="22"/>
          <w:lang w:val="cs-CZ"/>
        </w:rPr>
      </w:pPr>
      <w:r w:rsidRPr="006D71B8">
        <w:rPr>
          <w:rFonts w:cs="Arial"/>
          <w:b/>
          <w:szCs w:val="22"/>
          <w:lang w:val="cs-CZ" w:bidi="cs-CZ"/>
        </w:rPr>
        <w:t>Elektromotor a spínač (4)</w:t>
      </w:r>
    </w:p>
    <w:p w14:paraId="72100D78" w14:textId="3ABB6519" w:rsidR="008D5170" w:rsidRPr="006D71B8" w:rsidRDefault="008D5170" w:rsidP="008D5170">
      <w:pPr>
        <w:pStyle w:val="Zkladntext"/>
        <w:rPr>
          <w:rFonts w:cs="Arial"/>
          <w:szCs w:val="22"/>
          <w:lang w:val="cs-CZ"/>
        </w:rPr>
      </w:pPr>
      <w:r w:rsidRPr="006D71B8">
        <w:rPr>
          <w:rFonts w:cs="Arial"/>
          <w:szCs w:val="22"/>
          <w:lang w:val="cs-CZ" w:bidi="cs-CZ"/>
        </w:rPr>
        <w:t xml:space="preserve">Elektromotor </w:t>
      </w:r>
      <w:r w:rsidRPr="006D71B8">
        <w:rPr>
          <w:rFonts w:cs="Arial"/>
          <w:b/>
          <w:szCs w:val="22"/>
          <w:lang w:val="cs-CZ" w:bidi="cs-CZ"/>
        </w:rPr>
        <w:t>2,2 kW 230 V nebo 1,8 kW 115 V</w:t>
      </w:r>
      <w:r w:rsidRPr="006D71B8">
        <w:rPr>
          <w:rFonts w:cs="Arial"/>
          <w:szCs w:val="22"/>
          <w:lang w:val="cs-CZ" w:bidi="cs-CZ"/>
        </w:rPr>
        <w:t xml:space="preserve"> s ochranou proti přetížení. Spínač nízkého napětí (NVR) zabraňuje opětovnému spuštění motoru například po výpadku proudu. K vypnutí kvůli tepelnému přetížení může dojít ze dvou důvodů: </w:t>
      </w:r>
    </w:p>
    <w:p w14:paraId="6CE1B5C5" w14:textId="77777777" w:rsidR="008D5170" w:rsidRPr="006D71B8" w:rsidRDefault="008D5170" w:rsidP="008D5170">
      <w:pPr>
        <w:pStyle w:val="Zkladntext"/>
        <w:numPr>
          <w:ilvl w:val="0"/>
          <w:numId w:val="31"/>
        </w:numPr>
        <w:rPr>
          <w:rFonts w:cs="Arial"/>
          <w:szCs w:val="22"/>
          <w:lang w:val="cs-CZ"/>
        </w:rPr>
      </w:pPr>
      <w:r w:rsidRPr="006D71B8">
        <w:rPr>
          <w:rFonts w:cs="Arial"/>
          <w:szCs w:val="22"/>
          <w:lang w:val="cs-CZ" w:bidi="cs-CZ"/>
        </w:rPr>
        <w:t>vypnutí při nízkém zatížení, pokud je nesprávné připojení</w:t>
      </w:r>
    </w:p>
    <w:p w14:paraId="2A07261A" w14:textId="77777777" w:rsidR="008D5170" w:rsidRPr="006D71B8" w:rsidRDefault="008D5170" w:rsidP="008D5170">
      <w:pPr>
        <w:pStyle w:val="Zkladntext"/>
        <w:numPr>
          <w:ilvl w:val="0"/>
          <w:numId w:val="31"/>
        </w:numPr>
        <w:rPr>
          <w:rFonts w:cs="Arial"/>
          <w:szCs w:val="22"/>
          <w:lang w:val="cs-CZ"/>
        </w:rPr>
      </w:pPr>
      <w:r w:rsidRPr="006D71B8">
        <w:rPr>
          <w:rFonts w:cs="Arial"/>
          <w:szCs w:val="22"/>
          <w:lang w:val="cs-CZ" w:bidi="cs-CZ"/>
        </w:rPr>
        <w:t xml:space="preserve">vypnutí při vysokém zatížení, pokud došlo k přetížení motoru. </w:t>
      </w:r>
    </w:p>
    <w:p w14:paraId="6F4D7DB2" w14:textId="77777777" w:rsidR="008D5170" w:rsidRPr="006D71B8" w:rsidRDefault="008D5170" w:rsidP="008D5170">
      <w:pPr>
        <w:pStyle w:val="Zkladntext"/>
        <w:rPr>
          <w:rFonts w:cs="Arial"/>
          <w:szCs w:val="22"/>
          <w:lang w:val="cs-CZ"/>
        </w:rPr>
      </w:pPr>
      <w:r w:rsidRPr="006D71B8">
        <w:rPr>
          <w:rFonts w:cs="Arial"/>
          <w:szCs w:val="22"/>
          <w:lang w:val="cs-CZ" w:bidi="cs-CZ"/>
        </w:rPr>
        <w:t>Hlavní vypínač slouží také pro nouzové vypnutí.</w:t>
      </w:r>
    </w:p>
    <w:p w14:paraId="0ADC1618" w14:textId="77777777" w:rsidR="008D5170" w:rsidRPr="006D71B8" w:rsidRDefault="008D5170" w:rsidP="008D5170">
      <w:pPr>
        <w:pStyle w:val="Zkladntext"/>
        <w:rPr>
          <w:rFonts w:cs="Arial"/>
          <w:b/>
          <w:szCs w:val="22"/>
          <w:lang w:val="cs-CZ"/>
        </w:rPr>
      </w:pPr>
    </w:p>
    <w:p w14:paraId="38485715" w14:textId="77777777" w:rsidR="008D5170" w:rsidRPr="006D71B8" w:rsidRDefault="008D5170" w:rsidP="008D5170">
      <w:pPr>
        <w:pStyle w:val="Zkladntext"/>
        <w:rPr>
          <w:rFonts w:cs="Arial"/>
          <w:b/>
          <w:szCs w:val="22"/>
          <w:lang w:val="cs-CZ"/>
        </w:rPr>
      </w:pPr>
      <w:r w:rsidRPr="006D71B8">
        <w:rPr>
          <w:rFonts w:cs="Arial"/>
          <w:b/>
          <w:szCs w:val="22"/>
          <w:lang w:val="cs-CZ" w:bidi="cs-CZ"/>
        </w:rPr>
        <w:t>Přepravní vozík (5)</w:t>
      </w:r>
    </w:p>
    <w:p w14:paraId="4A419B97" w14:textId="77777777" w:rsidR="008D5170" w:rsidRPr="006D71B8" w:rsidRDefault="008D5170" w:rsidP="008D5170">
      <w:pPr>
        <w:pStyle w:val="Zkladntext"/>
        <w:rPr>
          <w:rFonts w:cs="Arial"/>
          <w:szCs w:val="22"/>
          <w:lang w:val="cs-CZ"/>
        </w:rPr>
      </w:pPr>
      <w:r w:rsidRPr="006D71B8">
        <w:rPr>
          <w:rFonts w:cs="Arial"/>
          <w:szCs w:val="22"/>
          <w:lang w:val="cs-CZ" w:bidi="cs-CZ"/>
        </w:rPr>
        <w:t>Ocelová svařovaná konstrukce s protiskluzovým povrchem. Vedení přepravního vozíku umožňuje provádět přesné řezy. Vodítko a velká plocha přepravního vozíku umožňují přesné umístění materiálu.</w:t>
      </w:r>
    </w:p>
    <w:p w14:paraId="51FADD53" w14:textId="77777777" w:rsidR="008D5170" w:rsidRPr="006D71B8" w:rsidRDefault="008D5170" w:rsidP="008D5170">
      <w:pPr>
        <w:pStyle w:val="Zkladntext"/>
        <w:rPr>
          <w:rFonts w:cs="Arial"/>
          <w:b/>
          <w:szCs w:val="22"/>
          <w:lang w:val="cs-CZ"/>
        </w:rPr>
      </w:pPr>
    </w:p>
    <w:p w14:paraId="2009A174" w14:textId="77777777" w:rsidR="008D5170" w:rsidRPr="006D71B8" w:rsidRDefault="008D5170" w:rsidP="008D5170">
      <w:pPr>
        <w:pStyle w:val="Zkladntext"/>
        <w:rPr>
          <w:rFonts w:cs="Arial"/>
          <w:b/>
          <w:szCs w:val="22"/>
          <w:lang w:val="cs-CZ"/>
        </w:rPr>
      </w:pPr>
      <w:r w:rsidRPr="006D71B8">
        <w:rPr>
          <w:rFonts w:cs="Arial"/>
          <w:b/>
          <w:szCs w:val="22"/>
          <w:lang w:val="cs-CZ" w:bidi="cs-CZ"/>
        </w:rPr>
        <w:t>Systém chlazení vodou (6)</w:t>
      </w:r>
    </w:p>
    <w:p w14:paraId="2C83B2FD" w14:textId="77777777" w:rsidR="008D5170" w:rsidRPr="006D71B8" w:rsidRDefault="008D5170" w:rsidP="008D5170">
      <w:pPr>
        <w:pStyle w:val="Zkladntext"/>
        <w:rPr>
          <w:rFonts w:cs="Arial"/>
          <w:szCs w:val="22"/>
          <w:lang w:val="cs-CZ"/>
        </w:rPr>
      </w:pPr>
      <w:r w:rsidRPr="006D71B8">
        <w:rPr>
          <w:lang w:val="cs-CZ" w:bidi="cs-CZ"/>
        </w:rPr>
        <w:t>Součásti systému chlazení</w:t>
      </w:r>
      <w:r w:rsidRPr="006D71B8">
        <w:rPr>
          <w:rFonts w:cs="Arial"/>
          <w:szCs w:val="22"/>
          <w:lang w:val="cs-CZ" w:bidi="cs-CZ"/>
        </w:rPr>
        <w:t>:</w:t>
      </w:r>
    </w:p>
    <w:p w14:paraId="53765133" w14:textId="77777777" w:rsidR="008D5170" w:rsidRPr="006D71B8" w:rsidRDefault="008D5170" w:rsidP="008D5170">
      <w:pPr>
        <w:pStyle w:val="Zkladntext"/>
        <w:numPr>
          <w:ilvl w:val="0"/>
          <w:numId w:val="3"/>
        </w:numPr>
        <w:rPr>
          <w:rFonts w:cs="Arial"/>
          <w:szCs w:val="22"/>
          <w:lang w:val="cs-CZ"/>
        </w:rPr>
      </w:pPr>
      <w:r w:rsidRPr="006D71B8">
        <w:rPr>
          <w:lang w:val="cs-CZ" w:bidi="cs-CZ"/>
        </w:rPr>
        <w:t>Výkonné ponorné elektrické vodní čerpadlo</w:t>
      </w:r>
      <w:r w:rsidRPr="006D71B8">
        <w:rPr>
          <w:rFonts w:cs="Arial"/>
          <w:szCs w:val="22"/>
          <w:lang w:val="cs-CZ" w:bidi="cs-CZ"/>
        </w:rPr>
        <w:t>.</w:t>
      </w:r>
    </w:p>
    <w:p w14:paraId="7D1601B1" w14:textId="77777777" w:rsidR="008D5170" w:rsidRPr="006D71B8" w:rsidRDefault="008D5170" w:rsidP="008D5170">
      <w:pPr>
        <w:pStyle w:val="Zkladntext"/>
        <w:numPr>
          <w:ilvl w:val="0"/>
          <w:numId w:val="3"/>
        </w:numPr>
        <w:rPr>
          <w:rFonts w:cs="Arial"/>
          <w:szCs w:val="22"/>
          <w:lang w:val="cs-CZ"/>
        </w:rPr>
      </w:pPr>
      <w:r w:rsidRPr="006D71B8">
        <w:rPr>
          <w:lang w:val="cs-CZ" w:bidi="cs-CZ"/>
        </w:rPr>
        <w:t>Plastová sací trubice přivádějící vodu ze zásobníku vody do řezné hlavice</w:t>
      </w:r>
      <w:r w:rsidRPr="006D71B8">
        <w:rPr>
          <w:rFonts w:cs="Arial"/>
          <w:szCs w:val="22"/>
          <w:lang w:val="cs-CZ" w:bidi="cs-CZ"/>
        </w:rPr>
        <w:t>.</w:t>
      </w:r>
    </w:p>
    <w:p w14:paraId="504BE048" w14:textId="77777777" w:rsidR="008D5170" w:rsidRPr="006D71B8" w:rsidRDefault="008D5170" w:rsidP="008D5170">
      <w:pPr>
        <w:pStyle w:val="Zkladntext"/>
        <w:numPr>
          <w:ilvl w:val="0"/>
          <w:numId w:val="3"/>
        </w:numPr>
        <w:rPr>
          <w:rFonts w:cs="Arial"/>
          <w:szCs w:val="22"/>
          <w:lang w:val="cs-CZ"/>
        </w:rPr>
      </w:pPr>
      <w:r w:rsidRPr="006D71B8">
        <w:rPr>
          <w:lang w:val="cs-CZ" w:bidi="cs-CZ"/>
        </w:rPr>
        <w:t>Zásobník na vodu usazený na dvou stavitelných podpěrách.</w:t>
      </w:r>
    </w:p>
    <w:p w14:paraId="09E8031A" w14:textId="77777777" w:rsidR="008D5170" w:rsidRPr="006D71B8" w:rsidRDefault="008D5170" w:rsidP="008D5170">
      <w:pPr>
        <w:pStyle w:val="Zkladntext"/>
        <w:numPr>
          <w:ilvl w:val="0"/>
          <w:numId w:val="3"/>
        </w:numPr>
        <w:rPr>
          <w:rFonts w:cs="Arial"/>
          <w:szCs w:val="22"/>
          <w:lang w:val="cs-CZ"/>
        </w:rPr>
      </w:pPr>
      <w:r w:rsidRPr="006D71B8">
        <w:rPr>
          <w:lang w:val="cs-CZ" w:bidi="cs-CZ"/>
        </w:rPr>
        <w:t>Vodní kohout instalovaný na krytu kotouče a umožňující regulovaný průtok vody</w:t>
      </w:r>
      <w:r w:rsidRPr="006D71B8">
        <w:rPr>
          <w:rFonts w:cs="Arial"/>
          <w:szCs w:val="22"/>
          <w:lang w:val="cs-CZ" w:bidi="cs-CZ"/>
        </w:rPr>
        <w:t>.</w:t>
      </w:r>
    </w:p>
    <w:p w14:paraId="24CBA0DD" w14:textId="77777777" w:rsidR="008D5170" w:rsidRPr="006D71B8" w:rsidRDefault="008D5170" w:rsidP="008D5170">
      <w:pPr>
        <w:pStyle w:val="Zkladntext"/>
        <w:numPr>
          <w:ilvl w:val="0"/>
          <w:numId w:val="3"/>
        </w:numPr>
        <w:rPr>
          <w:rFonts w:cs="Arial"/>
          <w:szCs w:val="22"/>
          <w:lang w:val="cs-CZ"/>
        </w:rPr>
      </w:pPr>
      <w:r w:rsidRPr="006D71B8">
        <w:rPr>
          <w:lang w:val="cs-CZ" w:bidi="cs-CZ"/>
        </w:rPr>
        <w:t>Dvě vodní hubice umístěné na krytu kotouče zajišťují dostatečný průtok vody na obou stranách kotouče</w:t>
      </w:r>
      <w:r w:rsidRPr="006D71B8">
        <w:rPr>
          <w:rFonts w:cs="Arial"/>
          <w:szCs w:val="22"/>
          <w:lang w:val="cs-CZ" w:bidi="cs-CZ"/>
        </w:rPr>
        <w:t>.</w:t>
      </w:r>
    </w:p>
    <w:p w14:paraId="32E6FC67" w14:textId="77777777" w:rsidR="008D5170" w:rsidRPr="006D71B8" w:rsidRDefault="008D5170" w:rsidP="008D5170">
      <w:pPr>
        <w:pStyle w:val="Zkladntext"/>
        <w:numPr>
          <w:ilvl w:val="0"/>
          <w:numId w:val="3"/>
        </w:numPr>
        <w:rPr>
          <w:rFonts w:cs="Arial"/>
          <w:szCs w:val="22"/>
          <w:lang w:val="cs-CZ"/>
        </w:rPr>
      </w:pPr>
      <w:r w:rsidRPr="006D71B8">
        <w:rPr>
          <w:lang w:val="cs-CZ" w:bidi="cs-CZ"/>
        </w:rPr>
        <w:t>Ochranný kryt upevněný na osu hlavice omezuje rozstřik vody a minimalizuje její ztráty</w:t>
      </w:r>
      <w:r w:rsidRPr="006D71B8">
        <w:rPr>
          <w:rFonts w:cs="Arial"/>
          <w:szCs w:val="22"/>
          <w:lang w:val="cs-CZ" w:bidi="cs-CZ"/>
        </w:rPr>
        <w:t>.</w:t>
      </w:r>
    </w:p>
    <w:p w14:paraId="626DC525" w14:textId="77777777" w:rsidR="008D5170" w:rsidRPr="006D71B8" w:rsidRDefault="008D5170" w:rsidP="008D5170">
      <w:pPr>
        <w:pStyle w:val="Zkladntext"/>
        <w:ind w:rightChars="-143" w:right="-315"/>
        <w:rPr>
          <w:rFonts w:cs="Arial"/>
          <w:szCs w:val="22"/>
          <w:lang w:val="cs-CZ"/>
        </w:rPr>
      </w:pPr>
      <w:r w:rsidRPr="006D71B8">
        <w:rPr>
          <w:rFonts w:cs="Arial"/>
          <w:b/>
          <w:szCs w:val="22"/>
          <w:lang w:val="cs-CZ" w:bidi="cs-CZ"/>
        </w:rPr>
        <w:t xml:space="preserve">Pozor: </w:t>
      </w:r>
      <w:r w:rsidRPr="006D71B8">
        <w:rPr>
          <w:lang w:val="cs-CZ" w:bidi="cs-CZ"/>
        </w:rPr>
        <w:t>Vodní čerpadlo nesmí nikdy běžet nasucho</w:t>
      </w:r>
      <w:r w:rsidRPr="006D71B8">
        <w:rPr>
          <w:rFonts w:cs="Arial"/>
          <w:szCs w:val="22"/>
          <w:lang w:val="cs-CZ" w:bidi="cs-CZ"/>
        </w:rPr>
        <w:t>.</w:t>
      </w:r>
    </w:p>
    <w:p w14:paraId="28311275" w14:textId="77777777" w:rsidR="008D5170" w:rsidRPr="006D71B8" w:rsidRDefault="008D5170" w:rsidP="008D5170">
      <w:pPr>
        <w:pStyle w:val="Zkladntext"/>
        <w:ind w:rightChars="-143" w:right="-315"/>
        <w:rPr>
          <w:rFonts w:cs="Arial"/>
          <w:szCs w:val="22"/>
          <w:lang w:val="cs-CZ"/>
        </w:rPr>
      </w:pPr>
    </w:p>
    <w:p w14:paraId="7D9DC933" w14:textId="77777777" w:rsidR="008D5170" w:rsidRPr="006D71B8" w:rsidRDefault="008D5170" w:rsidP="008D5170">
      <w:pPr>
        <w:pStyle w:val="Zkladntext"/>
        <w:ind w:rightChars="-143" w:right="-315"/>
        <w:rPr>
          <w:rFonts w:cs="Arial"/>
          <w:szCs w:val="22"/>
          <w:lang w:val="cs-CZ"/>
        </w:rPr>
      </w:pPr>
    </w:p>
    <w:p w14:paraId="293C9A4C" w14:textId="77777777" w:rsidR="008D5170" w:rsidRPr="006D71B8" w:rsidRDefault="008D5170" w:rsidP="008D5170">
      <w:pPr>
        <w:pStyle w:val="Zkladntext"/>
        <w:ind w:rightChars="-143" w:right="-315"/>
        <w:rPr>
          <w:rFonts w:cs="Arial"/>
          <w:szCs w:val="22"/>
          <w:lang w:val="cs-CZ"/>
        </w:rPr>
      </w:pPr>
    </w:p>
    <w:p w14:paraId="14F81753" w14:textId="77777777" w:rsidR="008D5170" w:rsidRPr="006D71B8" w:rsidRDefault="008D5170" w:rsidP="008D5170">
      <w:pPr>
        <w:pStyle w:val="Zkladntext"/>
        <w:ind w:rightChars="-143" w:right="-315"/>
        <w:rPr>
          <w:rFonts w:cs="Arial"/>
          <w:szCs w:val="22"/>
          <w:lang w:val="cs-CZ"/>
        </w:rPr>
      </w:pPr>
    </w:p>
    <w:p w14:paraId="0CA38A18" w14:textId="77777777" w:rsidR="008D5170" w:rsidRPr="006D71B8" w:rsidRDefault="008D5170" w:rsidP="008D5170">
      <w:pPr>
        <w:pStyle w:val="Zkladntext"/>
        <w:ind w:rightChars="-143" w:right="-315"/>
        <w:rPr>
          <w:rFonts w:cs="Arial"/>
          <w:szCs w:val="22"/>
          <w:lang w:val="cs-CZ"/>
        </w:rPr>
      </w:pPr>
    </w:p>
    <w:p w14:paraId="78F5845F" w14:textId="77777777" w:rsidR="008D5170" w:rsidRPr="006D71B8" w:rsidRDefault="008D5170" w:rsidP="008D5170">
      <w:pPr>
        <w:pStyle w:val="Zkladntext"/>
        <w:ind w:rightChars="-143" w:right="-315"/>
        <w:rPr>
          <w:rFonts w:cs="Arial"/>
          <w:szCs w:val="22"/>
          <w:lang w:val="cs-CZ"/>
        </w:rPr>
      </w:pPr>
    </w:p>
    <w:p w14:paraId="7DE41F8D" w14:textId="77777777" w:rsidR="008D5170" w:rsidRPr="006D71B8" w:rsidRDefault="008D5170" w:rsidP="008D5170">
      <w:pPr>
        <w:pStyle w:val="Zkladntext"/>
        <w:ind w:rightChars="-143" w:right="-315"/>
        <w:rPr>
          <w:rFonts w:cs="Arial"/>
          <w:szCs w:val="22"/>
          <w:lang w:val="cs-CZ"/>
        </w:rPr>
      </w:pPr>
    </w:p>
    <w:p w14:paraId="339B6BEB" w14:textId="77777777" w:rsidR="008D5170" w:rsidRPr="006D71B8" w:rsidRDefault="008D5170" w:rsidP="008D5170">
      <w:pPr>
        <w:pStyle w:val="Nadpis2"/>
        <w:rPr>
          <w:lang w:val="cs-CZ"/>
        </w:rPr>
      </w:pPr>
      <w:bookmarkStart w:id="9" w:name="_Toc51924372"/>
      <w:r w:rsidRPr="006D71B8">
        <w:rPr>
          <w:lang w:val="cs-CZ" w:bidi="cs-CZ"/>
        </w:rPr>
        <w:t>Technické údaje</w:t>
      </w:r>
      <w:bookmarkEnd w:id="9"/>
    </w:p>
    <w:p w14:paraId="6C87EE69" w14:textId="77777777" w:rsidR="008D5170" w:rsidRPr="006D71B8" w:rsidRDefault="008D5170" w:rsidP="008D5170">
      <w:pPr>
        <w:rPr>
          <w:lang w:val="cs-CZ"/>
        </w:rPr>
      </w:pPr>
    </w:p>
    <w:p w14:paraId="35D21C65" w14:textId="77777777" w:rsidR="008D5170" w:rsidRPr="006D71B8" w:rsidRDefault="008D5170" w:rsidP="008D5170">
      <w:pPr>
        <w:rPr>
          <w:lang w:val="cs-CZ"/>
        </w:rPr>
      </w:pPr>
    </w:p>
    <w:tbl>
      <w:tblPr>
        <w:tblW w:w="96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1"/>
        <w:gridCol w:w="2552"/>
        <w:gridCol w:w="2547"/>
      </w:tblGrid>
      <w:tr w:rsidR="008D5170" w:rsidRPr="006D71B8" w14:paraId="635359A5" w14:textId="77777777" w:rsidTr="008D5170">
        <w:trPr>
          <w:trHeight w:val="278"/>
        </w:trPr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5898180C" w14:textId="77777777" w:rsidR="008D5170" w:rsidRPr="006D71B8" w:rsidRDefault="008D5170" w:rsidP="008C35D0">
            <w:pPr>
              <w:pStyle w:val="Zkladntext"/>
              <w:rPr>
                <w:rFonts w:cs="Arial"/>
                <w:b/>
                <w:szCs w:val="22"/>
                <w:lang w:val="cs-CZ"/>
              </w:rPr>
            </w:pPr>
            <w:r w:rsidRPr="006D71B8">
              <w:rPr>
                <w:rFonts w:cs="Arial"/>
                <w:b/>
                <w:szCs w:val="22"/>
                <w:lang w:val="cs-CZ" w:bidi="cs-CZ"/>
              </w:rPr>
              <w:t>Stroje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5DDF5787" w14:textId="7CC85C07" w:rsidR="008D5170" w:rsidRPr="006D71B8" w:rsidRDefault="008D5170" w:rsidP="008C35D0">
            <w:pPr>
              <w:pStyle w:val="Zkladntext"/>
              <w:jc w:val="center"/>
              <w:rPr>
                <w:rFonts w:cs="Arial"/>
                <w:b/>
                <w:szCs w:val="22"/>
                <w:lang w:val="cs-CZ"/>
              </w:rPr>
            </w:pPr>
            <w:r w:rsidRPr="006D71B8">
              <w:rPr>
                <w:rFonts w:cs="Arial"/>
                <w:b/>
                <w:szCs w:val="22"/>
                <w:lang w:val="cs-CZ" w:bidi="cs-CZ"/>
              </w:rPr>
              <w:t xml:space="preserve">CM 352 2,2KW </w:t>
            </w:r>
            <w:r w:rsidR="007D7CCE" w:rsidRPr="006D71B8">
              <w:rPr>
                <w:rFonts w:cs="Arial"/>
                <w:b/>
                <w:szCs w:val="22"/>
                <w:lang w:val="cs-CZ" w:bidi="cs-CZ"/>
              </w:rPr>
              <w:t>–</w:t>
            </w:r>
            <w:r w:rsidRPr="006D71B8">
              <w:rPr>
                <w:rFonts w:cs="Arial"/>
                <w:b/>
                <w:szCs w:val="22"/>
                <w:lang w:val="cs-CZ" w:bidi="cs-CZ"/>
              </w:rPr>
              <w:t xml:space="preserve"> 230V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2DC7B5" w14:textId="0BF22409" w:rsidR="008D5170" w:rsidRPr="006D71B8" w:rsidRDefault="008D5170" w:rsidP="0084502B">
            <w:pPr>
              <w:pStyle w:val="Zkladntext"/>
              <w:jc w:val="center"/>
              <w:rPr>
                <w:rFonts w:cs="Arial"/>
                <w:b/>
                <w:szCs w:val="22"/>
                <w:lang w:val="cs-CZ"/>
              </w:rPr>
            </w:pPr>
            <w:r w:rsidRPr="006D71B8">
              <w:rPr>
                <w:rFonts w:cs="Arial"/>
                <w:b/>
                <w:szCs w:val="22"/>
                <w:lang w:val="cs-CZ" w:bidi="cs-CZ"/>
              </w:rPr>
              <w:t xml:space="preserve">CM 352 1,8KW </w:t>
            </w:r>
            <w:r w:rsidR="007D7CCE" w:rsidRPr="006D71B8">
              <w:rPr>
                <w:rFonts w:cs="Arial"/>
                <w:b/>
                <w:szCs w:val="22"/>
                <w:lang w:val="cs-CZ" w:bidi="cs-CZ"/>
              </w:rPr>
              <w:t>–</w:t>
            </w:r>
            <w:r w:rsidRPr="006D71B8">
              <w:rPr>
                <w:rFonts w:cs="Arial"/>
                <w:b/>
                <w:szCs w:val="22"/>
                <w:lang w:val="cs-CZ" w:bidi="cs-CZ"/>
              </w:rPr>
              <w:t xml:space="preserve"> 115V</w:t>
            </w:r>
          </w:p>
        </w:tc>
      </w:tr>
      <w:tr w:rsidR="008D5170" w:rsidRPr="006D71B8" w14:paraId="51B59062" w14:textId="77777777" w:rsidTr="008D5170">
        <w:trPr>
          <w:trHeight w:val="277"/>
        </w:trPr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0FA3088E" w14:textId="77777777" w:rsidR="008D5170" w:rsidRPr="006D71B8" w:rsidRDefault="008D5170" w:rsidP="008C35D0">
            <w:pPr>
              <w:pStyle w:val="Zkladntext"/>
              <w:rPr>
                <w:rFonts w:cs="Arial"/>
                <w:szCs w:val="22"/>
                <w:lang w:val="cs-CZ"/>
              </w:rPr>
            </w:pPr>
            <w:r w:rsidRPr="006D71B8">
              <w:rPr>
                <w:rFonts w:cs="Arial"/>
                <w:szCs w:val="22"/>
                <w:lang w:val="cs-CZ" w:bidi="cs-CZ"/>
              </w:rPr>
              <w:t>Motor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7C8BDB7E" w14:textId="77777777" w:rsidR="008D5170" w:rsidRPr="006D71B8" w:rsidRDefault="008D5170" w:rsidP="008C35D0">
            <w:pPr>
              <w:pStyle w:val="Zkladntext"/>
              <w:jc w:val="center"/>
              <w:rPr>
                <w:rFonts w:cs="Arial"/>
                <w:sz w:val="16"/>
                <w:szCs w:val="22"/>
                <w:lang w:val="cs-CZ"/>
              </w:rPr>
            </w:pPr>
            <w:r w:rsidRPr="006D71B8">
              <w:rPr>
                <w:rFonts w:cs="Arial"/>
                <w:szCs w:val="22"/>
                <w:lang w:val="cs-CZ" w:bidi="cs-CZ"/>
              </w:rPr>
              <w:t xml:space="preserve">2,2 kW 230V </w:t>
            </w:r>
          </w:p>
          <w:p w14:paraId="1C705B8C" w14:textId="77777777" w:rsidR="008D5170" w:rsidRPr="006D71B8" w:rsidRDefault="008D5170" w:rsidP="008C35D0">
            <w:pPr>
              <w:pStyle w:val="Zkladntext"/>
              <w:jc w:val="center"/>
              <w:rPr>
                <w:rFonts w:cs="Arial"/>
                <w:szCs w:val="22"/>
                <w:lang w:val="cs-CZ"/>
              </w:rPr>
            </w:pPr>
            <w:r w:rsidRPr="006D71B8">
              <w:rPr>
                <w:rFonts w:cs="Arial"/>
                <w:szCs w:val="22"/>
                <w:lang w:val="cs-CZ" w:bidi="cs-CZ"/>
              </w:rPr>
              <w:t>s tepelnou ochranou proti přetížení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74DD8F" w14:textId="77777777" w:rsidR="008D5170" w:rsidRPr="006D71B8" w:rsidRDefault="0084502B" w:rsidP="008C35D0">
            <w:pPr>
              <w:pStyle w:val="Zkladntext"/>
              <w:jc w:val="center"/>
              <w:rPr>
                <w:rFonts w:cs="Arial"/>
                <w:sz w:val="16"/>
                <w:szCs w:val="22"/>
                <w:lang w:val="cs-CZ"/>
              </w:rPr>
            </w:pPr>
            <w:r w:rsidRPr="006D71B8">
              <w:rPr>
                <w:rFonts w:cs="Arial"/>
                <w:szCs w:val="22"/>
                <w:lang w:val="cs-CZ" w:bidi="cs-CZ"/>
              </w:rPr>
              <w:t xml:space="preserve">1,8 kW 115V </w:t>
            </w:r>
          </w:p>
          <w:p w14:paraId="2764664E" w14:textId="77777777" w:rsidR="008D5170" w:rsidRPr="006D71B8" w:rsidRDefault="008D5170" w:rsidP="008C35D0">
            <w:pPr>
              <w:pStyle w:val="Zkladntext"/>
              <w:jc w:val="center"/>
              <w:rPr>
                <w:rFonts w:cs="Arial"/>
                <w:szCs w:val="22"/>
                <w:lang w:val="cs-CZ"/>
              </w:rPr>
            </w:pPr>
            <w:r w:rsidRPr="006D71B8">
              <w:rPr>
                <w:rFonts w:cs="Arial"/>
                <w:szCs w:val="22"/>
                <w:lang w:val="cs-CZ" w:bidi="cs-CZ"/>
              </w:rPr>
              <w:t>s tepelnou ochranou proti přetížení</w:t>
            </w:r>
          </w:p>
        </w:tc>
      </w:tr>
      <w:tr w:rsidR="008D5170" w:rsidRPr="006D71B8" w14:paraId="7FB2C763" w14:textId="77777777" w:rsidTr="008D5170">
        <w:trPr>
          <w:trHeight w:val="345"/>
        </w:trPr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3D70D578" w14:textId="77777777" w:rsidR="008D5170" w:rsidRPr="006D71B8" w:rsidRDefault="008D5170" w:rsidP="008C35D0">
            <w:pPr>
              <w:pStyle w:val="Zkladntext"/>
              <w:rPr>
                <w:rFonts w:cs="Arial"/>
                <w:szCs w:val="22"/>
                <w:lang w:val="cs-CZ"/>
              </w:rPr>
            </w:pPr>
            <w:r w:rsidRPr="006D71B8">
              <w:rPr>
                <w:rFonts w:cs="Arial"/>
                <w:szCs w:val="22"/>
                <w:lang w:val="cs-CZ" w:bidi="cs-CZ"/>
              </w:rPr>
              <w:t>Ochrana elektrického motoru</w:t>
            </w:r>
          </w:p>
        </w:tc>
        <w:tc>
          <w:tcPr>
            <w:tcW w:w="50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2CBA3C94" w14:textId="77777777" w:rsidR="008D5170" w:rsidRPr="006D71B8" w:rsidRDefault="008D5170" w:rsidP="008C35D0">
            <w:pPr>
              <w:pStyle w:val="Zkladntext"/>
              <w:jc w:val="center"/>
              <w:rPr>
                <w:rFonts w:cs="Arial"/>
                <w:szCs w:val="22"/>
                <w:lang w:val="cs-CZ"/>
              </w:rPr>
            </w:pPr>
            <w:r w:rsidRPr="006D71B8">
              <w:rPr>
                <w:rFonts w:cs="Arial"/>
                <w:szCs w:val="22"/>
                <w:lang w:val="cs-CZ" w:bidi="cs-CZ"/>
              </w:rPr>
              <w:t>IP54</w:t>
            </w:r>
          </w:p>
        </w:tc>
      </w:tr>
      <w:tr w:rsidR="008D5170" w:rsidRPr="006D71B8" w14:paraId="1D294473" w14:textId="77777777" w:rsidTr="008D5170">
        <w:trPr>
          <w:trHeight w:val="345"/>
        </w:trPr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08982810" w14:textId="77777777" w:rsidR="008D5170" w:rsidRPr="006D71B8" w:rsidRDefault="008D5170" w:rsidP="008C35D0">
            <w:pPr>
              <w:pStyle w:val="Zkladntext"/>
              <w:rPr>
                <w:rFonts w:cs="Arial"/>
                <w:szCs w:val="22"/>
                <w:lang w:val="cs-CZ"/>
              </w:rPr>
            </w:pPr>
            <w:r w:rsidRPr="006D71B8">
              <w:rPr>
                <w:rFonts w:cs="Arial"/>
                <w:szCs w:val="22"/>
                <w:lang w:val="cs-CZ" w:bidi="cs-CZ"/>
              </w:rPr>
              <w:lastRenderedPageBreak/>
              <w:t>Max. průměr kotouče</w:t>
            </w:r>
          </w:p>
        </w:tc>
        <w:tc>
          <w:tcPr>
            <w:tcW w:w="50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5045B478" w14:textId="77777777" w:rsidR="008D5170" w:rsidRPr="006D71B8" w:rsidRDefault="008D5170" w:rsidP="008C35D0">
            <w:pPr>
              <w:pStyle w:val="Zkladntext"/>
              <w:jc w:val="center"/>
              <w:rPr>
                <w:rFonts w:cs="Arial"/>
                <w:szCs w:val="22"/>
                <w:lang w:val="cs-CZ"/>
              </w:rPr>
            </w:pPr>
            <w:r w:rsidRPr="006D71B8">
              <w:rPr>
                <w:rFonts w:cs="Arial"/>
                <w:szCs w:val="22"/>
                <w:lang w:val="cs-CZ" w:bidi="cs-CZ"/>
              </w:rPr>
              <w:t>350 mm</w:t>
            </w:r>
          </w:p>
        </w:tc>
      </w:tr>
      <w:tr w:rsidR="008D5170" w:rsidRPr="006D71B8" w14:paraId="0C292094" w14:textId="77777777" w:rsidTr="008D5170">
        <w:trPr>
          <w:trHeight w:val="345"/>
        </w:trPr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5333B5FC" w14:textId="77777777" w:rsidR="008D5170" w:rsidRPr="006D71B8" w:rsidRDefault="008D5170" w:rsidP="008C35D0">
            <w:pPr>
              <w:pStyle w:val="Zkladntext"/>
              <w:rPr>
                <w:rFonts w:cs="Arial"/>
                <w:szCs w:val="22"/>
                <w:lang w:val="cs-CZ"/>
              </w:rPr>
            </w:pPr>
            <w:r w:rsidRPr="006D71B8">
              <w:rPr>
                <w:rFonts w:cs="Arial"/>
                <w:szCs w:val="22"/>
                <w:lang w:val="cs-CZ" w:bidi="cs-CZ"/>
              </w:rPr>
              <w:t>Otvor</w:t>
            </w:r>
          </w:p>
        </w:tc>
        <w:tc>
          <w:tcPr>
            <w:tcW w:w="50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01D965F5" w14:textId="77777777" w:rsidR="008D5170" w:rsidRPr="006D71B8" w:rsidRDefault="008D5170" w:rsidP="008C35D0">
            <w:pPr>
              <w:pStyle w:val="Zkladntext"/>
              <w:jc w:val="center"/>
              <w:rPr>
                <w:rFonts w:cs="Arial"/>
                <w:szCs w:val="22"/>
                <w:lang w:val="cs-CZ"/>
              </w:rPr>
            </w:pPr>
            <w:r w:rsidRPr="006D71B8">
              <w:rPr>
                <w:rFonts w:cs="Arial"/>
                <w:szCs w:val="22"/>
                <w:lang w:val="cs-CZ" w:bidi="cs-CZ"/>
              </w:rPr>
              <w:t>25,4 mm</w:t>
            </w:r>
          </w:p>
        </w:tc>
      </w:tr>
      <w:tr w:rsidR="008D5170" w:rsidRPr="006D71B8" w14:paraId="4033FB6D" w14:textId="77777777" w:rsidTr="008D5170">
        <w:trPr>
          <w:trHeight w:val="345"/>
        </w:trPr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20D38691" w14:textId="77777777" w:rsidR="008D5170" w:rsidRPr="006D71B8" w:rsidRDefault="008D5170" w:rsidP="008C35D0">
            <w:pPr>
              <w:pStyle w:val="Zkladntext"/>
              <w:rPr>
                <w:rFonts w:cs="Arial"/>
                <w:szCs w:val="22"/>
                <w:lang w:val="cs-CZ"/>
              </w:rPr>
            </w:pPr>
            <w:r w:rsidRPr="006D71B8">
              <w:rPr>
                <w:rFonts w:cs="Arial"/>
                <w:szCs w:val="22"/>
                <w:lang w:val="cs-CZ" w:bidi="cs-CZ"/>
              </w:rPr>
              <w:t>Rychlost otáčení kotouče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6DDE2701" w14:textId="77777777" w:rsidR="008D5170" w:rsidRPr="006D71B8" w:rsidRDefault="008D5170" w:rsidP="008C35D0">
            <w:pPr>
              <w:pStyle w:val="Zkladntext"/>
              <w:jc w:val="center"/>
              <w:rPr>
                <w:rFonts w:cs="Arial"/>
                <w:szCs w:val="22"/>
                <w:lang w:val="cs-CZ"/>
              </w:rPr>
            </w:pPr>
            <w:r w:rsidRPr="006D71B8">
              <w:rPr>
                <w:rFonts w:cs="Arial"/>
                <w:szCs w:val="22"/>
                <w:lang w:val="cs-CZ" w:bidi="cs-CZ"/>
              </w:rPr>
              <w:t>2800 min</w:t>
            </w:r>
            <w:r w:rsidRPr="006D71B8">
              <w:rPr>
                <w:rFonts w:cs="Arial"/>
                <w:szCs w:val="22"/>
                <w:vertAlign w:val="superscript"/>
                <w:lang w:val="cs-CZ" w:bidi="cs-CZ"/>
              </w:rPr>
              <w:t>-1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8B471C" w14:textId="77777777" w:rsidR="008D5170" w:rsidRPr="006D71B8" w:rsidRDefault="008D5170" w:rsidP="008C35D0">
            <w:pPr>
              <w:pStyle w:val="Zkladntext"/>
              <w:jc w:val="center"/>
              <w:rPr>
                <w:rFonts w:cs="Arial"/>
                <w:szCs w:val="22"/>
                <w:lang w:val="cs-CZ"/>
              </w:rPr>
            </w:pPr>
            <w:r w:rsidRPr="006D71B8">
              <w:rPr>
                <w:rFonts w:cs="Arial"/>
                <w:szCs w:val="22"/>
                <w:lang w:val="cs-CZ" w:bidi="cs-CZ"/>
              </w:rPr>
              <w:t>2700 min</w:t>
            </w:r>
            <w:r w:rsidRPr="006D71B8">
              <w:rPr>
                <w:rFonts w:cs="Arial"/>
                <w:szCs w:val="22"/>
                <w:vertAlign w:val="superscript"/>
                <w:lang w:val="cs-CZ" w:bidi="cs-CZ"/>
              </w:rPr>
              <w:t>-1</w:t>
            </w:r>
          </w:p>
        </w:tc>
      </w:tr>
      <w:tr w:rsidR="008D5170" w:rsidRPr="006D71B8" w14:paraId="23CA7319" w14:textId="77777777" w:rsidTr="008D5170">
        <w:trPr>
          <w:trHeight w:val="345"/>
        </w:trPr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254160FC" w14:textId="77777777" w:rsidR="008D5170" w:rsidRPr="006D71B8" w:rsidRDefault="008D5170" w:rsidP="008C35D0">
            <w:pPr>
              <w:pStyle w:val="Zkladntext"/>
              <w:rPr>
                <w:rFonts w:cs="Arial"/>
                <w:szCs w:val="22"/>
                <w:lang w:val="cs-CZ"/>
              </w:rPr>
            </w:pPr>
            <w:r w:rsidRPr="006D71B8">
              <w:rPr>
                <w:rFonts w:cs="Arial"/>
                <w:szCs w:val="22"/>
                <w:lang w:val="cs-CZ" w:bidi="cs-CZ"/>
              </w:rPr>
              <w:t>Max. hloubka řezání</w:t>
            </w:r>
          </w:p>
        </w:tc>
        <w:tc>
          <w:tcPr>
            <w:tcW w:w="50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58327BF6" w14:textId="77777777" w:rsidR="008D5170" w:rsidRPr="006D71B8" w:rsidRDefault="008D5170" w:rsidP="008C35D0">
            <w:pPr>
              <w:pStyle w:val="Zkladntext"/>
              <w:jc w:val="center"/>
              <w:rPr>
                <w:rFonts w:cs="Arial"/>
                <w:szCs w:val="22"/>
                <w:lang w:val="cs-CZ"/>
              </w:rPr>
            </w:pPr>
            <w:r w:rsidRPr="006D71B8">
              <w:rPr>
                <w:rFonts w:cs="Arial"/>
                <w:szCs w:val="22"/>
                <w:lang w:val="cs-CZ" w:bidi="cs-CZ"/>
              </w:rPr>
              <w:t>110 mm (bez obrácení materiálu)</w:t>
            </w:r>
          </w:p>
        </w:tc>
      </w:tr>
      <w:tr w:rsidR="008D5170" w:rsidRPr="006D71B8" w14:paraId="19EF8584" w14:textId="77777777" w:rsidTr="008D5170">
        <w:trPr>
          <w:trHeight w:val="345"/>
        </w:trPr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28AE3AAF" w14:textId="77777777" w:rsidR="008D5170" w:rsidRPr="006D71B8" w:rsidRDefault="008D5170" w:rsidP="008C35D0">
            <w:pPr>
              <w:pStyle w:val="Zkladntext"/>
              <w:rPr>
                <w:rFonts w:cs="Arial"/>
                <w:szCs w:val="22"/>
                <w:lang w:val="cs-CZ"/>
              </w:rPr>
            </w:pPr>
            <w:r w:rsidRPr="006D71B8">
              <w:rPr>
                <w:rFonts w:cs="Arial"/>
                <w:szCs w:val="22"/>
                <w:lang w:val="cs-CZ" w:bidi="cs-CZ"/>
              </w:rPr>
              <w:t>Průměr příruby</w:t>
            </w:r>
          </w:p>
        </w:tc>
        <w:tc>
          <w:tcPr>
            <w:tcW w:w="50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3F0E12AE" w14:textId="77777777" w:rsidR="008D5170" w:rsidRPr="006D71B8" w:rsidRDefault="008D5170" w:rsidP="008C35D0">
            <w:pPr>
              <w:pStyle w:val="Zkladntext"/>
              <w:jc w:val="center"/>
              <w:rPr>
                <w:rFonts w:cs="Arial"/>
                <w:szCs w:val="22"/>
                <w:lang w:val="cs-CZ"/>
              </w:rPr>
            </w:pPr>
            <w:r w:rsidRPr="006D71B8">
              <w:rPr>
                <w:rFonts w:cs="Arial"/>
                <w:szCs w:val="22"/>
                <w:lang w:val="cs-CZ" w:bidi="cs-CZ"/>
              </w:rPr>
              <w:t>90 mm</w:t>
            </w:r>
          </w:p>
        </w:tc>
      </w:tr>
      <w:tr w:rsidR="008D5170" w:rsidRPr="006D71B8" w14:paraId="251C2DFD" w14:textId="77777777" w:rsidTr="008D5170">
        <w:trPr>
          <w:trHeight w:val="345"/>
        </w:trPr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14E1C670" w14:textId="77777777" w:rsidR="008D5170" w:rsidRPr="006D71B8" w:rsidRDefault="008D5170" w:rsidP="008C35D0">
            <w:pPr>
              <w:pStyle w:val="Zkladntext"/>
              <w:rPr>
                <w:rFonts w:cs="Arial"/>
                <w:szCs w:val="22"/>
                <w:lang w:val="cs-CZ"/>
              </w:rPr>
            </w:pPr>
            <w:r w:rsidRPr="006D71B8">
              <w:rPr>
                <w:rFonts w:cs="Arial"/>
                <w:szCs w:val="22"/>
                <w:lang w:val="cs-CZ" w:bidi="cs-CZ"/>
              </w:rPr>
              <w:t>Hladina akustického tlaku</w:t>
            </w:r>
          </w:p>
        </w:tc>
        <w:tc>
          <w:tcPr>
            <w:tcW w:w="50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348673FB" w14:textId="77777777" w:rsidR="008D5170" w:rsidRPr="006D71B8" w:rsidRDefault="008D5170" w:rsidP="008C35D0">
            <w:pPr>
              <w:pStyle w:val="Zkladntext"/>
              <w:jc w:val="center"/>
              <w:rPr>
                <w:rFonts w:cs="Arial"/>
                <w:szCs w:val="22"/>
                <w:lang w:val="cs-CZ"/>
              </w:rPr>
            </w:pPr>
            <w:r w:rsidRPr="006D71B8">
              <w:rPr>
                <w:rFonts w:cs="Arial"/>
                <w:szCs w:val="22"/>
                <w:lang w:val="cs-CZ" w:bidi="cs-CZ"/>
              </w:rPr>
              <w:t>73 dB (A) (ISO EN 11201)</w:t>
            </w:r>
          </w:p>
        </w:tc>
      </w:tr>
      <w:tr w:rsidR="008D5170" w:rsidRPr="006D71B8" w14:paraId="45561653" w14:textId="77777777" w:rsidTr="008D5170">
        <w:trPr>
          <w:trHeight w:val="345"/>
        </w:trPr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451D1987" w14:textId="77777777" w:rsidR="008D5170" w:rsidRPr="006D71B8" w:rsidRDefault="008D5170" w:rsidP="008C35D0">
            <w:pPr>
              <w:pStyle w:val="Zkladntext"/>
              <w:rPr>
                <w:rFonts w:cs="Arial"/>
                <w:szCs w:val="22"/>
                <w:lang w:val="cs-CZ"/>
              </w:rPr>
            </w:pPr>
            <w:r w:rsidRPr="006D71B8">
              <w:rPr>
                <w:rFonts w:cs="Arial"/>
                <w:szCs w:val="22"/>
                <w:lang w:val="cs-CZ" w:bidi="cs-CZ"/>
              </w:rPr>
              <w:t>Hladina akustické energie</w:t>
            </w:r>
          </w:p>
        </w:tc>
        <w:tc>
          <w:tcPr>
            <w:tcW w:w="50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086928FD" w14:textId="77777777" w:rsidR="008D5170" w:rsidRPr="006D71B8" w:rsidRDefault="008D5170" w:rsidP="008C35D0">
            <w:pPr>
              <w:pStyle w:val="Zkladntext"/>
              <w:jc w:val="center"/>
              <w:rPr>
                <w:rFonts w:cs="Arial"/>
                <w:szCs w:val="22"/>
                <w:lang w:val="cs-CZ"/>
              </w:rPr>
            </w:pPr>
            <w:r w:rsidRPr="006D71B8">
              <w:rPr>
                <w:rFonts w:cs="Arial"/>
                <w:szCs w:val="22"/>
                <w:lang w:val="cs-CZ" w:bidi="cs-CZ"/>
              </w:rPr>
              <w:t>87 dB (A) (ISO EN 3744)</w:t>
            </w:r>
          </w:p>
        </w:tc>
      </w:tr>
      <w:tr w:rsidR="008D5170" w:rsidRPr="006D71B8" w14:paraId="5BBF55C7" w14:textId="77777777" w:rsidTr="008D5170">
        <w:trPr>
          <w:trHeight w:val="285"/>
        </w:trPr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12A352A2" w14:textId="77777777" w:rsidR="008D5170" w:rsidRPr="006D71B8" w:rsidRDefault="008D5170" w:rsidP="008C35D0">
            <w:pPr>
              <w:pStyle w:val="Zkladntext"/>
              <w:rPr>
                <w:rFonts w:cs="Arial"/>
                <w:szCs w:val="22"/>
                <w:lang w:val="cs-CZ"/>
              </w:rPr>
            </w:pPr>
            <w:r w:rsidRPr="006D71B8">
              <w:rPr>
                <w:rFonts w:cs="Arial"/>
                <w:szCs w:val="22"/>
                <w:lang w:val="cs-CZ" w:bidi="cs-CZ"/>
              </w:rPr>
              <w:t>Max. délka řezu</w:t>
            </w:r>
          </w:p>
        </w:tc>
        <w:tc>
          <w:tcPr>
            <w:tcW w:w="50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1EA5DA95" w14:textId="77777777" w:rsidR="008D5170" w:rsidRPr="006D71B8" w:rsidRDefault="008D5170" w:rsidP="008C35D0">
            <w:pPr>
              <w:pStyle w:val="Zkladntext"/>
              <w:jc w:val="center"/>
              <w:rPr>
                <w:rFonts w:cs="Arial"/>
                <w:szCs w:val="22"/>
                <w:lang w:val="cs-CZ"/>
              </w:rPr>
            </w:pPr>
            <w:r w:rsidRPr="006D71B8">
              <w:rPr>
                <w:rFonts w:cs="Arial"/>
                <w:szCs w:val="22"/>
                <w:lang w:val="cs-CZ" w:bidi="cs-CZ"/>
              </w:rPr>
              <w:t>700 mm</w:t>
            </w:r>
          </w:p>
        </w:tc>
      </w:tr>
      <w:tr w:rsidR="008D5170" w:rsidRPr="006D71B8" w14:paraId="1CC13FDF" w14:textId="77777777" w:rsidTr="008D5170">
        <w:trPr>
          <w:trHeight w:val="285"/>
        </w:trPr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564A905A" w14:textId="77777777" w:rsidR="008D5170" w:rsidRPr="006D71B8" w:rsidRDefault="008D5170" w:rsidP="008C35D0">
            <w:pPr>
              <w:pStyle w:val="Zkladntext"/>
              <w:rPr>
                <w:rFonts w:cs="Arial"/>
                <w:szCs w:val="22"/>
                <w:lang w:val="cs-CZ"/>
              </w:rPr>
            </w:pPr>
            <w:r w:rsidRPr="006D71B8">
              <w:rPr>
                <w:rFonts w:cs="Arial"/>
                <w:szCs w:val="22"/>
                <w:lang w:val="cs-CZ" w:bidi="cs-CZ"/>
              </w:rPr>
              <w:t>Rozměry přepravního vozíku (D x Š)</w:t>
            </w:r>
          </w:p>
        </w:tc>
        <w:tc>
          <w:tcPr>
            <w:tcW w:w="50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0590BD77" w14:textId="77777777" w:rsidR="008D5170" w:rsidRPr="006D71B8" w:rsidRDefault="008D5170" w:rsidP="008C35D0">
            <w:pPr>
              <w:pStyle w:val="Zkladntext"/>
              <w:jc w:val="center"/>
              <w:rPr>
                <w:rFonts w:cs="Arial"/>
                <w:szCs w:val="22"/>
                <w:lang w:val="cs-CZ"/>
              </w:rPr>
            </w:pPr>
            <w:r w:rsidRPr="006D71B8">
              <w:rPr>
                <w:rFonts w:cs="Arial"/>
                <w:szCs w:val="22"/>
                <w:lang w:val="cs-CZ" w:bidi="cs-CZ"/>
              </w:rPr>
              <w:t>600 x 600 mm</w:t>
            </w:r>
          </w:p>
        </w:tc>
      </w:tr>
      <w:tr w:rsidR="008D5170" w:rsidRPr="006D71B8" w14:paraId="384ED275" w14:textId="77777777" w:rsidTr="008D5170">
        <w:trPr>
          <w:trHeight w:val="285"/>
        </w:trPr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3CBC05FC" w14:textId="77777777" w:rsidR="008D5170" w:rsidRPr="006D71B8" w:rsidRDefault="008D5170" w:rsidP="008C35D0">
            <w:pPr>
              <w:pStyle w:val="Zkladntext"/>
              <w:rPr>
                <w:rFonts w:cs="Arial"/>
                <w:szCs w:val="22"/>
                <w:lang w:val="cs-CZ"/>
              </w:rPr>
            </w:pPr>
            <w:r w:rsidRPr="006D71B8">
              <w:rPr>
                <w:rFonts w:cs="Arial"/>
                <w:szCs w:val="22"/>
                <w:lang w:val="cs-CZ" w:bidi="cs-CZ"/>
              </w:rPr>
              <w:t>Rozměry stroje s nožkami (D x Š x V)</w:t>
            </w:r>
          </w:p>
        </w:tc>
        <w:tc>
          <w:tcPr>
            <w:tcW w:w="50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143E6253" w14:textId="77777777" w:rsidR="008D5170" w:rsidRPr="006D71B8" w:rsidRDefault="008D5170" w:rsidP="008C35D0">
            <w:pPr>
              <w:pStyle w:val="Zkladntext"/>
              <w:jc w:val="center"/>
              <w:rPr>
                <w:rFonts w:cs="Arial"/>
                <w:szCs w:val="22"/>
                <w:lang w:val="cs-CZ"/>
              </w:rPr>
            </w:pPr>
            <w:r w:rsidRPr="006D71B8">
              <w:rPr>
                <w:rFonts w:cs="Arial"/>
                <w:szCs w:val="22"/>
                <w:lang w:val="cs-CZ" w:bidi="cs-CZ"/>
              </w:rPr>
              <w:t>1190 x 830 x 1325 mm</w:t>
            </w:r>
          </w:p>
        </w:tc>
      </w:tr>
      <w:tr w:rsidR="008D5170" w:rsidRPr="006D71B8" w14:paraId="606ED01D" w14:textId="77777777" w:rsidTr="008D5170">
        <w:trPr>
          <w:trHeight w:val="285"/>
        </w:trPr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42ECB735" w14:textId="3766C0D3" w:rsidR="008D5170" w:rsidRPr="006D71B8" w:rsidRDefault="008D5170" w:rsidP="008C35D0">
            <w:pPr>
              <w:pStyle w:val="Zkladntext"/>
              <w:rPr>
                <w:rFonts w:cs="Arial"/>
                <w:szCs w:val="22"/>
                <w:lang w:val="cs-CZ"/>
              </w:rPr>
            </w:pPr>
            <w:r w:rsidRPr="006D71B8">
              <w:rPr>
                <w:rFonts w:cs="Arial"/>
                <w:szCs w:val="22"/>
                <w:lang w:val="cs-CZ" w:bidi="cs-CZ"/>
              </w:rPr>
              <w:t>Rozměry stroje bez nožek (D x Š x V)</w:t>
            </w:r>
          </w:p>
        </w:tc>
        <w:tc>
          <w:tcPr>
            <w:tcW w:w="50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0E3D4AE4" w14:textId="77777777" w:rsidR="008D5170" w:rsidRPr="006D71B8" w:rsidRDefault="008D5170" w:rsidP="008C35D0">
            <w:pPr>
              <w:pStyle w:val="Zkladntext"/>
              <w:jc w:val="center"/>
              <w:rPr>
                <w:rFonts w:cs="Arial"/>
                <w:szCs w:val="22"/>
                <w:lang w:val="cs-CZ"/>
              </w:rPr>
            </w:pPr>
            <w:r w:rsidRPr="006D71B8">
              <w:rPr>
                <w:rFonts w:cs="Arial"/>
                <w:szCs w:val="22"/>
                <w:lang w:val="cs-CZ" w:bidi="cs-CZ"/>
              </w:rPr>
              <w:t>1190 x 745 x 655 mm</w:t>
            </w:r>
          </w:p>
        </w:tc>
      </w:tr>
      <w:tr w:rsidR="008D5170" w:rsidRPr="006D71B8" w14:paraId="1EC407E9" w14:textId="77777777" w:rsidTr="008D5170">
        <w:trPr>
          <w:trHeight w:val="143"/>
        </w:trPr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1632C6B9" w14:textId="77777777" w:rsidR="008D5170" w:rsidRPr="006D71B8" w:rsidRDefault="008D5170" w:rsidP="008C35D0">
            <w:pPr>
              <w:pStyle w:val="Zkladntext"/>
              <w:rPr>
                <w:rFonts w:cs="Arial"/>
                <w:szCs w:val="22"/>
                <w:lang w:val="cs-CZ"/>
              </w:rPr>
            </w:pPr>
            <w:r w:rsidRPr="006D71B8">
              <w:rPr>
                <w:rFonts w:cs="Arial"/>
                <w:szCs w:val="22"/>
                <w:lang w:val="cs-CZ" w:bidi="cs-CZ"/>
              </w:rPr>
              <w:t>Hmotnost (bez vody a kotouče)</w:t>
            </w:r>
          </w:p>
        </w:tc>
        <w:tc>
          <w:tcPr>
            <w:tcW w:w="50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34FE670C" w14:textId="77777777" w:rsidR="008D5170" w:rsidRPr="006D71B8" w:rsidRDefault="008D5170" w:rsidP="008C35D0">
            <w:pPr>
              <w:pStyle w:val="Zkladntext"/>
              <w:jc w:val="center"/>
              <w:rPr>
                <w:rFonts w:cs="Arial"/>
                <w:szCs w:val="22"/>
                <w:lang w:val="cs-CZ"/>
              </w:rPr>
            </w:pPr>
            <w:r w:rsidRPr="006D71B8">
              <w:rPr>
                <w:rFonts w:cs="Arial"/>
                <w:szCs w:val="22"/>
                <w:lang w:val="cs-CZ" w:bidi="cs-CZ"/>
              </w:rPr>
              <w:t>69 kg</w:t>
            </w:r>
          </w:p>
        </w:tc>
      </w:tr>
      <w:tr w:rsidR="008D5170" w:rsidRPr="006D71B8" w14:paraId="15839075" w14:textId="77777777" w:rsidTr="008D5170">
        <w:trPr>
          <w:trHeight w:val="142"/>
        </w:trPr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6170333C" w14:textId="77777777" w:rsidR="008D5170" w:rsidRPr="006D71B8" w:rsidRDefault="008D5170" w:rsidP="008C35D0">
            <w:pPr>
              <w:pStyle w:val="Zkladntext"/>
              <w:rPr>
                <w:rFonts w:cs="Arial"/>
                <w:szCs w:val="22"/>
                <w:lang w:val="cs-CZ"/>
              </w:rPr>
            </w:pPr>
            <w:r w:rsidRPr="006D71B8">
              <w:rPr>
                <w:rFonts w:cs="Arial"/>
                <w:szCs w:val="22"/>
                <w:lang w:val="cs-CZ" w:bidi="cs-CZ"/>
              </w:rPr>
              <w:t>Hmotnost v pohotovostním stavu před použitím (s vodou a kotoučem)</w:t>
            </w:r>
          </w:p>
        </w:tc>
        <w:tc>
          <w:tcPr>
            <w:tcW w:w="50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286A6A7A" w14:textId="77777777" w:rsidR="008D5170" w:rsidRPr="006D71B8" w:rsidRDefault="008D5170" w:rsidP="008C35D0">
            <w:pPr>
              <w:pStyle w:val="Zkladntext"/>
              <w:jc w:val="center"/>
              <w:rPr>
                <w:rFonts w:cs="Arial"/>
                <w:szCs w:val="22"/>
                <w:lang w:val="cs-CZ"/>
              </w:rPr>
            </w:pPr>
            <w:r w:rsidRPr="006D71B8">
              <w:rPr>
                <w:rFonts w:cs="Arial"/>
                <w:szCs w:val="22"/>
                <w:lang w:val="cs-CZ" w:bidi="cs-CZ"/>
              </w:rPr>
              <w:t>99 kg</w:t>
            </w:r>
          </w:p>
        </w:tc>
      </w:tr>
    </w:tbl>
    <w:p w14:paraId="1EC5D575" w14:textId="1A9A623D" w:rsidR="006311AF" w:rsidRDefault="006311AF" w:rsidP="008D5170">
      <w:pPr>
        <w:rPr>
          <w:lang w:val="cs-CZ"/>
        </w:rPr>
      </w:pPr>
    </w:p>
    <w:p w14:paraId="2FB772FC" w14:textId="128BC88A" w:rsidR="00F67613" w:rsidRDefault="00F67613" w:rsidP="008D5170">
      <w:pPr>
        <w:rPr>
          <w:lang w:val="cs-CZ"/>
        </w:rPr>
      </w:pPr>
    </w:p>
    <w:p w14:paraId="179905F1" w14:textId="609B029B" w:rsidR="00F67613" w:rsidRDefault="00F67613" w:rsidP="008D5170">
      <w:pPr>
        <w:rPr>
          <w:lang w:val="cs-CZ"/>
        </w:rPr>
      </w:pPr>
    </w:p>
    <w:p w14:paraId="35BFEA79" w14:textId="77777777" w:rsidR="00F67613" w:rsidRPr="006D71B8" w:rsidRDefault="00F67613" w:rsidP="008D5170">
      <w:pPr>
        <w:rPr>
          <w:lang w:val="cs-CZ"/>
        </w:rPr>
      </w:pPr>
    </w:p>
    <w:p w14:paraId="584787FE" w14:textId="77777777" w:rsidR="008D5170" w:rsidRPr="006D71B8" w:rsidRDefault="008D5170" w:rsidP="008D5170">
      <w:pPr>
        <w:pStyle w:val="Nadpis2"/>
        <w:rPr>
          <w:rFonts w:cs="Arial"/>
          <w:szCs w:val="22"/>
          <w:lang w:val="cs-CZ"/>
        </w:rPr>
      </w:pPr>
      <w:bookmarkStart w:id="10" w:name="_Toc51924373"/>
      <w:r w:rsidRPr="006D71B8">
        <w:rPr>
          <w:lang w:val="cs-CZ" w:bidi="cs-CZ"/>
        </w:rPr>
        <w:t>Prohlášení o vibracích</w:t>
      </w:r>
      <w:bookmarkEnd w:id="10"/>
    </w:p>
    <w:p w14:paraId="4B38F111" w14:textId="06F533F4" w:rsidR="008D5170" w:rsidRDefault="008D5170" w:rsidP="008D5170">
      <w:pPr>
        <w:rPr>
          <w:rFonts w:cs="Arial"/>
          <w:szCs w:val="22"/>
          <w:lang w:val="cs-CZ"/>
        </w:rPr>
      </w:pPr>
    </w:p>
    <w:p w14:paraId="07D6DDC7" w14:textId="79F664FA" w:rsidR="00F67613" w:rsidRDefault="00F67613" w:rsidP="008D5170">
      <w:pPr>
        <w:rPr>
          <w:rFonts w:cs="Arial"/>
          <w:szCs w:val="22"/>
          <w:lang w:val="cs-CZ"/>
        </w:rPr>
      </w:pPr>
    </w:p>
    <w:p w14:paraId="7C8CB810" w14:textId="77777777" w:rsidR="00F67613" w:rsidRPr="006D71B8" w:rsidRDefault="00F67613" w:rsidP="008D5170">
      <w:pPr>
        <w:rPr>
          <w:rFonts w:cs="Arial"/>
          <w:szCs w:val="22"/>
          <w:lang w:val="cs-CZ"/>
        </w:rPr>
      </w:pPr>
    </w:p>
    <w:p w14:paraId="6284F230" w14:textId="77777777" w:rsidR="008D5170" w:rsidRPr="006D71B8" w:rsidRDefault="008D5170" w:rsidP="008D5170">
      <w:pPr>
        <w:rPr>
          <w:rFonts w:cs="Arial"/>
          <w:szCs w:val="22"/>
          <w:lang w:val="cs-CZ"/>
        </w:rPr>
      </w:pPr>
      <w:r w:rsidRPr="006D71B8">
        <w:rPr>
          <w:rFonts w:cs="Arial"/>
          <w:szCs w:val="22"/>
          <w:lang w:val="cs-CZ" w:bidi="cs-CZ"/>
        </w:rPr>
        <w:t xml:space="preserve">Deklarovaná hodnota vibrací podle </w:t>
      </w:r>
      <w:r w:rsidRPr="006D71B8">
        <w:rPr>
          <w:rFonts w:cs="Arial"/>
          <w:b/>
          <w:szCs w:val="22"/>
          <w:lang w:val="cs-CZ" w:bidi="cs-CZ"/>
        </w:rPr>
        <w:t>EN 12096.</w:t>
      </w:r>
    </w:p>
    <w:p w14:paraId="214C138D" w14:textId="138AC957" w:rsidR="008D5170" w:rsidRDefault="008D5170" w:rsidP="008D5170">
      <w:pPr>
        <w:rPr>
          <w:rFonts w:cs="Arial"/>
          <w:szCs w:val="22"/>
          <w:lang w:val="cs-CZ"/>
        </w:rPr>
      </w:pPr>
    </w:p>
    <w:p w14:paraId="4E5ACFDE" w14:textId="2D4D8868" w:rsidR="00F67613" w:rsidRDefault="00F67613" w:rsidP="008D5170">
      <w:pPr>
        <w:rPr>
          <w:rFonts w:cs="Arial"/>
          <w:szCs w:val="22"/>
          <w:lang w:val="cs-CZ"/>
        </w:rPr>
      </w:pPr>
    </w:p>
    <w:p w14:paraId="1276CD95" w14:textId="678A6C7F" w:rsidR="00F67613" w:rsidRDefault="00F67613" w:rsidP="008D5170">
      <w:pPr>
        <w:rPr>
          <w:rFonts w:cs="Arial"/>
          <w:szCs w:val="22"/>
          <w:lang w:val="cs-CZ"/>
        </w:rPr>
      </w:pPr>
    </w:p>
    <w:p w14:paraId="447143F7" w14:textId="77777777" w:rsidR="00F67613" w:rsidRPr="006D71B8" w:rsidRDefault="00F67613" w:rsidP="008D5170">
      <w:pPr>
        <w:rPr>
          <w:rFonts w:cs="Arial"/>
          <w:szCs w:val="22"/>
          <w:lang w:val="cs-CZ"/>
        </w:rPr>
      </w:pPr>
    </w:p>
    <w:tbl>
      <w:tblPr>
        <w:tblW w:w="95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38"/>
        <w:gridCol w:w="3188"/>
        <w:gridCol w:w="1828"/>
        <w:gridCol w:w="2492"/>
      </w:tblGrid>
      <w:tr w:rsidR="008D5170" w:rsidRPr="006D71B8" w14:paraId="1614AEAE" w14:textId="77777777" w:rsidTr="008C35D0">
        <w:tc>
          <w:tcPr>
            <w:tcW w:w="2038" w:type="dxa"/>
            <w:shd w:val="clear" w:color="auto" w:fill="auto"/>
          </w:tcPr>
          <w:p w14:paraId="7E96C237" w14:textId="77777777" w:rsidR="008D5170" w:rsidRPr="006D71B8" w:rsidRDefault="008D5170" w:rsidP="008C35D0">
            <w:pPr>
              <w:jc w:val="center"/>
              <w:rPr>
                <w:rFonts w:cs="Arial"/>
                <w:b/>
                <w:szCs w:val="22"/>
                <w:lang w:val="cs-CZ"/>
              </w:rPr>
            </w:pPr>
            <w:r w:rsidRPr="006D71B8">
              <w:rPr>
                <w:rFonts w:cs="Arial"/>
                <w:b/>
                <w:szCs w:val="22"/>
                <w:lang w:val="cs-CZ" w:bidi="cs-CZ"/>
              </w:rPr>
              <w:t>Stroj</w:t>
            </w:r>
          </w:p>
          <w:p w14:paraId="78A5A872" w14:textId="77777777" w:rsidR="008D5170" w:rsidRPr="006D71B8" w:rsidRDefault="008D5170" w:rsidP="008C35D0">
            <w:pPr>
              <w:jc w:val="center"/>
              <w:rPr>
                <w:rFonts w:cs="Arial"/>
                <w:b/>
                <w:szCs w:val="22"/>
                <w:lang w:val="cs-CZ"/>
              </w:rPr>
            </w:pPr>
            <w:r w:rsidRPr="006D71B8">
              <w:rPr>
                <w:rFonts w:cs="Arial"/>
                <w:b/>
                <w:szCs w:val="22"/>
                <w:lang w:val="cs-CZ" w:bidi="cs-CZ"/>
              </w:rPr>
              <w:t>Model / kód</w:t>
            </w:r>
          </w:p>
        </w:tc>
        <w:tc>
          <w:tcPr>
            <w:tcW w:w="3188" w:type="dxa"/>
            <w:shd w:val="clear" w:color="auto" w:fill="auto"/>
          </w:tcPr>
          <w:p w14:paraId="063C0FFC" w14:textId="77777777" w:rsidR="008D5170" w:rsidRPr="006D71B8" w:rsidRDefault="008D5170" w:rsidP="008C35D0">
            <w:pPr>
              <w:jc w:val="center"/>
              <w:rPr>
                <w:rFonts w:cs="Arial"/>
                <w:b/>
                <w:szCs w:val="22"/>
                <w:lang w:val="cs-CZ"/>
              </w:rPr>
            </w:pPr>
            <w:r w:rsidRPr="006D71B8">
              <w:rPr>
                <w:rFonts w:cs="Arial"/>
                <w:b/>
                <w:szCs w:val="22"/>
                <w:lang w:val="cs-CZ" w:bidi="cs-CZ"/>
              </w:rPr>
              <w:t>Naměřená hodnota vibrací v m/s</w:t>
            </w:r>
            <w:r w:rsidRPr="006D71B8">
              <w:rPr>
                <w:rFonts w:cs="Arial"/>
                <w:b/>
                <w:szCs w:val="22"/>
                <w:vertAlign w:val="superscript"/>
                <w:lang w:val="cs-CZ" w:bidi="cs-CZ"/>
              </w:rPr>
              <w:t>2</w:t>
            </w:r>
          </w:p>
        </w:tc>
        <w:tc>
          <w:tcPr>
            <w:tcW w:w="1828" w:type="dxa"/>
            <w:shd w:val="clear" w:color="auto" w:fill="auto"/>
          </w:tcPr>
          <w:p w14:paraId="493DDFAF" w14:textId="77777777" w:rsidR="008D5170" w:rsidRPr="006D71B8" w:rsidRDefault="008D5170" w:rsidP="008C35D0">
            <w:pPr>
              <w:jc w:val="center"/>
              <w:rPr>
                <w:rFonts w:cs="Arial"/>
                <w:b/>
                <w:szCs w:val="22"/>
                <w:lang w:val="cs-CZ"/>
              </w:rPr>
            </w:pPr>
            <w:r w:rsidRPr="006D71B8">
              <w:rPr>
                <w:rFonts w:cs="Arial"/>
                <w:b/>
                <w:szCs w:val="22"/>
                <w:lang w:val="cs-CZ" w:bidi="cs-CZ"/>
              </w:rPr>
              <w:t>Nejistota K</w:t>
            </w:r>
          </w:p>
          <w:p w14:paraId="65BB0BB2" w14:textId="77777777" w:rsidR="008D5170" w:rsidRPr="006D71B8" w:rsidRDefault="008D5170" w:rsidP="008C35D0">
            <w:pPr>
              <w:jc w:val="center"/>
              <w:rPr>
                <w:rFonts w:cs="Arial"/>
                <w:b/>
                <w:szCs w:val="22"/>
                <w:lang w:val="cs-CZ"/>
              </w:rPr>
            </w:pPr>
            <w:r w:rsidRPr="006D71B8">
              <w:rPr>
                <w:rFonts w:cs="Arial"/>
                <w:b/>
                <w:szCs w:val="22"/>
                <w:lang w:val="cs-CZ" w:bidi="cs-CZ"/>
              </w:rPr>
              <w:t>m/s</w:t>
            </w:r>
            <w:r w:rsidRPr="006D71B8">
              <w:rPr>
                <w:rFonts w:cs="Arial"/>
                <w:b/>
                <w:szCs w:val="22"/>
                <w:vertAlign w:val="superscript"/>
                <w:lang w:val="cs-CZ" w:bidi="cs-CZ"/>
              </w:rPr>
              <w:t>2</w:t>
            </w:r>
          </w:p>
        </w:tc>
        <w:tc>
          <w:tcPr>
            <w:tcW w:w="2492" w:type="dxa"/>
            <w:shd w:val="clear" w:color="auto" w:fill="auto"/>
          </w:tcPr>
          <w:p w14:paraId="53BCA4AC" w14:textId="77777777" w:rsidR="008D5170" w:rsidRPr="006D71B8" w:rsidRDefault="008D5170" w:rsidP="008C35D0">
            <w:pPr>
              <w:jc w:val="center"/>
              <w:rPr>
                <w:rFonts w:cs="Arial"/>
                <w:b/>
                <w:szCs w:val="22"/>
                <w:lang w:val="cs-CZ"/>
              </w:rPr>
            </w:pPr>
            <w:r w:rsidRPr="006D71B8">
              <w:rPr>
                <w:rFonts w:cs="Arial"/>
                <w:b/>
                <w:szCs w:val="22"/>
                <w:lang w:val="cs-CZ" w:bidi="cs-CZ"/>
              </w:rPr>
              <w:t>Použitý nástroj</w:t>
            </w:r>
          </w:p>
          <w:p w14:paraId="070641BD" w14:textId="77777777" w:rsidR="008D5170" w:rsidRPr="006D71B8" w:rsidRDefault="008D5170" w:rsidP="008C35D0">
            <w:pPr>
              <w:jc w:val="center"/>
              <w:rPr>
                <w:rFonts w:cs="Arial"/>
                <w:b/>
                <w:szCs w:val="22"/>
                <w:lang w:val="cs-CZ"/>
              </w:rPr>
            </w:pPr>
            <w:r w:rsidRPr="006D71B8">
              <w:rPr>
                <w:rFonts w:cs="Arial"/>
                <w:b/>
                <w:szCs w:val="22"/>
                <w:lang w:val="cs-CZ" w:bidi="cs-CZ"/>
              </w:rPr>
              <w:t>Model / kód</w:t>
            </w:r>
          </w:p>
        </w:tc>
      </w:tr>
      <w:tr w:rsidR="008D5170" w:rsidRPr="006D71B8" w14:paraId="41063B0B" w14:textId="77777777" w:rsidTr="008C35D0">
        <w:tc>
          <w:tcPr>
            <w:tcW w:w="2038" w:type="dxa"/>
            <w:shd w:val="clear" w:color="auto" w:fill="auto"/>
            <w:vAlign w:val="center"/>
          </w:tcPr>
          <w:p w14:paraId="327DF379" w14:textId="77777777" w:rsidR="008D5170" w:rsidRPr="006D71B8" w:rsidRDefault="008D5170" w:rsidP="008C35D0">
            <w:pPr>
              <w:jc w:val="center"/>
              <w:rPr>
                <w:rFonts w:cs="Arial"/>
                <w:b/>
                <w:sz w:val="24"/>
                <w:szCs w:val="24"/>
                <w:lang w:val="cs-CZ"/>
              </w:rPr>
            </w:pPr>
            <w:r w:rsidRPr="006D71B8">
              <w:rPr>
                <w:rFonts w:cs="Arial"/>
                <w:b/>
                <w:sz w:val="24"/>
                <w:szCs w:val="24"/>
                <w:lang w:val="cs-CZ" w:bidi="cs-CZ"/>
              </w:rPr>
              <w:t>CM 352</w:t>
            </w:r>
          </w:p>
          <w:p w14:paraId="24F22D85" w14:textId="77777777" w:rsidR="008D5170" w:rsidRPr="006D71B8" w:rsidRDefault="008D5170" w:rsidP="008C35D0">
            <w:pPr>
              <w:jc w:val="center"/>
              <w:rPr>
                <w:rFonts w:cs="Arial"/>
                <w:b/>
                <w:sz w:val="24"/>
                <w:szCs w:val="24"/>
                <w:lang w:val="cs-CZ"/>
              </w:rPr>
            </w:pPr>
            <w:r w:rsidRPr="006D71B8">
              <w:rPr>
                <w:rFonts w:cs="Arial"/>
                <w:b/>
                <w:sz w:val="24"/>
                <w:szCs w:val="24"/>
                <w:lang w:val="cs-CZ" w:bidi="cs-CZ"/>
              </w:rPr>
              <w:t>115V UK</w:t>
            </w:r>
          </w:p>
          <w:p w14:paraId="79C90282" w14:textId="77777777" w:rsidR="008D5170" w:rsidRPr="006D71B8" w:rsidRDefault="0084502B" w:rsidP="008C35D0">
            <w:pPr>
              <w:jc w:val="center"/>
              <w:rPr>
                <w:rFonts w:cs="Arial"/>
                <w:sz w:val="24"/>
                <w:szCs w:val="24"/>
                <w:lang w:val="cs-CZ"/>
              </w:rPr>
            </w:pPr>
            <w:r w:rsidRPr="006D71B8">
              <w:rPr>
                <w:rFonts w:cs="Arial"/>
                <w:sz w:val="24"/>
                <w:szCs w:val="24"/>
                <w:lang w:val="cs-CZ" w:bidi="cs-CZ"/>
              </w:rPr>
              <w:t>70184607385</w:t>
            </w:r>
          </w:p>
          <w:p w14:paraId="2F722219" w14:textId="77777777" w:rsidR="0084502B" w:rsidRPr="006D71B8" w:rsidRDefault="0084502B" w:rsidP="008C35D0">
            <w:pPr>
              <w:jc w:val="center"/>
              <w:rPr>
                <w:rFonts w:cs="Arial"/>
                <w:sz w:val="24"/>
                <w:szCs w:val="24"/>
                <w:lang w:val="cs-CZ"/>
              </w:rPr>
            </w:pPr>
          </w:p>
          <w:p w14:paraId="4892F013" w14:textId="77777777" w:rsidR="008D5170" w:rsidRPr="006D71B8" w:rsidRDefault="008D5170" w:rsidP="008C35D0">
            <w:pPr>
              <w:jc w:val="center"/>
              <w:rPr>
                <w:rFonts w:cs="Arial"/>
                <w:b/>
                <w:sz w:val="24"/>
                <w:szCs w:val="28"/>
                <w:lang w:val="cs-CZ"/>
              </w:rPr>
            </w:pPr>
            <w:r w:rsidRPr="006D71B8">
              <w:rPr>
                <w:rFonts w:cs="Arial"/>
                <w:b/>
                <w:sz w:val="24"/>
                <w:szCs w:val="28"/>
                <w:lang w:val="cs-CZ" w:bidi="cs-CZ"/>
              </w:rPr>
              <w:t xml:space="preserve">CM 352 230V </w:t>
            </w:r>
          </w:p>
          <w:p w14:paraId="4810DE52" w14:textId="77777777" w:rsidR="008D5170" w:rsidRPr="006D71B8" w:rsidRDefault="0084502B" w:rsidP="008C35D0">
            <w:pPr>
              <w:jc w:val="center"/>
              <w:rPr>
                <w:rFonts w:cs="Arial"/>
                <w:sz w:val="24"/>
                <w:szCs w:val="28"/>
                <w:lang w:val="cs-CZ"/>
              </w:rPr>
            </w:pPr>
            <w:r w:rsidRPr="006D71B8">
              <w:rPr>
                <w:rFonts w:cs="Arial"/>
                <w:sz w:val="24"/>
                <w:szCs w:val="24"/>
                <w:lang w:val="cs-CZ" w:bidi="cs-CZ"/>
              </w:rPr>
              <w:t>70184607386</w:t>
            </w:r>
          </w:p>
        </w:tc>
        <w:tc>
          <w:tcPr>
            <w:tcW w:w="3188" w:type="dxa"/>
            <w:shd w:val="clear" w:color="auto" w:fill="auto"/>
            <w:vAlign w:val="center"/>
          </w:tcPr>
          <w:p w14:paraId="4A2DCC53" w14:textId="77777777" w:rsidR="008D5170" w:rsidRPr="006D71B8" w:rsidRDefault="008D5170" w:rsidP="008C35D0">
            <w:pPr>
              <w:jc w:val="center"/>
              <w:rPr>
                <w:rFonts w:cs="Arial"/>
                <w:sz w:val="24"/>
                <w:szCs w:val="24"/>
                <w:lang w:val="cs-CZ"/>
              </w:rPr>
            </w:pPr>
            <w:r w:rsidRPr="006D71B8">
              <w:rPr>
                <w:rFonts w:cs="Arial"/>
                <w:sz w:val="24"/>
                <w:szCs w:val="24"/>
                <w:lang w:val="cs-CZ" w:bidi="cs-CZ"/>
              </w:rPr>
              <w:t>2,2</w:t>
            </w:r>
          </w:p>
        </w:tc>
        <w:tc>
          <w:tcPr>
            <w:tcW w:w="1828" w:type="dxa"/>
            <w:shd w:val="clear" w:color="auto" w:fill="auto"/>
            <w:vAlign w:val="center"/>
          </w:tcPr>
          <w:p w14:paraId="5A047281" w14:textId="77777777" w:rsidR="008D5170" w:rsidRPr="006D71B8" w:rsidRDefault="008D5170" w:rsidP="008C35D0">
            <w:pPr>
              <w:jc w:val="center"/>
              <w:rPr>
                <w:rFonts w:cs="Arial"/>
                <w:sz w:val="24"/>
                <w:szCs w:val="24"/>
                <w:lang w:val="cs-CZ"/>
              </w:rPr>
            </w:pPr>
            <w:r w:rsidRPr="006D71B8">
              <w:rPr>
                <w:rFonts w:cs="Arial"/>
                <w:sz w:val="24"/>
                <w:szCs w:val="24"/>
                <w:lang w:val="cs-CZ" w:bidi="cs-CZ"/>
              </w:rPr>
              <w:t>0,5</w:t>
            </w:r>
          </w:p>
        </w:tc>
        <w:tc>
          <w:tcPr>
            <w:tcW w:w="2492" w:type="dxa"/>
            <w:shd w:val="clear" w:color="auto" w:fill="auto"/>
            <w:vAlign w:val="center"/>
          </w:tcPr>
          <w:p w14:paraId="77A99D58" w14:textId="77777777" w:rsidR="008D5170" w:rsidRPr="006D71B8" w:rsidRDefault="008D5170" w:rsidP="008C35D0">
            <w:pPr>
              <w:jc w:val="center"/>
              <w:rPr>
                <w:rFonts w:cs="Arial"/>
                <w:sz w:val="24"/>
                <w:szCs w:val="24"/>
                <w:lang w:val="cs-CZ"/>
              </w:rPr>
            </w:pPr>
            <w:r w:rsidRPr="006D71B8">
              <w:rPr>
                <w:rFonts w:cs="Arial"/>
                <w:sz w:val="24"/>
                <w:szCs w:val="24"/>
                <w:lang w:val="cs-CZ" w:bidi="cs-CZ"/>
              </w:rPr>
              <w:t>Clipper ALFA</w:t>
            </w:r>
          </w:p>
        </w:tc>
      </w:tr>
    </w:tbl>
    <w:p w14:paraId="2713FB6D" w14:textId="45DCA592" w:rsidR="008D5170" w:rsidRDefault="008D5170" w:rsidP="008D5170">
      <w:pPr>
        <w:rPr>
          <w:rFonts w:cs="Arial"/>
          <w:szCs w:val="22"/>
          <w:lang w:val="cs-CZ"/>
        </w:rPr>
      </w:pPr>
    </w:p>
    <w:p w14:paraId="3CC8AFDA" w14:textId="2742B1F1" w:rsidR="00F67613" w:rsidRDefault="00F67613" w:rsidP="008D5170">
      <w:pPr>
        <w:rPr>
          <w:rFonts w:cs="Arial"/>
          <w:szCs w:val="22"/>
          <w:lang w:val="cs-CZ"/>
        </w:rPr>
      </w:pPr>
    </w:p>
    <w:p w14:paraId="44B1376D" w14:textId="79D40FA0" w:rsidR="00F67613" w:rsidRDefault="00F67613" w:rsidP="008D5170">
      <w:pPr>
        <w:rPr>
          <w:rFonts w:cs="Arial"/>
          <w:szCs w:val="22"/>
          <w:lang w:val="cs-CZ"/>
        </w:rPr>
      </w:pPr>
    </w:p>
    <w:p w14:paraId="576861DD" w14:textId="23F5F0DE" w:rsidR="00F67613" w:rsidRDefault="00F67613" w:rsidP="008D5170">
      <w:pPr>
        <w:rPr>
          <w:rFonts w:cs="Arial"/>
          <w:szCs w:val="22"/>
          <w:lang w:val="cs-CZ"/>
        </w:rPr>
      </w:pPr>
    </w:p>
    <w:p w14:paraId="2D264C51" w14:textId="533FDF38" w:rsidR="00F67613" w:rsidRDefault="00F67613" w:rsidP="008D5170">
      <w:pPr>
        <w:rPr>
          <w:rFonts w:cs="Arial"/>
          <w:szCs w:val="22"/>
          <w:lang w:val="cs-CZ"/>
        </w:rPr>
      </w:pPr>
    </w:p>
    <w:p w14:paraId="5463406F" w14:textId="5AD81672" w:rsidR="00F67613" w:rsidRDefault="00F67613" w:rsidP="008D5170">
      <w:pPr>
        <w:rPr>
          <w:rFonts w:cs="Arial"/>
          <w:szCs w:val="22"/>
          <w:lang w:val="cs-CZ"/>
        </w:rPr>
      </w:pPr>
    </w:p>
    <w:p w14:paraId="2EE1FB0B" w14:textId="7B6E6CF6" w:rsidR="00F67613" w:rsidRDefault="00F67613" w:rsidP="008D5170">
      <w:pPr>
        <w:rPr>
          <w:rFonts w:cs="Arial"/>
          <w:szCs w:val="22"/>
          <w:lang w:val="cs-CZ"/>
        </w:rPr>
      </w:pPr>
    </w:p>
    <w:p w14:paraId="5657202A" w14:textId="044C3995" w:rsidR="00F67613" w:rsidRDefault="00F67613" w:rsidP="008D5170">
      <w:pPr>
        <w:rPr>
          <w:rFonts w:cs="Arial"/>
          <w:szCs w:val="22"/>
          <w:lang w:val="cs-CZ"/>
        </w:rPr>
      </w:pPr>
    </w:p>
    <w:p w14:paraId="7B49B09D" w14:textId="01D81CBC" w:rsidR="00F67613" w:rsidRDefault="00F67613" w:rsidP="008D5170">
      <w:pPr>
        <w:rPr>
          <w:rFonts w:cs="Arial"/>
          <w:szCs w:val="22"/>
          <w:lang w:val="cs-CZ"/>
        </w:rPr>
      </w:pPr>
    </w:p>
    <w:p w14:paraId="5AD2FF1C" w14:textId="45772123" w:rsidR="00F67613" w:rsidRDefault="00F67613" w:rsidP="008D5170">
      <w:pPr>
        <w:rPr>
          <w:rFonts w:cs="Arial"/>
          <w:szCs w:val="22"/>
          <w:lang w:val="cs-CZ"/>
        </w:rPr>
      </w:pPr>
    </w:p>
    <w:p w14:paraId="063F27D7" w14:textId="77777777" w:rsidR="00F67613" w:rsidRDefault="00F67613" w:rsidP="008D5170">
      <w:pPr>
        <w:rPr>
          <w:rFonts w:cs="Arial"/>
          <w:szCs w:val="22"/>
          <w:lang w:val="cs-CZ"/>
        </w:rPr>
      </w:pPr>
    </w:p>
    <w:p w14:paraId="398D1973" w14:textId="77777777" w:rsidR="00F67613" w:rsidRPr="006D71B8" w:rsidRDefault="00F67613" w:rsidP="008D5170">
      <w:pPr>
        <w:rPr>
          <w:rFonts w:cs="Arial"/>
          <w:szCs w:val="22"/>
          <w:lang w:val="cs-CZ"/>
        </w:rPr>
      </w:pPr>
    </w:p>
    <w:p w14:paraId="44A143B0" w14:textId="77777777" w:rsidR="008D5170" w:rsidRPr="006D71B8" w:rsidRDefault="008D5170" w:rsidP="008D5170">
      <w:pPr>
        <w:widowControl/>
        <w:numPr>
          <w:ilvl w:val="0"/>
          <w:numId w:val="5"/>
        </w:numPr>
        <w:jc w:val="left"/>
        <w:rPr>
          <w:rFonts w:cs="Arial"/>
          <w:szCs w:val="22"/>
          <w:lang w:val="cs-CZ"/>
        </w:rPr>
      </w:pPr>
      <w:r w:rsidRPr="006D71B8">
        <w:rPr>
          <w:rFonts w:cs="Arial"/>
          <w:szCs w:val="22"/>
          <w:lang w:val="cs-CZ" w:bidi="cs-CZ"/>
        </w:rPr>
        <w:t>Hodnota vibrací je nižší a nepřesahuje 2,5 m/s.</w:t>
      </w:r>
    </w:p>
    <w:p w14:paraId="79AE8E87" w14:textId="7B490CA1" w:rsidR="008D5170" w:rsidRPr="006D71B8" w:rsidRDefault="008D5170" w:rsidP="008D5170">
      <w:pPr>
        <w:widowControl/>
        <w:numPr>
          <w:ilvl w:val="0"/>
          <w:numId w:val="5"/>
        </w:numPr>
        <w:jc w:val="left"/>
        <w:rPr>
          <w:rFonts w:cs="Arial"/>
          <w:szCs w:val="22"/>
          <w:lang w:val="cs-CZ"/>
        </w:rPr>
      </w:pPr>
      <w:r w:rsidRPr="006D71B8">
        <w:rPr>
          <w:rFonts w:cs="Arial"/>
          <w:szCs w:val="22"/>
          <w:lang w:val="cs-CZ" w:bidi="cs-CZ"/>
        </w:rPr>
        <w:t>Hodnoty</w:t>
      </w:r>
      <w:r w:rsidR="006D71B8">
        <w:rPr>
          <w:rFonts w:cs="Arial"/>
          <w:szCs w:val="22"/>
          <w:lang w:val="cs-CZ" w:bidi="cs-CZ"/>
        </w:rPr>
        <w:t xml:space="preserve"> </w:t>
      </w:r>
      <w:r w:rsidRPr="006D71B8">
        <w:rPr>
          <w:rFonts w:cs="Arial"/>
          <w:szCs w:val="22"/>
          <w:lang w:val="cs-CZ" w:bidi="cs-CZ"/>
        </w:rPr>
        <w:t xml:space="preserve">stanovené postupem popsaným v normě </w:t>
      </w:r>
      <w:r w:rsidRPr="006D71B8">
        <w:rPr>
          <w:rFonts w:cs="Arial"/>
          <w:b/>
          <w:szCs w:val="22"/>
          <w:lang w:val="cs-CZ" w:bidi="cs-CZ"/>
        </w:rPr>
        <w:t>EN 12418</w:t>
      </w:r>
      <w:r w:rsidRPr="006D71B8">
        <w:rPr>
          <w:rFonts w:cs="Arial"/>
          <w:szCs w:val="22"/>
          <w:lang w:val="cs-CZ" w:bidi="cs-CZ"/>
        </w:rPr>
        <w:t>.</w:t>
      </w:r>
    </w:p>
    <w:p w14:paraId="389EB7D8" w14:textId="77777777" w:rsidR="008D5170" w:rsidRPr="006D71B8" w:rsidRDefault="008D5170" w:rsidP="008D5170">
      <w:pPr>
        <w:pStyle w:val="Odstavecseseznamem"/>
        <w:rPr>
          <w:rFonts w:cs="Arial"/>
          <w:szCs w:val="22"/>
          <w:lang w:val="cs-CZ"/>
        </w:rPr>
      </w:pPr>
    </w:p>
    <w:p w14:paraId="3BFFBB67" w14:textId="3C7678A5" w:rsidR="008D5170" w:rsidRPr="006D71B8" w:rsidRDefault="008D5170" w:rsidP="008D5170">
      <w:pPr>
        <w:widowControl/>
        <w:numPr>
          <w:ilvl w:val="0"/>
          <w:numId w:val="5"/>
        </w:numPr>
        <w:rPr>
          <w:rFonts w:cs="Arial"/>
          <w:szCs w:val="22"/>
          <w:lang w:val="cs-CZ"/>
        </w:rPr>
      </w:pPr>
      <w:r w:rsidRPr="006D71B8">
        <w:rPr>
          <w:rFonts w:cs="Arial"/>
          <w:szCs w:val="22"/>
          <w:lang w:val="cs-CZ" w:bidi="cs-CZ"/>
        </w:rPr>
        <w:t>Měření se provádějí na nových strojích. Skutečné hodnoty</w:t>
      </w:r>
      <w:r w:rsidR="006D71B8">
        <w:rPr>
          <w:rFonts w:cs="Arial"/>
          <w:szCs w:val="22"/>
          <w:lang w:val="cs-CZ" w:bidi="cs-CZ"/>
        </w:rPr>
        <w:t xml:space="preserve"> </w:t>
      </w:r>
      <w:r w:rsidRPr="006D71B8">
        <w:rPr>
          <w:rFonts w:cs="Arial"/>
          <w:szCs w:val="22"/>
          <w:lang w:val="cs-CZ" w:bidi="cs-CZ"/>
        </w:rPr>
        <w:t>se mohou lišit v závislosti na místních podmínkách, a to podle:</w:t>
      </w:r>
    </w:p>
    <w:p w14:paraId="5CC52167" w14:textId="77777777" w:rsidR="008D5170" w:rsidRPr="006D71B8" w:rsidRDefault="008D5170" w:rsidP="008D5170">
      <w:pPr>
        <w:widowControl/>
        <w:numPr>
          <w:ilvl w:val="0"/>
          <w:numId w:val="6"/>
        </w:numPr>
        <w:rPr>
          <w:rFonts w:cs="Arial"/>
          <w:szCs w:val="22"/>
          <w:lang w:val="cs-CZ"/>
        </w:rPr>
      </w:pPr>
      <w:r w:rsidRPr="006D71B8">
        <w:rPr>
          <w:rFonts w:cs="Arial"/>
          <w:szCs w:val="22"/>
          <w:lang w:val="cs-CZ" w:bidi="cs-CZ"/>
        </w:rPr>
        <w:t>zpracovávaných materiálů</w:t>
      </w:r>
    </w:p>
    <w:p w14:paraId="119F5519" w14:textId="77777777" w:rsidR="008D5170" w:rsidRPr="006D71B8" w:rsidRDefault="008D5170" w:rsidP="008D5170">
      <w:pPr>
        <w:widowControl/>
        <w:numPr>
          <w:ilvl w:val="0"/>
          <w:numId w:val="6"/>
        </w:numPr>
        <w:rPr>
          <w:rFonts w:cs="Arial"/>
          <w:szCs w:val="22"/>
          <w:lang w:val="cs-CZ"/>
        </w:rPr>
      </w:pPr>
      <w:r w:rsidRPr="006D71B8">
        <w:rPr>
          <w:rFonts w:cs="Arial"/>
          <w:szCs w:val="22"/>
          <w:lang w:val="cs-CZ" w:bidi="cs-CZ"/>
        </w:rPr>
        <w:t>opotřebení stroje</w:t>
      </w:r>
    </w:p>
    <w:p w14:paraId="28904A0B" w14:textId="77777777" w:rsidR="008D5170" w:rsidRPr="006D71B8" w:rsidRDefault="008D5170" w:rsidP="008D5170">
      <w:pPr>
        <w:widowControl/>
        <w:numPr>
          <w:ilvl w:val="0"/>
          <w:numId w:val="6"/>
        </w:numPr>
        <w:rPr>
          <w:rFonts w:cs="Arial"/>
          <w:szCs w:val="22"/>
          <w:lang w:val="cs-CZ"/>
        </w:rPr>
      </w:pPr>
      <w:r w:rsidRPr="006D71B8">
        <w:rPr>
          <w:rFonts w:cs="Arial"/>
          <w:szCs w:val="22"/>
          <w:lang w:val="cs-CZ" w:bidi="cs-CZ"/>
        </w:rPr>
        <w:t>prováděné údržby</w:t>
      </w:r>
    </w:p>
    <w:p w14:paraId="4275570C" w14:textId="77777777" w:rsidR="008D5170" w:rsidRPr="006D71B8" w:rsidRDefault="008D5170" w:rsidP="008D5170">
      <w:pPr>
        <w:widowControl/>
        <w:numPr>
          <w:ilvl w:val="0"/>
          <w:numId w:val="6"/>
        </w:numPr>
        <w:rPr>
          <w:rFonts w:cs="Arial"/>
          <w:szCs w:val="22"/>
          <w:lang w:val="cs-CZ"/>
        </w:rPr>
      </w:pPr>
      <w:r w:rsidRPr="006D71B8">
        <w:rPr>
          <w:rFonts w:cs="Arial"/>
          <w:szCs w:val="22"/>
          <w:lang w:val="cs-CZ" w:bidi="cs-CZ"/>
        </w:rPr>
        <w:t>vhodného použitého nástroje</w:t>
      </w:r>
    </w:p>
    <w:p w14:paraId="2A99330A" w14:textId="77777777" w:rsidR="008D5170" w:rsidRPr="006D71B8" w:rsidRDefault="008D5170" w:rsidP="008D5170">
      <w:pPr>
        <w:widowControl/>
        <w:numPr>
          <w:ilvl w:val="0"/>
          <w:numId w:val="6"/>
        </w:numPr>
        <w:rPr>
          <w:rFonts w:cs="Arial"/>
          <w:szCs w:val="22"/>
          <w:lang w:val="cs-CZ"/>
        </w:rPr>
      </w:pPr>
      <w:r w:rsidRPr="006D71B8">
        <w:rPr>
          <w:rFonts w:cs="Arial"/>
          <w:szCs w:val="22"/>
          <w:lang w:val="cs-CZ" w:bidi="cs-CZ"/>
        </w:rPr>
        <w:t>stavu nástroje</w:t>
      </w:r>
    </w:p>
    <w:p w14:paraId="5247CBA4" w14:textId="77777777" w:rsidR="008D5170" w:rsidRPr="006D71B8" w:rsidRDefault="008D5170" w:rsidP="008D5170">
      <w:pPr>
        <w:widowControl/>
        <w:numPr>
          <w:ilvl w:val="0"/>
          <w:numId w:val="6"/>
        </w:numPr>
        <w:rPr>
          <w:rFonts w:cs="Arial"/>
          <w:szCs w:val="22"/>
          <w:lang w:val="cs-CZ"/>
        </w:rPr>
      </w:pPr>
      <w:r w:rsidRPr="006D71B8">
        <w:rPr>
          <w:rFonts w:cs="Arial"/>
          <w:szCs w:val="22"/>
          <w:lang w:val="cs-CZ" w:bidi="cs-CZ"/>
        </w:rPr>
        <w:t>kvalifikace obsluhy</w:t>
      </w:r>
    </w:p>
    <w:p w14:paraId="275C3795" w14:textId="77777777" w:rsidR="008D5170" w:rsidRPr="006D71B8" w:rsidRDefault="008D5170" w:rsidP="008D5170">
      <w:pPr>
        <w:widowControl/>
        <w:numPr>
          <w:ilvl w:val="0"/>
          <w:numId w:val="6"/>
        </w:numPr>
        <w:rPr>
          <w:rFonts w:cs="Arial"/>
          <w:szCs w:val="22"/>
          <w:lang w:val="cs-CZ"/>
        </w:rPr>
      </w:pPr>
      <w:r w:rsidRPr="006D71B8">
        <w:rPr>
          <w:rFonts w:cs="Arial"/>
          <w:szCs w:val="22"/>
          <w:lang w:val="cs-CZ" w:bidi="cs-CZ"/>
        </w:rPr>
        <w:t>atd.</w:t>
      </w:r>
    </w:p>
    <w:p w14:paraId="17CD2347" w14:textId="77777777" w:rsidR="008D5170" w:rsidRPr="006D71B8" w:rsidRDefault="008D5170" w:rsidP="008D5170">
      <w:pPr>
        <w:rPr>
          <w:rFonts w:cs="Arial"/>
          <w:szCs w:val="22"/>
          <w:lang w:val="cs-CZ"/>
        </w:rPr>
      </w:pPr>
    </w:p>
    <w:p w14:paraId="33CF0D98" w14:textId="77777777" w:rsidR="008D5170" w:rsidRPr="006D71B8" w:rsidRDefault="008D5170" w:rsidP="008D5170">
      <w:pPr>
        <w:rPr>
          <w:rFonts w:cs="Arial"/>
          <w:szCs w:val="22"/>
          <w:lang w:val="cs-CZ"/>
        </w:rPr>
      </w:pPr>
    </w:p>
    <w:p w14:paraId="29495FE7" w14:textId="77777777" w:rsidR="008D5170" w:rsidRPr="006D71B8" w:rsidRDefault="008D5170" w:rsidP="008D5170">
      <w:pPr>
        <w:widowControl/>
        <w:numPr>
          <w:ilvl w:val="0"/>
          <w:numId w:val="5"/>
        </w:numPr>
        <w:jc w:val="left"/>
        <w:rPr>
          <w:rFonts w:cs="Arial"/>
          <w:szCs w:val="22"/>
          <w:lang w:val="cs-CZ"/>
        </w:rPr>
      </w:pPr>
      <w:r w:rsidRPr="006D71B8">
        <w:rPr>
          <w:rFonts w:cs="Arial"/>
          <w:szCs w:val="22"/>
          <w:lang w:val="cs-CZ" w:bidi="cs-CZ"/>
        </w:rPr>
        <w:t xml:space="preserve">Doba vystavení vibracím závisí na provádění práce (podle vhodnosti stroje / nástroje / opracovaného materiálu / obsluhy) </w:t>
      </w:r>
    </w:p>
    <w:p w14:paraId="7EF0F908" w14:textId="77777777" w:rsidR="008D5170" w:rsidRPr="006D71B8" w:rsidRDefault="008D5170" w:rsidP="008D5170">
      <w:pPr>
        <w:widowControl/>
        <w:jc w:val="left"/>
        <w:rPr>
          <w:rFonts w:cs="Arial"/>
          <w:szCs w:val="22"/>
          <w:lang w:val="cs-CZ"/>
        </w:rPr>
      </w:pPr>
    </w:p>
    <w:p w14:paraId="7D8E991F" w14:textId="77777777" w:rsidR="008D5170" w:rsidRPr="006D71B8" w:rsidRDefault="008D5170" w:rsidP="008D5170">
      <w:pPr>
        <w:widowControl/>
        <w:jc w:val="left"/>
        <w:rPr>
          <w:rFonts w:cs="Arial"/>
          <w:szCs w:val="22"/>
          <w:lang w:val="cs-CZ"/>
        </w:rPr>
      </w:pPr>
    </w:p>
    <w:p w14:paraId="0ED75CAD" w14:textId="4D03D053" w:rsidR="008D5170" w:rsidRPr="006D71B8" w:rsidRDefault="008D5170" w:rsidP="00F67613">
      <w:pPr>
        <w:widowControl/>
        <w:jc w:val="left"/>
        <w:rPr>
          <w:lang w:val="cs-CZ"/>
        </w:rPr>
      </w:pPr>
      <w:r w:rsidRPr="006D71B8">
        <w:rPr>
          <w:rFonts w:cs="Arial"/>
          <w:szCs w:val="22"/>
          <w:lang w:val="cs-CZ" w:bidi="cs-CZ"/>
        </w:rPr>
        <w:t>Při vyhodnocování rizik v důsledku vibrací působících na ruce a paže je třeba vzít v úvahu efektivní využití při jmenovitém výkonu stroje během celého pracovního dne; často se ukáže, že efektivní doba využití představuje přibližně 50% celkové délky práce. Je samozřejmě třeba zohlednit přestávky, přívod vody, přípravu práce, čas potřebný pro přesun stroje, instalaci kotouče...</w:t>
      </w:r>
      <w:r w:rsidRPr="006D71B8">
        <w:rPr>
          <w:lang w:val="cs-CZ" w:bidi="cs-CZ"/>
        </w:rPr>
        <w:br w:type="page"/>
      </w:r>
    </w:p>
    <w:p w14:paraId="770B055A" w14:textId="77777777" w:rsidR="008D5170" w:rsidRPr="006D71B8" w:rsidRDefault="008D5170" w:rsidP="008D5170">
      <w:pPr>
        <w:pStyle w:val="Nadpis2"/>
        <w:rPr>
          <w:lang w:val="cs-CZ"/>
        </w:rPr>
      </w:pPr>
      <w:bookmarkStart w:id="11" w:name="_Toc51924374"/>
      <w:r w:rsidRPr="006D71B8">
        <w:rPr>
          <w:lang w:val="cs-CZ" w:bidi="cs-CZ"/>
        </w:rPr>
        <w:lastRenderedPageBreak/>
        <w:t>Prohlášení o emisích hluku</w:t>
      </w:r>
      <w:bookmarkEnd w:id="11"/>
    </w:p>
    <w:p w14:paraId="7CD949D9" w14:textId="77777777" w:rsidR="008D5170" w:rsidRPr="006D71B8" w:rsidRDefault="008D5170" w:rsidP="008D5170">
      <w:pPr>
        <w:rPr>
          <w:lang w:val="cs-CZ"/>
        </w:rPr>
      </w:pPr>
    </w:p>
    <w:p w14:paraId="36F30949" w14:textId="77777777" w:rsidR="008D5170" w:rsidRPr="006D71B8" w:rsidRDefault="008D5170" w:rsidP="008D5170">
      <w:pPr>
        <w:rPr>
          <w:rFonts w:cs="Arial"/>
          <w:b/>
          <w:szCs w:val="22"/>
          <w:lang w:val="cs-CZ"/>
        </w:rPr>
      </w:pPr>
      <w:r w:rsidRPr="006D71B8">
        <w:rPr>
          <w:rFonts w:cs="Arial"/>
          <w:szCs w:val="22"/>
          <w:lang w:val="cs-CZ" w:bidi="cs-CZ"/>
        </w:rPr>
        <w:t xml:space="preserve">Deklarovaná hodnota emisí hluku podle </w:t>
      </w:r>
      <w:r w:rsidRPr="006D71B8">
        <w:rPr>
          <w:rFonts w:cs="Arial"/>
          <w:b/>
          <w:szCs w:val="22"/>
          <w:lang w:val="cs-CZ" w:bidi="cs-CZ"/>
        </w:rPr>
        <w:t>EN ISO 11201</w:t>
      </w:r>
      <w:r w:rsidRPr="006D71B8">
        <w:rPr>
          <w:rFonts w:cs="Arial"/>
          <w:szCs w:val="22"/>
          <w:lang w:val="cs-CZ" w:bidi="cs-CZ"/>
        </w:rPr>
        <w:t xml:space="preserve"> a </w:t>
      </w:r>
      <w:r w:rsidRPr="006D71B8">
        <w:rPr>
          <w:rFonts w:cs="Arial"/>
          <w:b/>
          <w:szCs w:val="22"/>
          <w:lang w:val="cs-CZ" w:bidi="cs-CZ"/>
        </w:rPr>
        <w:t>NF EN ISO 3744</w:t>
      </w:r>
      <w:r w:rsidRPr="006D71B8">
        <w:rPr>
          <w:rFonts w:cs="Arial"/>
          <w:szCs w:val="22"/>
          <w:lang w:val="cs-CZ" w:bidi="cs-CZ"/>
        </w:rPr>
        <w:t>.</w:t>
      </w:r>
    </w:p>
    <w:p w14:paraId="24B80E50" w14:textId="77777777" w:rsidR="008D5170" w:rsidRPr="006D71B8" w:rsidRDefault="008D5170" w:rsidP="008D5170">
      <w:pPr>
        <w:rPr>
          <w:rFonts w:cs="Arial"/>
          <w:szCs w:val="22"/>
          <w:lang w:val="cs-CZ"/>
        </w:rPr>
      </w:pPr>
    </w:p>
    <w:tbl>
      <w:tblPr>
        <w:tblW w:w="1059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85"/>
        <w:gridCol w:w="1867"/>
        <w:gridCol w:w="1933"/>
        <w:gridCol w:w="2149"/>
        <w:gridCol w:w="2664"/>
      </w:tblGrid>
      <w:tr w:rsidR="008D5170" w:rsidRPr="006D71B8" w14:paraId="7A313B2C" w14:textId="77777777" w:rsidTr="008D5170">
        <w:tc>
          <w:tcPr>
            <w:tcW w:w="1985" w:type="dxa"/>
            <w:shd w:val="clear" w:color="auto" w:fill="auto"/>
          </w:tcPr>
          <w:p w14:paraId="4409CFE8" w14:textId="77777777" w:rsidR="008D5170" w:rsidRPr="006D71B8" w:rsidRDefault="008D5170" w:rsidP="008C35D0">
            <w:pPr>
              <w:jc w:val="center"/>
              <w:rPr>
                <w:rFonts w:cs="Arial"/>
                <w:b/>
                <w:szCs w:val="22"/>
                <w:lang w:val="cs-CZ"/>
              </w:rPr>
            </w:pPr>
            <w:r w:rsidRPr="006D71B8">
              <w:rPr>
                <w:rFonts w:cs="Arial"/>
                <w:b/>
                <w:szCs w:val="22"/>
                <w:lang w:val="cs-CZ" w:bidi="cs-CZ"/>
              </w:rPr>
              <w:t>Stroj</w:t>
            </w:r>
          </w:p>
          <w:p w14:paraId="4779BDA4" w14:textId="77777777" w:rsidR="008D5170" w:rsidRPr="006D71B8" w:rsidRDefault="008D5170" w:rsidP="008C35D0">
            <w:pPr>
              <w:jc w:val="center"/>
              <w:rPr>
                <w:rFonts w:cs="Arial"/>
                <w:b/>
                <w:szCs w:val="22"/>
                <w:lang w:val="cs-CZ"/>
              </w:rPr>
            </w:pPr>
            <w:r w:rsidRPr="006D71B8">
              <w:rPr>
                <w:rFonts w:cs="Arial"/>
                <w:b/>
                <w:szCs w:val="22"/>
                <w:lang w:val="cs-CZ" w:bidi="cs-CZ"/>
              </w:rPr>
              <w:t>Model / kód</w:t>
            </w:r>
          </w:p>
        </w:tc>
        <w:tc>
          <w:tcPr>
            <w:tcW w:w="1867" w:type="dxa"/>
            <w:shd w:val="clear" w:color="auto" w:fill="auto"/>
          </w:tcPr>
          <w:p w14:paraId="246D058F" w14:textId="77777777" w:rsidR="008D5170" w:rsidRPr="006D71B8" w:rsidRDefault="008D5170" w:rsidP="008C35D0">
            <w:pPr>
              <w:jc w:val="center"/>
              <w:rPr>
                <w:rFonts w:cs="Arial"/>
                <w:b/>
                <w:szCs w:val="22"/>
                <w:lang w:val="cs-CZ"/>
              </w:rPr>
            </w:pPr>
            <w:r w:rsidRPr="006D71B8">
              <w:rPr>
                <w:rFonts w:cs="Arial"/>
                <w:b/>
                <w:szCs w:val="22"/>
                <w:lang w:val="cs-CZ" w:bidi="cs-CZ"/>
              </w:rPr>
              <w:t>Hladina</w:t>
            </w:r>
          </w:p>
          <w:p w14:paraId="057B15A5" w14:textId="77777777" w:rsidR="008D5170" w:rsidRPr="006D71B8" w:rsidRDefault="008D5170" w:rsidP="008C35D0">
            <w:pPr>
              <w:jc w:val="center"/>
              <w:rPr>
                <w:rFonts w:cs="Arial"/>
                <w:b/>
                <w:szCs w:val="22"/>
                <w:vertAlign w:val="subscript"/>
                <w:lang w:val="cs-CZ"/>
              </w:rPr>
            </w:pPr>
            <w:r w:rsidRPr="006D71B8">
              <w:rPr>
                <w:rFonts w:cs="Arial"/>
                <w:b/>
                <w:szCs w:val="22"/>
                <w:lang w:val="cs-CZ" w:bidi="cs-CZ"/>
              </w:rPr>
              <w:t>akustického tlaku L</w:t>
            </w:r>
            <w:r w:rsidRPr="006D71B8">
              <w:rPr>
                <w:rFonts w:cs="Arial"/>
                <w:b/>
                <w:szCs w:val="22"/>
                <w:vertAlign w:val="subscript"/>
                <w:lang w:val="cs-CZ" w:bidi="cs-CZ"/>
              </w:rPr>
              <w:t>Peq</w:t>
            </w:r>
          </w:p>
          <w:p w14:paraId="5DFA147C" w14:textId="77777777" w:rsidR="008D5170" w:rsidRPr="006D71B8" w:rsidRDefault="008D5170" w:rsidP="008C35D0">
            <w:pPr>
              <w:jc w:val="center"/>
              <w:rPr>
                <w:rFonts w:cs="Arial"/>
                <w:b/>
                <w:szCs w:val="22"/>
                <w:lang w:val="cs-CZ"/>
              </w:rPr>
            </w:pPr>
            <w:r w:rsidRPr="006D71B8">
              <w:rPr>
                <w:rFonts w:cs="Arial"/>
                <w:b/>
                <w:szCs w:val="22"/>
                <w:lang w:val="cs-CZ" w:bidi="cs-CZ"/>
              </w:rPr>
              <w:t>EN ISO 11201</w:t>
            </w:r>
          </w:p>
        </w:tc>
        <w:tc>
          <w:tcPr>
            <w:tcW w:w="1933" w:type="dxa"/>
          </w:tcPr>
          <w:p w14:paraId="5DF0C611" w14:textId="77777777" w:rsidR="008D5170" w:rsidRPr="006D71B8" w:rsidRDefault="008D5170" w:rsidP="008C35D0">
            <w:pPr>
              <w:jc w:val="center"/>
              <w:rPr>
                <w:rFonts w:cs="Arial"/>
                <w:b/>
                <w:szCs w:val="22"/>
                <w:lang w:val="cs-CZ"/>
              </w:rPr>
            </w:pPr>
            <w:r w:rsidRPr="006D71B8">
              <w:rPr>
                <w:rFonts w:cs="Arial"/>
                <w:b/>
                <w:szCs w:val="22"/>
                <w:lang w:val="cs-CZ" w:bidi="cs-CZ"/>
              </w:rPr>
              <w:t>Nejistota K</w:t>
            </w:r>
          </w:p>
          <w:p w14:paraId="78EB5F07" w14:textId="77777777" w:rsidR="008D5170" w:rsidRPr="006D71B8" w:rsidRDefault="008D5170" w:rsidP="008C35D0">
            <w:pPr>
              <w:jc w:val="center"/>
              <w:rPr>
                <w:rFonts w:cs="Arial"/>
                <w:b/>
                <w:szCs w:val="22"/>
                <w:lang w:val="cs-CZ"/>
              </w:rPr>
            </w:pPr>
            <w:r w:rsidRPr="006D71B8">
              <w:rPr>
                <w:rFonts w:cs="Arial"/>
                <w:b/>
                <w:szCs w:val="22"/>
                <w:lang w:val="cs-CZ" w:bidi="cs-CZ"/>
              </w:rPr>
              <w:t>(Hladina akustického tlaku L</w:t>
            </w:r>
            <w:r w:rsidRPr="006D71B8">
              <w:rPr>
                <w:rFonts w:cs="Arial"/>
                <w:b/>
                <w:szCs w:val="22"/>
                <w:vertAlign w:val="subscript"/>
                <w:lang w:val="cs-CZ" w:bidi="cs-CZ"/>
              </w:rPr>
              <w:t>Peq</w:t>
            </w:r>
          </w:p>
          <w:p w14:paraId="78A97C1C" w14:textId="77777777" w:rsidR="008D5170" w:rsidRPr="006D71B8" w:rsidRDefault="008D5170" w:rsidP="008C35D0">
            <w:pPr>
              <w:jc w:val="center"/>
              <w:rPr>
                <w:rFonts w:cs="Arial"/>
                <w:b/>
                <w:szCs w:val="22"/>
                <w:vertAlign w:val="subscript"/>
                <w:lang w:val="cs-CZ"/>
              </w:rPr>
            </w:pPr>
          </w:p>
          <w:p w14:paraId="190B4605" w14:textId="77777777" w:rsidR="008D5170" w:rsidRPr="006D71B8" w:rsidRDefault="008D5170" w:rsidP="008C35D0">
            <w:pPr>
              <w:jc w:val="center"/>
              <w:rPr>
                <w:rFonts w:cs="Arial"/>
                <w:b/>
                <w:szCs w:val="22"/>
                <w:lang w:val="cs-CZ"/>
              </w:rPr>
            </w:pPr>
            <w:r w:rsidRPr="006D71B8">
              <w:rPr>
                <w:rFonts w:cs="Arial"/>
                <w:b/>
                <w:szCs w:val="22"/>
                <w:lang w:val="cs-CZ" w:bidi="cs-CZ"/>
              </w:rPr>
              <w:t>EN ISO 11201)</w:t>
            </w:r>
          </w:p>
        </w:tc>
        <w:tc>
          <w:tcPr>
            <w:tcW w:w="2149" w:type="dxa"/>
            <w:shd w:val="clear" w:color="auto" w:fill="auto"/>
          </w:tcPr>
          <w:p w14:paraId="6089ED6E" w14:textId="77777777" w:rsidR="008D5170" w:rsidRPr="006D71B8" w:rsidRDefault="008D5170" w:rsidP="008C35D0">
            <w:pPr>
              <w:jc w:val="center"/>
              <w:rPr>
                <w:rFonts w:cs="Arial"/>
                <w:b/>
                <w:szCs w:val="22"/>
                <w:lang w:val="cs-CZ"/>
              </w:rPr>
            </w:pPr>
            <w:r w:rsidRPr="006D71B8">
              <w:rPr>
                <w:rFonts w:cs="Arial"/>
                <w:b/>
                <w:szCs w:val="22"/>
                <w:lang w:val="cs-CZ" w:bidi="cs-CZ"/>
              </w:rPr>
              <w:t xml:space="preserve">Hladina akustického výkonu </w:t>
            </w:r>
          </w:p>
          <w:p w14:paraId="266676F8" w14:textId="27FF2B08" w:rsidR="008D5170" w:rsidRPr="006D71B8" w:rsidRDefault="008D5170" w:rsidP="008C35D0">
            <w:pPr>
              <w:jc w:val="center"/>
              <w:rPr>
                <w:rFonts w:cs="Arial"/>
                <w:b/>
                <w:szCs w:val="22"/>
                <w:lang w:val="cs-CZ"/>
              </w:rPr>
            </w:pPr>
            <w:r w:rsidRPr="006D71B8">
              <w:rPr>
                <w:rFonts w:cs="Arial"/>
                <w:b/>
                <w:szCs w:val="22"/>
                <w:lang w:val="cs-CZ" w:bidi="cs-CZ"/>
              </w:rPr>
              <w:t>L</w:t>
            </w:r>
            <w:r w:rsidRPr="006D71B8">
              <w:rPr>
                <w:rFonts w:cs="Arial"/>
                <w:b/>
                <w:szCs w:val="22"/>
                <w:vertAlign w:val="subscript"/>
                <w:lang w:val="cs-CZ" w:bidi="cs-CZ"/>
              </w:rPr>
              <w:t>Weq</w:t>
            </w:r>
          </w:p>
          <w:p w14:paraId="43EED20C" w14:textId="77777777" w:rsidR="008D5170" w:rsidRPr="006D71B8" w:rsidRDefault="008D5170" w:rsidP="008C35D0">
            <w:pPr>
              <w:jc w:val="center"/>
              <w:rPr>
                <w:rFonts w:cs="Arial"/>
                <w:b/>
                <w:szCs w:val="22"/>
                <w:lang w:val="cs-CZ"/>
              </w:rPr>
            </w:pPr>
            <w:r w:rsidRPr="006D71B8">
              <w:rPr>
                <w:rFonts w:cs="Arial"/>
                <w:b/>
                <w:szCs w:val="22"/>
                <w:lang w:val="cs-CZ" w:bidi="cs-CZ"/>
              </w:rPr>
              <w:t>NF EN ISO 3744</w:t>
            </w:r>
          </w:p>
        </w:tc>
        <w:tc>
          <w:tcPr>
            <w:tcW w:w="2664" w:type="dxa"/>
          </w:tcPr>
          <w:p w14:paraId="3BFCFAEA" w14:textId="77777777" w:rsidR="008D5170" w:rsidRPr="006D71B8" w:rsidRDefault="008D5170" w:rsidP="008C35D0">
            <w:pPr>
              <w:jc w:val="center"/>
              <w:rPr>
                <w:rFonts w:cs="Arial"/>
                <w:b/>
                <w:szCs w:val="22"/>
                <w:lang w:val="cs-CZ"/>
              </w:rPr>
            </w:pPr>
            <w:r w:rsidRPr="006D71B8">
              <w:rPr>
                <w:rFonts w:cs="Arial"/>
                <w:b/>
                <w:szCs w:val="22"/>
                <w:lang w:val="cs-CZ" w:bidi="cs-CZ"/>
              </w:rPr>
              <w:t>Nejistota K</w:t>
            </w:r>
          </w:p>
          <w:p w14:paraId="7332B3B4" w14:textId="77777777" w:rsidR="008D5170" w:rsidRPr="006D71B8" w:rsidRDefault="008D5170" w:rsidP="008C35D0">
            <w:pPr>
              <w:jc w:val="center"/>
              <w:rPr>
                <w:rFonts w:cs="Arial"/>
                <w:b/>
                <w:szCs w:val="22"/>
                <w:lang w:val="cs-CZ"/>
              </w:rPr>
            </w:pPr>
            <w:r w:rsidRPr="006D71B8">
              <w:rPr>
                <w:rFonts w:cs="Arial"/>
                <w:b/>
                <w:szCs w:val="22"/>
                <w:lang w:val="cs-CZ" w:bidi="cs-CZ"/>
              </w:rPr>
              <w:t xml:space="preserve">(Hladina akustického výkonu </w:t>
            </w:r>
          </w:p>
          <w:p w14:paraId="7B24F247" w14:textId="0322AAA0" w:rsidR="008D5170" w:rsidRPr="006D71B8" w:rsidRDefault="008D5170" w:rsidP="008C35D0">
            <w:pPr>
              <w:jc w:val="center"/>
              <w:rPr>
                <w:rFonts w:cs="Arial"/>
                <w:b/>
                <w:szCs w:val="22"/>
                <w:lang w:val="cs-CZ"/>
              </w:rPr>
            </w:pPr>
            <w:r w:rsidRPr="006D71B8">
              <w:rPr>
                <w:rFonts w:cs="Arial"/>
                <w:b/>
                <w:szCs w:val="22"/>
                <w:lang w:val="cs-CZ" w:bidi="cs-CZ"/>
              </w:rPr>
              <w:t>L</w:t>
            </w:r>
            <w:r w:rsidRPr="006D71B8">
              <w:rPr>
                <w:rFonts w:cs="Arial"/>
                <w:b/>
                <w:szCs w:val="22"/>
                <w:vertAlign w:val="subscript"/>
                <w:lang w:val="cs-CZ" w:bidi="cs-CZ"/>
              </w:rPr>
              <w:t>Weq</w:t>
            </w:r>
          </w:p>
          <w:p w14:paraId="536F9197" w14:textId="77777777" w:rsidR="008D5170" w:rsidRPr="006D71B8" w:rsidRDefault="008D5170" w:rsidP="008C35D0">
            <w:pPr>
              <w:jc w:val="center"/>
              <w:rPr>
                <w:rFonts w:cs="Arial"/>
                <w:b/>
                <w:szCs w:val="22"/>
                <w:lang w:val="cs-CZ"/>
              </w:rPr>
            </w:pPr>
            <w:r w:rsidRPr="006D71B8">
              <w:rPr>
                <w:rFonts w:cs="Arial"/>
                <w:b/>
                <w:szCs w:val="22"/>
                <w:lang w:val="cs-CZ" w:bidi="cs-CZ"/>
              </w:rPr>
              <w:t>NF EN ISO 3744)</w:t>
            </w:r>
          </w:p>
        </w:tc>
      </w:tr>
      <w:tr w:rsidR="008D5170" w:rsidRPr="006D71B8" w14:paraId="5A8FD584" w14:textId="77777777" w:rsidTr="008D5170">
        <w:trPr>
          <w:trHeight w:val="742"/>
        </w:trPr>
        <w:tc>
          <w:tcPr>
            <w:tcW w:w="1985" w:type="dxa"/>
            <w:shd w:val="clear" w:color="auto" w:fill="auto"/>
            <w:vAlign w:val="center"/>
          </w:tcPr>
          <w:p w14:paraId="4DB807B6" w14:textId="77777777" w:rsidR="0084502B" w:rsidRPr="006D71B8" w:rsidRDefault="0084502B" w:rsidP="0084502B">
            <w:pPr>
              <w:jc w:val="center"/>
              <w:rPr>
                <w:rFonts w:cs="Arial"/>
                <w:b/>
                <w:sz w:val="24"/>
                <w:szCs w:val="24"/>
                <w:lang w:val="cs-CZ"/>
              </w:rPr>
            </w:pPr>
            <w:r w:rsidRPr="006D71B8">
              <w:rPr>
                <w:rFonts w:cs="Arial"/>
                <w:b/>
                <w:sz w:val="24"/>
                <w:szCs w:val="24"/>
                <w:lang w:val="cs-CZ" w:bidi="cs-CZ"/>
              </w:rPr>
              <w:t>CM 352</w:t>
            </w:r>
          </w:p>
          <w:p w14:paraId="280CAD5B" w14:textId="77777777" w:rsidR="0084502B" w:rsidRPr="006D71B8" w:rsidRDefault="0084502B" w:rsidP="0084502B">
            <w:pPr>
              <w:jc w:val="center"/>
              <w:rPr>
                <w:rFonts w:cs="Arial"/>
                <w:b/>
                <w:sz w:val="24"/>
                <w:szCs w:val="24"/>
                <w:lang w:val="cs-CZ"/>
              </w:rPr>
            </w:pPr>
            <w:r w:rsidRPr="006D71B8">
              <w:rPr>
                <w:rFonts w:cs="Arial"/>
                <w:b/>
                <w:sz w:val="24"/>
                <w:szCs w:val="24"/>
                <w:lang w:val="cs-CZ" w:bidi="cs-CZ"/>
              </w:rPr>
              <w:t>115V UK</w:t>
            </w:r>
          </w:p>
          <w:p w14:paraId="0963468A" w14:textId="77777777" w:rsidR="0084502B" w:rsidRPr="006D71B8" w:rsidRDefault="0084502B" w:rsidP="0084502B">
            <w:pPr>
              <w:jc w:val="center"/>
              <w:rPr>
                <w:rFonts w:cs="Arial"/>
                <w:sz w:val="24"/>
                <w:szCs w:val="24"/>
                <w:lang w:val="cs-CZ"/>
              </w:rPr>
            </w:pPr>
            <w:r w:rsidRPr="006D71B8">
              <w:rPr>
                <w:rFonts w:cs="Arial"/>
                <w:sz w:val="24"/>
                <w:szCs w:val="24"/>
                <w:lang w:val="cs-CZ" w:bidi="cs-CZ"/>
              </w:rPr>
              <w:t>70184607385</w:t>
            </w:r>
          </w:p>
          <w:p w14:paraId="4095E4BD" w14:textId="77777777" w:rsidR="0084502B" w:rsidRPr="006D71B8" w:rsidRDefault="0084502B" w:rsidP="0084502B">
            <w:pPr>
              <w:jc w:val="center"/>
              <w:rPr>
                <w:rFonts w:cs="Arial"/>
                <w:sz w:val="24"/>
                <w:szCs w:val="24"/>
                <w:lang w:val="cs-CZ"/>
              </w:rPr>
            </w:pPr>
          </w:p>
          <w:p w14:paraId="517500E0" w14:textId="77777777" w:rsidR="0084502B" w:rsidRPr="006D71B8" w:rsidRDefault="0084502B" w:rsidP="0084502B">
            <w:pPr>
              <w:jc w:val="center"/>
              <w:rPr>
                <w:rFonts w:cs="Arial"/>
                <w:b/>
                <w:sz w:val="24"/>
                <w:szCs w:val="28"/>
                <w:lang w:val="cs-CZ"/>
              </w:rPr>
            </w:pPr>
            <w:r w:rsidRPr="006D71B8">
              <w:rPr>
                <w:rFonts w:cs="Arial"/>
                <w:b/>
                <w:sz w:val="24"/>
                <w:szCs w:val="28"/>
                <w:lang w:val="cs-CZ" w:bidi="cs-CZ"/>
              </w:rPr>
              <w:t xml:space="preserve">CM 352 230V </w:t>
            </w:r>
          </w:p>
          <w:p w14:paraId="10AF5F87" w14:textId="77777777" w:rsidR="008D5170" w:rsidRPr="006D71B8" w:rsidRDefault="0084502B" w:rsidP="0084502B">
            <w:pPr>
              <w:jc w:val="center"/>
              <w:rPr>
                <w:rFonts w:cs="Arial"/>
                <w:sz w:val="24"/>
                <w:szCs w:val="28"/>
                <w:lang w:val="cs-CZ"/>
              </w:rPr>
            </w:pPr>
            <w:r w:rsidRPr="006D71B8">
              <w:rPr>
                <w:rFonts w:cs="Arial"/>
                <w:sz w:val="24"/>
                <w:szCs w:val="24"/>
                <w:lang w:val="cs-CZ" w:bidi="cs-CZ"/>
              </w:rPr>
              <w:t>70184607386</w:t>
            </w:r>
          </w:p>
        </w:tc>
        <w:tc>
          <w:tcPr>
            <w:tcW w:w="1867" w:type="dxa"/>
            <w:shd w:val="clear" w:color="auto" w:fill="auto"/>
            <w:vAlign w:val="center"/>
          </w:tcPr>
          <w:p w14:paraId="32F082D4" w14:textId="77777777" w:rsidR="008D5170" w:rsidRPr="006D71B8" w:rsidRDefault="008D5170" w:rsidP="008C35D0">
            <w:pPr>
              <w:jc w:val="center"/>
              <w:rPr>
                <w:rFonts w:cs="Arial"/>
                <w:sz w:val="24"/>
                <w:szCs w:val="22"/>
                <w:lang w:val="cs-CZ"/>
              </w:rPr>
            </w:pPr>
            <w:r w:rsidRPr="006D71B8">
              <w:rPr>
                <w:rFonts w:cs="Arial"/>
                <w:sz w:val="24"/>
                <w:szCs w:val="22"/>
                <w:lang w:val="cs-CZ" w:bidi="cs-CZ"/>
              </w:rPr>
              <w:t>73 dB(A)</w:t>
            </w:r>
          </w:p>
        </w:tc>
        <w:tc>
          <w:tcPr>
            <w:tcW w:w="1933" w:type="dxa"/>
            <w:vAlign w:val="center"/>
          </w:tcPr>
          <w:p w14:paraId="4FD7CF1D" w14:textId="77777777" w:rsidR="008D5170" w:rsidRPr="006D71B8" w:rsidRDefault="008D5170" w:rsidP="008C35D0">
            <w:pPr>
              <w:jc w:val="center"/>
              <w:rPr>
                <w:rFonts w:cs="Arial"/>
                <w:sz w:val="24"/>
                <w:szCs w:val="22"/>
                <w:lang w:val="cs-CZ"/>
              </w:rPr>
            </w:pPr>
            <w:r w:rsidRPr="006D71B8">
              <w:rPr>
                <w:rFonts w:cs="Arial"/>
                <w:sz w:val="24"/>
                <w:szCs w:val="22"/>
                <w:lang w:val="cs-CZ" w:bidi="cs-CZ"/>
              </w:rPr>
              <w:t>2,5 dB(A)</w:t>
            </w:r>
          </w:p>
        </w:tc>
        <w:tc>
          <w:tcPr>
            <w:tcW w:w="2149" w:type="dxa"/>
            <w:shd w:val="clear" w:color="auto" w:fill="auto"/>
            <w:vAlign w:val="center"/>
          </w:tcPr>
          <w:p w14:paraId="25316C0B" w14:textId="77777777" w:rsidR="008D5170" w:rsidRPr="006D71B8" w:rsidRDefault="008D5170" w:rsidP="008C35D0">
            <w:pPr>
              <w:jc w:val="center"/>
              <w:rPr>
                <w:rFonts w:cs="Arial"/>
                <w:sz w:val="24"/>
                <w:szCs w:val="22"/>
                <w:lang w:val="cs-CZ"/>
              </w:rPr>
            </w:pPr>
            <w:r w:rsidRPr="006D71B8">
              <w:rPr>
                <w:rFonts w:cs="Arial"/>
                <w:sz w:val="24"/>
                <w:szCs w:val="22"/>
                <w:lang w:val="cs-CZ" w:bidi="cs-CZ"/>
              </w:rPr>
              <w:t>87 dB(A)</w:t>
            </w:r>
          </w:p>
        </w:tc>
        <w:tc>
          <w:tcPr>
            <w:tcW w:w="2664" w:type="dxa"/>
            <w:vAlign w:val="center"/>
          </w:tcPr>
          <w:p w14:paraId="740ABA09" w14:textId="77777777" w:rsidR="008D5170" w:rsidRPr="006D71B8" w:rsidRDefault="008D5170" w:rsidP="008C35D0">
            <w:pPr>
              <w:jc w:val="center"/>
              <w:rPr>
                <w:rFonts w:cs="Arial"/>
                <w:sz w:val="24"/>
                <w:szCs w:val="22"/>
                <w:lang w:val="cs-CZ"/>
              </w:rPr>
            </w:pPr>
            <w:r w:rsidRPr="006D71B8">
              <w:rPr>
                <w:rFonts w:cs="Arial"/>
                <w:sz w:val="24"/>
                <w:szCs w:val="22"/>
                <w:lang w:val="cs-CZ" w:bidi="cs-CZ"/>
              </w:rPr>
              <w:t>4 dB(A)</w:t>
            </w:r>
          </w:p>
        </w:tc>
      </w:tr>
    </w:tbl>
    <w:p w14:paraId="5AFF18AB" w14:textId="77777777" w:rsidR="008D5170" w:rsidRPr="006D71B8" w:rsidRDefault="008D5170" w:rsidP="008D5170">
      <w:pPr>
        <w:rPr>
          <w:rFonts w:cs="Arial"/>
          <w:szCs w:val="22"/>
          <w:lang w:val="cs-CZ"/>
        </w:rPr>
      </w:pPr>
    </w:p>
    <w:p w14:paraId="076251A9" w14:textId="63F871FF" w:rsidR="008D5170" w:rsidRPr="006D71B8" w:rsidRDefault="008D5170" w:rsidP="008D5170">
      <w:pPr>
        <w:widowControl/>
        <w:numPr>
          <w:ilvl w:val="0"/>
          <w:numId w:val="5"/>
        </w:numPr>
        <w:jc w:val="left"/>
        <w:rPr>
          <w:rFonts w:cs="Arial"/>
          <w:szCs w:val="22"/>
          <w:lang w:val="cs-CZ"/>
        </w:rPr>
      </w:pPr>
      <w:r w:rsidRPr="006D71B8">
        <w:rPr>
          <w:rFonts w:cs="Arial"/>
          <w:szCs w:val="22"/>
          <w:lang w:val="cs-CZ" w:bidi="cs-CZ"/>
        </w:rPr>
        <w:t>Hodnoty</w:t>
      </w:r>
      <w:r w:rsidR="006D71B8">
        <w:rPr>
          <w:rFonts w:cs="Arial"/>
          <w:szCs w:val="22"/>
          <w:lang w:val="cs-CZ" w:bidi="cs-CZ"/>
        </w:rPr>
        <w:t xml:space="preserve"> </w:t>
      </w:r>
      <w:r w:rsidRPr="006D71B8">
        <w:rPr>
          <w:rFonts w:cs="Arial"/>
          <w:szCs w:val="22"/>
          <w:lang w:val="cs-CZ" w:bidi="cs-CZ"/>
        </w:rPr>
        <w:t xml:space="preserve">stanovené postupem popsaným v normě </w:t>
      </w:r>
      <w:r w:rsidRPr="006D71B8">
        <w:rPr>
          <w:rFonts w:cs="Arial"/>
          <w:b/>
          <w:szCs w:val="22"/>
          <w:lang w:val="cs-CZ" w:bidi="cs-CZ"/>
        </w:rPr>
        <w:t>EN 12418</w:t>
      </w:r>
      <w:r w:rsidRPr="006D71B8">
        <w:rPr>
          <w:rFonts w:cs="Arial"/>
          <w:szCs w:val="22"/>
          <w:lang w:val="cs-CZ" w:bidi="cs-CZ"/>
        </w:rPr>
        <w:t>.</w:t>
      </w:r>
    </w:p>
    <w:p w14:paraId="61E36555" w14:textId="77777777" w:rsidR="008D5170" w:rsidRPr="006D71B8" w:rsidRDefault="008D5170" w:rsidP="008D5170">
      <w:pPr>
        <w:rPr>
          <w:rFonts w:cs="Arial"/>
          <w:szCs w:val="22"/>
          <w:lang w:val="cs-CZ"/>
        </w:rPr>
      </w:pPr>
    </w:p>
    <w:p w14:paraId="6BB35CC5" w14:textId="4D3A347B" w:rsidR="008D5170" w:rsidRPr="006D71B8" w:rsidRDefault="008D5170" w:rsidP="008D5170">
      <w:pPr>
        <w:widowControl/>
        <w:numPr>
          <w:ilvl w:val="0"/>
          <w:numId w:val="5"/>
        </w:numPr>
        <w:rPr>
          <w:rFonts w:cs="Arial"/>
          <w:szCs w:val="22"/>
          <w:lang w:val="cs-CZ"/>
        </w:rPr>
      </w:pPr>
      <w:r w:rsidRPr="006D71B8">
        <w:rPr>
          <w:rFonts w:cs="Arial"/>
          <w:szCs w:val="22"/>
          <w:lang w:val="cs-CZ" w:bidi="cs-CZ"/>
        </w:rPr>
        <w:t>Měření se provádějí na nových strojích. Skutečné hodnoty</w:t>
      </w:r>
      <w:r w:rsidR="006D71B8">
        <w:rPr>
          <w:rFonts w:cs="Arial"/>
          <w:szCs w:val="22"/>
          <w:lang w:val="cs-CZ" w:bidi="cs-CZ"/>
        </w:rPr>
        <w:t xml:space="preserve"> </w:t>
      </w:r>
      <w:r w:rsidRPr="006D71B8">
        <w:rPr>
          <w:rFonts w:cs="Arial"/>
          <w:szCs w:val="22"/>
          <w:lang w:val="cs-CZ" w:bidi="cs-CZ"/>
        </w:rPr>
        <w:t>se mohou lišit v závislosti na místních podmínkách, a to podle:</w:t>
      </w:r>
    </w:p>
    <w:p w14:paraId="5AFAEB2C" w14:textId="77777777" w:rsidR="008D5170" w:rsidRPr="006D71B8" w:rsidRDefault="008D5170" w:rsidP="008D5170">
      <w:pPr>
        <w:widowControl/>
        <w:numPr>
          <w:ilvl w:val="0"/>
          <w:numId w:val="6"/>
        </w:numPr>
        <w:rPr>
          <w:rFonts w:cs="Arial"/>
          <w:szCs w:val="22"/>
          <w:lang w:val="cs-CZ"/>
        </w:rPr>
      </w:pPr>
      <w:r w:rsidRPr="006D71B8">
        <w:rPr>
          <w:rFonts w:cs="Arial"/>
          <w:szCs w:val="22"/>
          <w:lang w:val="cs-CZ" w:bidi="cs-CZ"/>
        </w:rPr>
        <w:t>opotřebení stroje</w:t>
      </w:r>
    </w:p>
    <w:p w14:paraId="671CEFB1" w14:textId="77777777" w:rsidR="008D5170" w:rsidRPr="006D71B8" w:rsidRDefault="008D5170" w:rsidP="008D5170">
      <w:pPr>
        <w:widowControl/>
        <w:numPr>
          <w:ilvl w:val="0"/>
          <w:numId w:val="6"/>
        </w:numPr>
        <w:rPr>
          <w:rFonts w:cs="Arial"/>
          <w:szCs w:val="22"/>
          <w:lang w:val="cs-CZ"/>
        </w:rPr>
      </w:pPr>
      <w:r w:rsidRPr="006D71B8">
        <w:rPr>
          <w:rFonts w:cs="Arial"/>
          <w:szCs w:val="22"/>
          <w:lang w:val="cs-CZ" w:bidi="cs-CZ"/>
        </w:rPr>
        <w:t>prováděné údržby</w:t>
      </w:r>
    </w:p>
    <w:p w14:paraId="5C244B0A" w14:textId="77777777" w:rsidR="008D5170" w:rsidRPr="006D71B8" w:rsidRDefault="008D5170" w:rsidP="008D5170">
      <w:pPr>
        <w:widowControl/>
        <w:numPr>
          <w:ilvl w:val="0"/>
          <w:numId w:val="6"/>
        </w:numPr>
        <w:rPr>
          <w:rFonts w:cs="Arial"/>
          <w:szCs w:val="22"/>
          <w:lang w:val="cs-CZ"/>
        </w:rPr>
      </w:pPr>
      <w:r w:rsidRPr="006D71B8">
        <w:rPr>
          <w:rFonts w:cs="Arial"/>
          <w:szCs w:val="22"/>
          <w:lang w:val="cs-CZ" w:bidi="cs-CZ"/>
        </w:rPr>
        <w:t>vhodného použitého nástroje</w:t>
      </w:r>
    </w:p>
    <w:p w14:paraId="775FB47E" w14:textId="77777777" w:rsidR="008D5170" w:rsidRPr="006D71B8" w:rsidRDefault="008D5170" w:rsidP="008D5170">
      <w:pPr>
        <w:widowControl/>
        <w:numPr>
          <w:ilvl w:val="0"/>
          <w:numId w:val="6"/>
        </w:numPr>
        <w:rPr>
          <w:rFonts w:cs="Arial"/>
          <w:szCs w:val="22"/>
          <w:lang w:val="cs-CZ"/>
        </w:rPr>
      </w:pPr>
      <w:r w:rsidRPr="006D71B8">
        <w:rPr>
          <w:rFonts w:cs="Arial"/>
          <w:szCs w:val="22"/>
          <w:lang w:val="cs-CZ" w:bidi="cs-CZ"/>
        </w:rPr>
        <w:t>stavu nástroje</w:t>
      </w:r>
    </w:p>
    <w:p w14:paraId="2D9C3B43" w14:textId="77777777" w:rsidR="008D5170" w:rsidRPr="006D71B8" w:rsidRDefault="008D5170" w:rsidP="008D5170">
      <w:pPr>
        <w:widowControl/>
        <w:numPr>
          <w:ilvl w:val="0"/>
          <w:numId w:val="6"/>
        </w:numPr>
        <w:rPr>
          <w:rFonts w:cs="Arial"/>
          <w:szCs w:val="22"/>
          <w:lang w:val="cs-CZ"/>
        </w:rPr>
      </w:pPr>
      <w:r w:rsidRPr="006D71B8">
        <w:rPr>
          <w:rFonts w:cs="Arial"/>
          <w:szCs w:val="22"/>
          <w:lang w:val="cs-CZ" w:bidi="cs-CZ"/>
        </w:rPr>
        <w:t>kvalifikace obsluhy</w:t>
      </w:r>
    </w:p>
    <w:p w14:paraId="5D9A4BFC" w14:textId="77777777" w:rsidR="008D5170" w:rsidRPr="006D71B8" w:rsidRDefault="008D5170" w:rsidP="008D5170">
      <w:pPr>
        <w:widowControl/>
        <w:numPr>
          <w:ilvl w:val="0"/>
          <w:numId w:val="6"/>
        </w:numPr>
        <w:rPr>
          <w:rFonts w:cs="Arial"/>
          <w:szCs w:val="22"/>
          <w:lang w:val="cs-CZ"/>
        </w:rPr>
      </w:pPr>
      <w:r w:rsidRPr="006D71B8">
        <w:rPr>
          <w:rFonts w:cs="Arial"/>
          <w:szCs w:val="22"/>
          <w:lang w:val="cs-CZ" w:bidi="cs-CZ"/>
        </w:rPr>
        <w:t>atd.</w:t>
      </w:r>
    </w:p>
    <w:p w14:paraId="0361E9CD" w14:textId="77777777" w:rsidR="008D5170" w:rsidRPr="006D71B8" w:rsidRDefault="008D5170" w:rsidP="008D5170">
      <w:pPr>
        <w:rPr>
          <w:rFonts w:cs="Arial"/>
          <w:szCs w:val="22"/>
          <w:lang w:val="cs-CZ"/>
        </w:rPr>
      </w:pPr>
    </w:p>
    <w:p w14:paraId="5E531C7C" w14:textId="77777777" w:rsidR="008D5170" w:rsidRPr="006D71B8" w:rsidRDefault="008D5170" w:rsidP="008D5170">
      <w:pPr>
        <w:rPr>
          <w:rFonts w:cs="Arial"/>
          <w:szCs w:val="22"/>
          <w:lang w:val="cs-CZ"/>
        </w:rPr>
      </w:pPr>
    </w:p>
    <w:p w14:paraId="3578B809" w14:textId="77777777" w:rsidR="008D5170" w:rsidRPr="006D71B8" w:rsidRDefault="008D5170" w:rsidP="008D5170">
      <w:pPr>
        <w:pStyle w:val="Odstavecseseznamem"/>
        <w:numPr>
          <w:ilvl w:val="0"/>
          <w:numId w:val="34"/>
        </w:numPr>
        <w:jc w:val="left"/>
        <w:rPr>
          <w:rFonts w:cs="Arial"/>
          <w:szCs w:val="22"/>
          <w:lang w:val="cs-CZ"/>
        </w:rPr>
      </w:pPr>
      <w:r w:rsidRPr="006D71B8">
        <w:rPr>
          <w:rFonts w:cs="Arial"/>
          <w:szCs w:val="22"/>
          <w:lang w:val="cs-CZ" w:bidi="cs-CZ"/>
        </w:rPr>
        <w:t>Naměřené hodnoty platí pro obsluhu při normálním použití, dle popisu pro manuální polohu.</w:t>
      </w:r>
    </w:p>
    <w:p w14:paraId="7338F5D3" w14:textId="77777777" w:rsidR="008D5170" w:rsidRPr="006D71B8" w:rsidRDefault="008D5170" w:rsidP="008D5170">
      <w:pPr>
        <w:pStyle w:val="StyleHeading29pt"/>
        <w:numPr>
          <w:ilvl w:val="0"/>
          <w:numId w:val="0"/>
        </w:numPr>
        <w:rPr>
          <w:lang w:val="cs-CZ"/>
        </w:rPr>
      </w:pPr>
    </w:p>
    <w:p w14:paraId="6B3BA792" w14:textId="77777777" w:rsidR="008D5170" w:rsidRPr="006D71B8" w:rsidRDefault="008D5170" w:rsidP="008D5170">
      <w:pPr>
        <w:pStyle w:val="StyleHeading29pt"/>
        <w:numPr>
          <w:ilvl w:val="0"/>
          <w:numId w:val="0"/>
        </w:numPr>
        <w:rPr>
          <w:lang w:val="cs-CZ"/>
        </w:rPr>
      </w:pPr>
    </w:p>
    <w:p w14:paraId="6A98790F" w14:textId="77777777" w:rsidR="008D5170" w:rsidRPr="006D71B8" w:rsidRDefault="008D5170" w:rsidP="008D5170">
      <w:pPr>
        <w:pStyle w:val="StyleHeading29pt"/>
        <w:numPr>
          <w:ilvl w:val="0"/>
          <w:numId w:val="0"/>
        </w:numPr>
        <w:rPr>
          <w:lang w:val="cs-CZ"/>
        </w:rPr>
      </w:pPr>
    </w:p>
    <w:p w14:paraId="76691960" w14:textId="77777777" w:rsidR="008D5170" w:rsidRPr="006D71B8" w:rsidRDefault="008D5170" w:rsidP="008D5170">
      <w:pPr>
        <w:pStyle w:val="StyleHeading29pt"/>
        <w:numPr>
          <w:ilvl w:val="0"/>
          <w:numId w:val="0"/>
        </w:numPr>
        <w:rPr>
          <w:lang w:val="cs-CZ"/>
        </w:rPr>
      </w:pPr>
    </w:p>
    <w:p w14:paraId="38FF6B6A" w14:textId="77777777" w:rsidR="008D5170" w:rsidRPr="006D71B8" w:rsidRDefault="008D5170" w:rsidP="008D5170">
      <w:pPr>
        <w:pStyle w:val="StyleHeading29pt"/>
        <w:numPr>
          <w:ilvl w:val="0"/>
          <w:numId w:val="0"/>
        </w:numPr>
        <w:rPr>
          <w:lang w:val="cs-CZ"/>
        </w:rPr>
      </w:pPr>
    </w:p>
    <w:p w14:paraId="39C89EF2" w14:textId="77777777" w:rsidR="008D5170" w:rsidRPr="006D71B8" w:rsidRDefault="008D5170" w:rsidP="008D5170">
      <w:pPr>
        <w:pStyle w:val="StyleHeading29pt"/>
        <w:numPr>
          <w:ilvl w:val="0"/>
          <w:numId w:val="0"/>
        </w:numPr>
        <w:rPr>
          <w:lang w:val="cs-CZ"/>
        </w:rPr>
      </w:pPr>
    </w:p>
    <w:p w14:paraId="608670CB" w14:textId="77777777" w:rsidR="008D5170" w:rsidRPr="006D71B8" w:rsidRDefault="008D5170" w:rsidP="008D5170">
      <w:pPr>
        <w:pStyle w:val="StyleHeading29pt"/>
        <w:numPr>
          <w:ilvl w:val="0"/>
          <w:numId w:val="0"/>
        </w:numPr>
        <w:rPr>
          <w:lang w:val="cs-CZ"/>
        </w:rPr>
      </w:pPr>
    </w:p>
    <w:p w14:paraId="20A21582" w14:textId="77777777" w:rsidR="008D5170" w:rsidRPr="006D71B8" w:rsidRDefault="008D5170" w:rsidP="008D5170">
      <w:pPr>
        <w:pStyle w:val="StyleHeading29pt"/>
        <w:numPr>
          <w:ilvl w:val="0"/>
          <w:numId w:val="0"/>
        </w:numPr>
        <w:rPr>
          <w:lang w:val="cs-CZ"/>
        </w:rPr>
      </w:pPr>
    </w:p>
    <w:p w14:paraId="051FD613" w14:textId="77777777" w:rsidR="008D5170" w:rsidRPr="006D71B8" w:rsidRDefault="008D5170" w:rsidP="008D5170">
      <w:pPr>
        <w:pStyle w:val="StyleHeading29pt"/>
        <w:numPr>
          <w:ilvl w:val="0"/>
          <w:numId w:val="0"/>
        </w:numPr>
        <w:rPr>
          <w:lang w:val="cs-CZ"/>
        </w:rPr>
      </w:pPr>
    </w:p>
    <w:p w14:paraId="31645312" w14:textId="77777777" w:rsidR="008D5170" w:rsidRPr="006D71B8" w:rsidRDefault="008D5170" w:rsidP="008D5170">
      <w:pPr>
        <w:pStyle w:val="StyleHeading29pt"/>
        <w:numPr>
          <w:ilvl w:val="0"/>
          <w:numId w:val="0"/>
        </w:numPr>
        <w:rPr>
          <w:lang w:val="cs-CZ"/>
        </w:rPr>
      </w:pPr>
    </w:p>
    <w:p w14:paraId="70D3ADE8" w14:textId="77777777" w:rsidR="008D5170" w:rsidRPr="006D71B8" w:rsidRDefault="008D5170" w:rsidP="008D5170">
      <w:pPr>
        <w:pStyle w:val="Zkladntext"/>
        <w:rPr>
          <w:rFonts w:cs="Arial"/>
          <w:b/>
          <w:bCs/>
          <w:i/>
          <w:iCs/>
          <w:sz w:val="18"/>
          <w:lang w:val="cs-CZ"/>
        </w:rPr>
      </w:pPr>
    </w:p>
    <w:p w14:paraId="03C38B5B" w14:textId="77777777" w:rsidR="008D5170" w:rsidRPr="006D71B8" w:rsidRDefault="008D5170" w:rsidP="008D5170">
      <w:pPr>
        <w:pStyle w:val="Zkladntext"/>
        <w:rPr>
          <w:rFonts w:cs="Arial"/>
          <w:b/>
          <w:bCs/>
          <w:i/>
          <w:iCs/>
          <w:sz w:val="18"/>
          <w:lang w:val="cs-CZ"/>
        </w:rPr>
      </w:pPr>
    </w:p>
    <w:p w14:paraId="7FC5CF16" w14:textId="77777777" w:rsidR="008D5170" w:rsidRPr="006D71B8" w:rsidRDefault="008D5170" w:rsidP="008D5170">
      <w:pPr>
        <w:pStyle w:val="Nadpis1"/>
        <w:rPr>
          <w:lang w:val="cs-CZ"/>
        </w:rPr>
      </w:pPr>
      <w:bookmarkStart w:id="12" w:name="_Toc51924375"/>
      <w:r w:rsidRPr="006D71B8">
        <w:rPr>
          <w:lang w:val="cs-CZ" w:bidi="cs-CZ"/>
        </w:rPr>
        <w:lastRenderedPageBreak/>
        <w:t>MONTÁŽ A UVEDENÍ DO PROVOZU</w:t>
      </w:r>
      <w:bookmarkEnd w:id="12"/>
    </w:p>
    <w:p w14:paraId="62A68590" w14:textId="77777777" w:rsidR="008D5170" w:rsidRPr="006D71B8" w:rsidRDefault="008D5170" w:rsidP="008D5170">
      <w:pPr>
        <w:rPr>
          <w:lang w:val="cs-CZ"/>
        </w:rPr>
      </w:pPr>
    </w:p>
    <w:p w14:paraId="295EC7D8" w14:textId="77777777" w:rsidR="008D5170" w:rsidRPr="006D71B8" w:rsidRDefault="008D5170" w:rsidP="008D5170">
      <w:pPr>
        <w:pStyle w:val="Zkladntext"/>
        <w:rPr>
          <w:rFonts w:cs="Arial"/>
          <w:szCs w:val="22"/>
          <w:lang w:val="cs-CZ"/>
        </w:rPr>
      </w:pPr>
      <w:r w:rsidRPr="006D71B8">
        <w:rPr>
          <w:lang w:val="cs-CZ" w:bidi="cs-CZ"/>
        </w:rPr>
        <w:t>Stroj se dodává plně vybavený a připravený k použití. Před prvním použitím stroje prosím dodržte následující pokyny.</w:t>
      </w:r>
    </w:p>
    <w:p w14:paraId="34257DD7" w14:textId="77777777" w:rsidR="008D5170" w:rsidRPr="006D71B8" w:rsidRDefault="008D5170" w:rsidP="008D5170">
      <w:pPr>
        <w:pStyle w:val="Nadpis2"/>
        <w:rPr>
          <w:lang w:val="cs-CZ"/>
        </w:rPr>
      </w:pPr>
      <w:bookmarkStart w:id="13" w:name="_Toc51924376"/>
      <w:r w:rsidRPr="006D71B8">
        <w:rPr>
          <w:lang w:val="cs-CZ" w:bidi="cs-CZ"/>
        </w:rPr>
        <w:t>Montáž nožek</w:t>
      </w:r>
      <w:bookmarkEnd w:id="13"/>
    </w:p>
    <w:p w14:paraId="1D5968D0" w14:textId="77777777" w:rsidR="008D5170" w:rsidRPr="006D71B8" w:rsidRDefault="008D5170" w:rsidP="008D5170">
      <w:pPr>
        <w:rPr>
          <w:lang w:val="cs-CZ"/>
        </w:rPr>
      </w:pPr>
    </w:p>
    <w:p w14:paraId="0A16C6E3" w14:textId="77777777" w:rsidR="008D5170" w:rsidRPr="006D71B8" w:rsidRDefault="008D5170" w:rsidP="008D5170">
      <w:pPr>
        <w:pStyle w:val="Zkladntext"/>
        <w:rPr>
          <w:rFonts w:cs="Arial"/>
          <w:szCs w:val="22"/>
          <w:lang w:val="cs-CZ"/>
        </w:rPr>
      </w:pPr>
      <w:r w:rsidRPr="006D71B8">
        <w:rPr>
          <w:rFonts w:cs="Arial"/>
          <w:szCs w:val="22"/>
          <w:lang w:val="cs-CZ" w:bidi="cs-CZ"/>
        </w:rPr>
        <w:t xml:space="preserve">Nožky se v přepravním balení stroje dodávají demontované. </w:t>
      </w:r>
    </w:p>
    <w:p w14:paraId="26D8A558" w14:textId="77777777" w:rsidR="008D5170" w:rsidRPr="006D71B8" w:rsidRDefault="008D5170" w:rsidP="008D5170">
      <w:pPr>
        <w:pStyle w:val="Zkladntext"/>
        <w:numPr>
          <w:ilvl w:val="0"/>
          <w:numId w:val="9"/>
        </w:numPr>
        <w:rPr>
          <w:rFonts w:cs="Arial"/>
          <w:szCs w:val="22"/>
          <w:lang w:val="cs-CZ"/>
        </w:rPr>
      </w:pPr>
      <w:r w:rsidRPr="006D71B8">
        <w:rPr>
          <w:rFonts w:cs="Arial"/>
          <w:szCs w:val="22"/>
          <w:lang w:val="cs-CZ" w:bidi="cs-CZ"/>
        </w:rPr>
        <w:t>Nožky přimontuje a utáhněte šrouby.</w:t>
      </w:r>
    </w:p>
    <w:p w14:paraId="604BE141" w14:textId="77777777" w:rsidR="008D5170" w:rsidRPr="006D71B8" w:rsidRDefault="008D5170" w:rsidP="008D5170">
      <w:pPr>
        <w:pStyle w:val="Nadpis2"/>
        <w:rPr>
          <w:lang w:val="cs-CZ"/>
        </w:rPr>
      </w:pPr>
      <w:bookmarkStart w:id="14" w:name="_Toc51924377"/>
      <w:r w:rsidRPr="006D71B8">
        <w:rPr>
          <w:lang w:val="cs-CZ" w:bidi="cs-CZ"/>
        </w:rPr>
        <w:t>Montáž nástroje</w:t>
      </w:r>
      <w:bookmarkEnd w:id="14"/>
    </w:p>
    <w:p w14:paraId="5A0D74F8" w14:textId="77777777" w:rsidR="008D5170" w:rsidRPr="006D71B8" w:rsidRDefault="008D5170" w:rsidP="008D5170">
      <w:pPr>
        <w:rPr>
          <w:lang w:val="cs-CZ"/>
        </w:rPr>
      </w:pPr>
    </w:p>
    <w:p w14:paraId="514D3FAF" w14:textId="77777777" w:rsidR="008D5170" w:rsidRPr="006D71B8" w:rsidRDefault="008D5170" w:rsidP="008D5170">
      <w:pPr>
        <w:pStyle w:val="Zkladntext"/>
        <w:rPr>
          <w:rFonts w:cs="Arial"/>
          <w:szCs w:val="22"/>
          <w:lang w:val="cs-CZ"/>
        </w:rPr>
      </w:pPr>
      <w:r w:rsidRPr="006D71B8">
        <w:rPr>
          <w:lang w:val="cs-CZ" w:bidi="cs-CZ"/>
        </w:rPr>
        <w:t xml:space="preserve">Použít lze pouze kotouče značky </w:t>
      </w:r>
      <w:r w:rsidRPr="006D71B8">
        <w:rPr>
          <w:b/>
          <w:lang w:val="cs-CZ" w:bidi="cs-CZ"/>
        </w:rPr>
        <w:t>NORTON</w:t>
      </w:r>
      <w:r w:rsidRPr="006D71B8">
        <w:rPr>
          <w:lang w:val="cs-CZ" w:bidi="cs-CZ"/>
        </w:rPr>
        <w:t xml:space="preserve"> o maximálním průměru </w:t>
      </w:r>
      <w:r w:rsidRPr="006D71B8">
        <w:rPr>
          <w:b/>
          <w:lang w:val="cs-CZ" w:bidi="cs-CZ"/>
        </w:rPr>
        <w:t>350 mm</w:t>
      </w:r>
      <w:r w:rsidRPr="006D71B8">
        <w:rPr>
          <w:rFonts w:cs="Arial"/>
          <w:szCs w:val="22"/>
          <w:lang w:val="cs-CZ" w:bidi="cs-CZ"/>
        </w:rPr>
        <w:t xml:space="preserve">. </w:t>
      </w:r>
      <w:r w:rsidRPr="006D71B8">
        <w:rPr>
          <w:lang w:val="cs-CZ" w:bidi="cs-CZ"/>
        </w:rPr>
        <w:t>Všechny použité nástroje musí být zvoleny s ohledem na jejich maximální povolenou řeznou rychlost pro maximální povolené otáčky stroje</w:t>
      </w:r>
      <w:r w:rsidRPr="006D71B8">
        <w:rPr>
          <w:rFonts w:cs="Arial"/>
          <w:szCs w:val="22"/>
          <w:lang w:val="cs-CZ" w:bidi="cs-CZ"/>
        </w:rPr>
        <w:t>.</w:t>
      </w:r>
    </w:p>
    <w:p w14:paraId="1B910481" w14:textId="77777777" w:rsidR="008D5170" w:rsidRPr="006D71B8" w:rsidRDefault="008D5170" w:rsidP="008D5170">
      <w:pPr>
        <w:pStyle w:val="Zkladntext"/>
        <w:numPr>
          <w:ilvl w:val="0"/>
          <w:numId w:val="9"/>
        </w:numPr>
        <w:rPr>
          <w:rFonts w:cs="Arial"/>
          <w:szCs w:val="22"/>
          <w:lang w:val="cs-CZ"/>
        </w:rPr>
      </w:pPr>
      <w:r w:rsidRPr="006D71B8">
        <w:rPr>
          <w:rFonts w:cs="Arial"/>
          <w:szCs w:val="22"/>
          <w:lang w:val="cs-CZ" w:bidi="cs-CZ"/>
        </w:rPr>
        <w:t>Před montáží nebo výměnou nástroje vypněte stroje a odpojte jej od elektrické sítě.</w:t>
      </w:r>
    </w:p>
    <w:p w14:paraId="256679DE" w14:textId="77777777" w:rsidR="008D5170" w:rsidRPr="006D71B8" w:rsidRDefault="008D5170" w:rsidP="008D5170">
      <w:pPr>
        <w:pStyle w:val="Zkladntext"/>
        <w:numPr>
          <w:ilvl w:val="0"/>
          <w:numId w:val="9"/>
        </w:numPr>
        <w:rPr>
          <w:rFonts w:cs="Arial"/>
          <w:szCs w:val="22"/>
          <w:lang w:val="cs-CZ"/>
        </w:rPr>
      </w:pPr>
      <w:r w:rsidRPr="006D71B8">
        <w:rPr>
          <w:rFonts w:cs="Arial"/>
          <w:szCs w:val="22"/>
          <w:lang w:val="cs-CZ" w:bidi="cs-CZ"/>
        </w:rPr>
        <w:t>Povolte šrouby krytu kotouče, odpojte vodní hadici na levé straně a otevřete odnímatelnou část krytu kotouče.</w:t>
      </w:r>
    </w:p>
    <w:p w14:paraId="675E0B8B" w14:textId="77777777" w:rsidR="008D5170" w:rsidRPr="006D71B8" w:rsidRDefault="008D5170" w:rsidP="008D5170">
      <w:pPr>
        <w:pStyle w:val="Zkladntext"/>
        <w:numPr>
          <w:ilvl w:val="0"/>
          <w:numId w:val="9"/>
        </w:numPr>
        <w:rPr>
          <w:rFonts w:cs="Arial"/>
          <w:szCs w:val="22"/>
          <w:lang w:val="cs-CZ"/>
        </w:rPr>
      </w:pPr>
      <w:r w:rsidRPr="006D71B8">
        <w:rPr>
          <w:rFonts w:cs="Arial"/>
          <w:szCs w:val="22"/>
          <w:lang w:val="cs-CZ" w:bidi="cs-CZ"/>
        </w:rPr>
        <w:t>Povolte šestihrannou matici na hřídeli kotouče (levý závit), která upevňuje snímatelnou vnější přírubu, a matici i snímatelnou přírubu sejměte.</w:t>
      </w:r>
    </w:p>
    <w:p w14:paraId="1DEDC1CB" w14:textId="77777777" w:rsidR="008D5170" w:rsidRPr="006D71B8" w:rsidRDefault="008D5170" w:rsidP="008D5170">
      <w:pPr>
        <w:pStyle w:val="Zkladntext"/>
        <w:numPr>
          <w:ilvl w:val="0"/>
          <w:numId w:val="9"/>
        </w:numPr>
        <w:rPr>
          <w:rFonts w:cs="Arial"/>
          <w:szCs w:val="22"/>
          <w:lang w:val="cs-CZ"/>
        </w:rPr>
      </w:pPr>
      <w:r w:rsidRPr="006D71B8">
        <w:rPr>
          <w:rFonts w:cs="Arial"/>
          <w:szCs w:val="22"/>
          <w:lang w:val="cs-CZ" w:bidi="cs-CZ"/>
        </w:rPr>
        <w:t>Ujistěte se, že příruby a hřídel kotouče jsou čisté, a zkontrolujte jejich opotřebení.</w:t>
      </w:r>
    </w:p>
    <w:p w14:paraId="45304A9C" w14:textId="77777777" w:rsidR="008D5170" w:rsidRPr="006D71B8" w:rsidRDefault="008D5170" w:rsidP="008D5170">
      <w:pPr>
        <w:pStyle w:val="Zkladntext"/>
        <w:numPr>
          <w:ilvl w:val="0"/>
          <w:numId w:val="9"/>
        </w:numPr>
        <w:rPr>
          <w:rFonts w:cs="Arial"/>
          <w:szCs w:val="22"/>
          <w:lang w:val="cs-CZ"/>
        </w:rPr>
      </w:pPr>
      <w:r w:rsidRPr="006D71B8">
        <w:rPr>
          <w:lang w:val="cs-CZ" w:bidi="cs-CZ"/>
        </w:rPr>
        <w:t>Namontujte kotouč na hřídel tak, aby směr otáčení souhlasil se šipkou na krytu kotouče.</w:t>
      </w:r>
    </w:p>
    <w:p w14:paraId="68AB0F8C" w14:textId="77777777" w:rsidR="008D5170" w:rsidRPr="006D71B8" w:rsidRDefault="008D5170" w:rsidP="008D5170">
      <w:pPr>
        <w:pStyle w:val="Zkladntext"/>
        <w:numPr>
          <w:ilvl w:val="0"/>
          <w:numId w:val="9"/>
        </w:numPr>
        <w:rPr>
          <w:rFonts w:cs="Arial"/>
          <w:szCs w:val="22"/>
          <w:lang w:val="cs-CZ"/>
        </w:rPr>
      </w:pPr>
      <w:r w:rsidRPr="006D71B8">
        <w:rPr>
          <w:rFonts w:cs="Arial"/>
          <w:szCs w:val="22"/>
          <w:lang w:val="cs-CZ" w:bidi="cs-CZ"/>
        </w:rPr>
        <w:t>Vraťte na místo snímatelnou přírubu.</w:t>
      </w:r>
    </w:p>
    <w:p w14:paraId="058055A4" w14:textId="77777777" w:rsidR="008D5170" w:rsidRPr="006D71B8" w:rsidRDefault="008D5170" w:rsidP="008D5170">
      <w:pPr>
        <w:pStyle w:val="Zkladntext"/>
        <w:numPr>
          <w:ilvl w:val="0"/>
          <w:numId w:val="9"/>
        </w:numPr>
        <w:rPr>
          <w:rFonts w:cs="Arial"/>
          <w:szCs w:val="22"/>
          <w:lang w:val="cs-CZ"/>
        </w:rPr>
      </w:pPr>
      <w:r w:rsidRPr="006D71B8">
        <w:rPr>
          <w:rFonts w:cs="Arial"/>
          <w:szCs w:val="22"/>
          <w:lang w:val="cs-CZ" w:bidi="cs-CZ"/>
        </w:rPr>
        <w:t>Utáhněte šestihrannou matici klíčem dodaným pro tento účel.</w:t>
      </w:r>
    </w:p>
    <w:p w14:paraId="276217A5" w14:textId="77777777" w:rsidR="008D5170" w:rsidRPr="006D71B8" w:rsidRDefault="008D5170" w:rsidP="008D5170">
      <w:pPr>
        <w:pStyle w:val="Zkladntext"/>
        <w:numPr>
          <w:ilvl w:val="0"/>
          <w:numId w:val="9"/>
        </w:numPr>
        <w:rPr>
          <w:rFonts w:cs="Arial"/>
          <w:szCs w:val="22"/>
          <w:lang w:val="cs-CZ"/>
        </w:rPr>
      </w:pPr>
      <w:r w:rsidRPr="006D71B8">
        <w:rPr>
          <w:rFonts w:cs="Arial"/>
          <w:szCs w:val="22"/>
          <w:lang w:val="cs-CZ" w:bidi="cs-CZ"/>
        </w:rPr>
        <w:t>Zavřete kryt kotouče, připojte zpět vodní hadici a utáhněte šrouby na krytu kotouče.</w:t>
      </w:r>
    </w:p>
    <w:p w14:paraId="7931EF14" w14:textId="77777777" w:rsidR="008D5170" w:rsidRPr="006D71B8" w:rsidRDefault="008D5170" w:rsidP="008D5170">
      <w:pPr>
        <w:pStyle w:val="Zkladntext"/>
        <w:rPr>
          <w:rFonts w:cs="Arial"/>
          <w:szCs w:val="22"/>
          <w:lang w:val="cs-CZ"/>
        </w:rPr>
      </w:pPr>
      <w:r w:rsidRPr="006D71B8">
        <w:rPr>
          <w:rFonts w:cs="Arial"/>
          <w:b/>
          <w:szCs w:val="22"/>
          <w:lang w:val="cs-CZ" w:bidi="cs-CZ"/>
        </w:rPr>
        <w:t xml:space="preserve">POZOR: </w:t>
      </w:r>
      <w:r w:rsidRPr="006D71B8">
        <w:rPr>
          <w:lang w:val="cs-CZ" w:bidi="cs-CZ"/>
        </w:rPr>
        <w:t>Otvor kotouče musí přesně odpovídat průměru hřídele kotouče. Prasklý nebo poškozený otvor představuje nebezpečí pro obsluhu i stroj sám</w:t>
      </w:r>
      <w:r w:rsidRPr="006D71B8">
        <w:rPr>
          <w:rFonts w:cs="Arial"/>
          <w:szCs w:val="22"/>
          <w:lang w:val="cs-CZ" w:bidi="cs-CZ"/>
        </w:rPr>
        <w:t>.</w:t>
      </w:r>
    </w:p>
    <w:p w14:paraId="0BADBFD0" w14:textId="77777777" w:rsidR="008D5170" w:rsidRPr="006D71B8" w:rsidRDefault="008D5170" w:rsidP="008D5170">
      <w:pPr>
        <w:pStyle w:val="Nadpis2"/>
        <w:rPr>
          <w:lang w:val="cs-CZ"/>
        </w:rPr>
      </w:pPr>
      <w:bookmarkStart w:id="15" w:name="_Toc51924378"/>
      <w:r w:rsidRPr="006D71B8">
        <w:rPr>
          <w:lang w:val="cs-CZ" w:bidi="cs-CZ"/>
        </w:rPr>
        <w:t>Elektrická připojení</w:t>
      </w:r>
      <w:bookmarkEnd w:id="15"/>
    </w:p>
    <w:p w14:paraId="23A4579F" w14:textId="77777777" w:rsidR="008D5170" w:rsidRPr="006D71B8" w:rsidRDefault="008D5170" w:rsidP="008D5170">
      <w:pPr>
        <w:rPr>
          <w:lang w:val="cs-CZ"/>
        </w:rPr>
      </w:pPr>
    </w:p>
    <w:p w14:paraId="72C2260E" w14:textId="77777777" w:rsidR="008D5170" w:rsidRPr="006D71B8" w:rsidRDefault="008D5170" w:rsidP="008D5170">
      <w:pPr>
        <w:pStyle w:val="Zkladntext"/>
        <w:rPr>
          <w:rFonts w:cs="Arial"/>
          <w:szCs w:val="22"/>
          <w:lang w:val="cs-CZ"/>
        </w:rPr>
      </w:pPr>
      <w:r w:rsidRPr="006D71B8">
        <w:rPr>
          <w:rFonts w:cs="Arial"/>
          <w:szCs w:val="22"/>
          <w:lang w:val="cs-CZ" w:bidi="cs-CZ"/>
        </w:rPr>
        <w:t xml:space="preserve">Zkontrolujte, že: </w:t>
      </w:r>
    </w:p>
    <w:p w14:paraId="1D3AE93D" w14:textId="77777777" w:rsidR="008D5170" w:rsidRPr="006D71B8" w:rsidRDefault="008D5170" w:rsidP="008D5170">
      <w:pPr>
        <w:pStyle w:val="Zkladntext"/>
        <w:numPr>
          <w:ilvl w:val="0"/>
          <w:numId w:val="9"/>
        </w:numPr>
        <w:rPr>
          <w:rFonts w:cs="Arial"/>
          <w:szCs w:val="22"/>
          <w:lang w:val="cs-CZ"/>
        </w:rPr>
      </w:pPr>
      <w:r w:rsidRPr="006D71B8">
        <w:rPr>
          <w:lang w:val="cs-CZ" w:bidi="cs-CZ"/>
        </w:rPr>
        <w:t>Napájecí napětí/fáze odpovídají údajům uvedeným na stroji</w:t>
      </w:r>
      <w:r w:rsidRPr="006D71B8">
        <w:rPr>
          <w:rFonts w:cs="Arial"/>
          <w:szCs w:val="22"/>
          <w:lang w:val="cs-CZ" w:bidi="cs-CZ"/>
        </w:rPr>
        <w:t>.</w:t>
      </w:r>
    </w:p>
    <w:p w14:paraId="78129044" w14:textId="77777777" w:rsidR="008D5170" w:rsidRPr="006D71B8" w:rsidRDefault="008D5170" w:rsidP="008D5170">
      <w:pPr>
        <w:pStyle w:val="Zkladntext"/>
        <w:numPr>
          <w:ilvl w:val="0"/>
          <w:numId w:val="9"/>
        </w:numPr>
        <w:rPr>
          <w:rFonts w:cs="Arial"/>
          <w:szCs w:val="22"/>
          <w:lang w:val="cs-CZ"/>
        </w:rPr>
      </w:pPr>
      <w:r w:rsidRPr="006D71B8">
        <w:rPr>
          <w:lang w:val="cs-CZ" w:bidi="cs-CZ"/>
        </w:rPr>
        <w:t>Napájení musí být uzemněno v souladu s bezpečnostními předpisy</w:t>
      </w:r>
      <w:r w:rsidRPr="006D71B8">
        <w:rPr>
          <w:rFonts w:cs="Arial"/>
          <w:szCs w:val="22"/>
          <w:lang w:val="cs-CZ" w:bidi="cs-CZ"/>
        </w:rPr>
        <w:t>.</w:t>
      </w:r>
    </w:p>
    <w:p w14:paraId="7B356900" w14:textId="77777777" w:rsidR="008D5170" w:rsidRPr="006D71B8" w:rsidRDefault="008D5170" w:rsidP="008D5170">
      <w:pPr>
        <w:pStyle w:val="Zkladntext"/>
        <w:numPr>
          <w:ilvl w:val="0"/>
          <w:numId w:val="9"/>
        </w:numPr>
        <w:rPr>
          <w:rFonts w:cs="Arial"/>
          <w:szCs w:val="22"/>
          <w:lang w:val="cs-CZ"/>
        </w:rPr>
      </w:pPr>
      <w:r w:rsidRPr="006D71B8">
        <w:rPr>
          <w:lang w:val="cs-CZ" w:bidi="cs-CZ"/>
        </w:rPr>
        <w:t>Připojovací kabely musí mít průměr minimálně 2,5 mm</w:t>
      </w:r>
      <w:r w:rsidRPr="006D71B8">
        <w:rPr>
          <w:vertAlign w:val="superscript"/>
          <w:lang w:val="cs-CZ" w:bidi="cs-CZ"/>
        </w:rPr>
        <w:t>2</w:t>
      </w:r>
      <w:r w:rsidRPr="006D71B8">
        <w:rPr>
          <w:lang w:val="cs-CZ" w:bidi="cs-CZ"/>
        </w:rPr>
        <w:t xml:space="preserve"> na fázi</w:t>
      </w:r>
      <w:r w:rsidRPr="006D71B8">
        <w:rPr>
          <w:rFonts w:cs="Arial"/>
          <w:szCs w:val="22"/>
          <w:lang w:val="cs-CZ" w:bidi="cs-CZ"/>
        </w:rPr>
        <w:t>.</w:t>
      </w:r>
    </w:p>
    <w:p w14:paraId="4B0A1F35" w14:textId="77777777" w:rsidR="008D5170" w:rsidRPr="006D71B8" w:rsidRDefault="008D5170" w:rsidP="008D5170">
      <w:pPr>
        <w:pStyle w:val="Zkladntext"/>
        <w:rPr>
          <w:rFonts w:cs="Arial"/>
          <w:szCs w:val="22"/>
          <w:lang w:val="cs-CZ"/>
        </w:rPr>
      </w:pPr>
    </w:p>
    <w:p w14:paraId="5E5C17FB" w14:textId="77777777" w:rsidR="008D5170" w:rsidRPr="006D71B8" w:rsidRDefault="008D5170" w:rsidP="008D5170">
      <w:pPr>
        <w:pStyle w:val="Zkladntext"/>
        <w:rPr>
          <w:rFonts w:cs="Arial"/>
          <w:szCs w:val="22"/>
          <w:lang w:val="cs-CZ"/>
        </w:rPr>
      </w:pPr>
    </w:p>
    <w:p w14:paraId="0E10EF53" w14:textId="77777777" w:rsidR="008D5170" w:rsidRPr="006D71B8" w:rsidRDefault="008D5170" w:rsidP="008D5170">
      <w:pPr>
        <w:pStyle w:val="Zkladntext"/>
        <w:rPr>
          <w:rFonts w:cs="Arial"/>
          <w:szCs w:val="22"/>
          <w:lang w:val="cs-CZ"/>
        </w:rPr>
      </w:pPr>
    </w:p>
    <w:p w14:paraId="3AB9EF49" w14:textId="77777777" w:rsidR="008D5170" w:rsidRPr="006D71B8" w:rsidRDefault="008D5170" w:rsidP="008D5170">
      <w:pPr>
        <w:pStyle w:val="Zkladntext"/>
        <w:rPr>
          <w:rFonts w:cs="Arial"/>
          <w:szCs w:val="22"/>
          <w:lang w:val="cs-CZ"/>
        </w:rPr>
      </w:pPr>
    </w:p>
    <w:p w14:paraId="0A1D9CD6" w14:textId="77777777" w:rsidR="008D5170" w:rsidRPr="006D71B8" w:rsidRDefault="008D5170" w:rsidP="008D5170">
      <w:pPr>
        <w:pStyle w:val="Zkladntext"/>
        <w:rPr>
          <w:rFonts w:cs="Arial"/>
          <w:szCs w:val="22"/>
          <w:lang w:val="cs-CZ"/>
        </w:rPr>
      </w:pPr>
    </w:p>
    <w:p w14:paraId="2D168500" w14:textId="77777777" w:rsidR="008D5170" w:rsidRPr="006D71B8" w:rsidRDefault="008D5170" w:rsidP="008D5170">
      <w:pPr>
        <w:pStyle w:val="Zkladntext"/>
        <w:rPr>
          <w:rFonts w:cs="Arial"/>
          <w:szCs w:val="22"/>
          <w:lang w:val="cs-CZ"/>
        </w:rPr>
      </w:pPr>
    </w:p>
    <w:p w14:paraId="53F920DF" w14:textId="77777777" w:rsidR="008D5170" w:rsidRPr="006D71B8" w:rsidRDefault="008D5170" w:rsidP="008D5170">
      <w:pPr>
        <w:pStyle w:val="Zkladntext"/>
        <w:rPr>
          <w:rFonts w:cs="Arial"/>
          <w:szCs w:val="22"/>
          <w:lang w:val="cs-CZ"/>
        </w:rPr>
      </w:pPr>
    </w:p>
    <w:p w14:paraId="176EFCFB" w14:textId="77777777" w:rsidR="008D5170" w:rsidRPr="006D71B8" w:rsidRDefault="008D5170" w:rsidP="008D5170">
      <w:pPr>
        <w:pStyle w:val="Zkladntext"/>
        <w:rPr>
          <w:rFonts w:cs="Arial"/>
          <w:szCs w:val="22"/>
          <w:lang w:val="cs-CZ"/>
        </w:rPr>
      </w:pPr>
    </w:p>
    <w:p w14:paraId="17EBE73A" w14:textId="77777777" w:rsidR="008D5170" w:rsidRPr="006D71B8" w:rsidRDefault="008D5170" w:rsidP="008D5170">
      <w:pPr>
        <w:pStyle w:val="Zkladntext"/>
        <w:rPr>
          <w:rFonts w:cs="Arial"/>
          <w:szCs w:val="22"/>
          <w:lang w:val="cs-CZ"/>
        </w:rPr>
      </w:pPr>
    </w:p>
    <w:p w14:paraId="50125ED5" w14:textId="77777777" w:rsidR="008D5170" w:rsidRPr="006D71B8" w:rsidRDefault="008D5170" w:rsidP="008D5170">
      <w:pPr>
        <w:pStyle w:val="Zkladntext"/>
        <w:rPr>
          <w:rFonts w:cs="Arial"/>
          <w:szCs w:val="22"/>
          <w:lang w:val="cs-CZ"/>
        </w:rPr>
      </w:pPr>
    </w:p>
    <w:p w14:paraId="6BCCE525" w14:textId="77777777" w:rsidR="008D5170" w:rsidRPr="006D71B8" w:rsidRDefault="008D5170" w:rsidP="008D5170">
      <w:pPr>
        <w:pStyle w:val="Zkladntext"/>
        <w:rPr>
          <w:rFonts w:cs="Arial"/>
          <w:szCs w:val="22"/>
          <w:lang w:val="cs-CZ"/>
        </w:rPr>
      </w:pPr>
    </w:p>
    <w:p w14:paraId="2E7FBF7E" w14:textId="77777777" w:rsidR="008D5170" w:rsidRPr="006D71B8" w:rsidRDefault="008D5170" w:rsidP="008D5170">
      <w:pPr>
        <w:pStyle w:val="Zkladntext"/>
        <w:rPr>
          <w:rFonts w:cs="Arial"/>
          <w:szCs w:val="22"/>
          <w:lang w:val="cs-CZ"/>
        </w:rPr>
      </w:pPr>
    </w:p>
    <w:p w14:paraId="75E212C5" w14:textId="77777777" w:rsidR="008D5170" w:rsidRPr="006D71B8" w:rsidRDefault="008D5170" w:rsidP="008D5170">
      <w:pPr>
        <w:pStyle w:val="Zkladntext"/>
        <w:rPr>
          <w:rFonts w:cs="Arial"/>
          <w:szCs w:val="22"/>
          <w:lang w:val="cs-CZ"/>
        </w:rPr>
      </w:pPr>
    </w:p>
    <w:p w14:paraId="7CF71323" w14:textId="77777777" w:rsidR="008D5170" w:rsidRPr="006D71B8" w:rsidRDefault="008D5170" w:rsidP="008D5170">
      <w:pPr>
        <w:pStyle w:val="Zkladntext"/>
        <w:rPr>
          <w:rFonts w:cs="Arial"/>
          <w:szCs w:val="22"/>
          <w:lang w:val="cs-CZ"/>
        </w:rPr>
      </w:pPr>
    </w:p>
    <w:p w14:paraId="2DA6246C" w14:textId="77777777" w:rsidR="008D5170" w:rsidRPr="006D71B8" w:rsidRDefault="008D5170" w:rsidP="008D5170">
      <w:pPr>
        <w:pStyle w:val="Nadpis2"/>
        <w:rPr>
          <w:lang w:val="cs-CZ"/>
        </w:rPr>
      </w:pPr>
      <w:bookmarkStart w:id="16" w:name="_Toc51924379"/>
      <w:r w:rsidRPr="006D71B8">
        <w:rPr>
          <w:lang w:val="cs-CZ" w:bidi="cs-CZ"/>
        </w:rPr>
        <w:lastRenderedPageBreak/>
        <w:t>Systém vodního chlazení</w:t>
      </w:r>
      <w:bookmarkEnd w:id="16"/>
    </w:p>
    <w:p w14:paraId="59CFFCB4" w14:textId="77777777" w:rsidR="008D5170" w:rsidRPr="006D71B8" w:rsidRDefault="008D5170" w:rsidP="008D5170">
      <w:pPr>
        <w:rPr>
          <w:lang w:val="cs-CZ"/>
        </w:rPr>
      </w:pPr>
    </w:p>
    <w:p w14:paraId="1B1E6B72" w14:textId="130EBB26" w:rsidR="008D5170" w:rsidRPr="006D71B8" w:rsidRDefault="008D5170" w:rsidP="008D5170">
      <w:pPr>
        <w:pStyle w:val="Zkladntext"/>
        <w:numPr>
          <w:ilvl w:val="0"/>
          <w:numId w:val="9"/>
        </w:numPr>
        <w:rPr>
          <w:rFonts w:cs="Arial"/>
          <w:szCs w:val="22"/>
          <w:lang w:val="cs-CZ"/>
        </w:rPr>
      </w:pPr>
      <w:r w:rsidRPr="006D71B8">
        <w:rPr>
          <w:lang w:val="cs-CZ" w:bidi="cs-CZ"/>
        </w:rPr>
        <w:t>Naplňte zásobník čistou vodou (přibližně 3 cm pod okraj) tak, aby dno čerpadla bylo zcela zanořeno v</w:t>
      </w:r>
      <w:r w:rsidR="006311AF" w:rsidRPr="006D71B8">
        <w:rPr>
          <w:lang w:val="cs-CZ" w:bidi="cs-CZ"/>
        </w:rPr>
        <w:t> </w:t>
      </w:r>
      <w:r w:rsidRPr="006D71B8">
        <w:rPr>
          <w:lang w:val="cs-CZ" w:bidi="cs-CZ"/>
        </w:rPr>
        <w:t>odlučovacím koši.</w:t>
      </w:r>
    </w:p>
    <w:p w14:paraId="790CB706" w14:textId="77777777" w:rsidR="008D5170" w:rsidRPr="006D71B8" w:rsidRDefault="008D5170" w:rsidP="008D5170">
      <w:pPr>
        <w:pStyle w:val="Zkladntext"/>
        <w:numPr>
          <w:ilvl w:val="0"/>
          <w:numId w:val="9"/>
        </w:numPr>
        <w:rPr>
          <w:rFonts w:cs="Arial"/>
          <w:szCs w:val="22"/>
          <w:lang w:val="cs-CZ"/>
        </w:rPr>
      </w:pPr>
      <w:r w:rsidRPr="006D71B8">
        <w:rPr>
          <w:rFonts w:cs="Arial"/>
          <w:szCs w:val="22"/>
          <w:lang w:val="cs-CZ" w:bidi="cs-CZ"/>
        </w:rPr>
        <w:t xml:space="preserve">Kotouč je třeba dostatečně chladit z obou stran. Průtok vody lze regulovat kohoutem přívodu. </w:t>
      </w:r>
      <w:r w:rsidRPr="006D71B8">
        <w:rPr>
          <w:lang w:val="cs-CZ" w:bidi="cs-CZ"/>
        </w:rPr>
        <w:t>Nedostatečný přívod vody může způsobit předčasné opotřebení diamantového kotouče</w:t>
      </w:r>
      <w:r w:rsidRPr="006D71B8">
        <w:rPr>
          <w:rFonts w:cs="Arial"/>
          <w:szCs w:val="22"/>
          <w:lang w:val="cs-CZ" w:bidi="cs-CZ"/>
        </w:rPr>
        <w:t>. Ujistěte se, že nedošlo k ucpání vodní hadice ani trysek.</w:t>
      </w:r>
    </w:p>
    <w:p w14:paraId="77D64D60" w14:textId="77777777" w:rsidR="008D5170" w:rsidRPr="006D71B8" w:rsidRDefault="008D5170" w:rsidP="008D5170">
      <w:pPr>
        <w:pStyle w:val="Zkladntext"/>
        <w:numPr>
          <w:ilvl w:val="0"/>
          <w:numId w:val="9"/>
        </w:numPr>
        <w:rPr>
          <w:rFonts w:cs="Arial"/>
          <w:szCs w:val="22"/>
          <w:lang w:val="cs-CZ"/>
        </w:rPr>
      </w:pPr>
      <w:r w:rsidRPr="006D71B8">
        <w:rPr>
          <w:lang w:val="cs-CZ" w:bidi="cs-CZ"/>
        </w:rPr>
        <w:t xml:space="preserve">Vodní čerpadlo nesmí nikdy běžet na sucho. Trvale udržujte dostatečnou hladinu vody v zásobníku nad sáním vodního čerpadla. </w:t>
      </w:r>
    </w:p>
    <w:p w14:paraId="736340CD" w14:textId="77777777" w:rsidR="008D5170" w:rsidRPr="006D71B8" w:rsidRDefault="008D5170" w:rsidP="008D5170">
      <w:pPr>
        <w:pStyle w:val="Zkladntext"/>
        <w:numPr>
          <w:ilvl w:val="0"/>
          <w:numId w:val="9"/>
        </w:numPr>
        <w:rPr>
          <w:rFonts w:cs="Arial"/>
          <w:szCs w:val="22"/>
          <w:lang w:val="cs-CZ"/>
        </w:rPr>
      </w:pPr>
      <w:r w:rsidRPr="006D71B8">
        <w:rPr>
          <w:lang w:val="cs-CZ" w:bidi="cs-CZ"/>
        </w:rPr>
        <w:t xml:space="preserve">V případě mrazu vypusťte vodu z chladicího systému. </w:t>
      </w:r>
    </w:p>
    <w:p w14:paraId="41B9EC16" w14:textId="77777777" w:rsidR="008D5170" w:rsidRPr="006D71B8" w:rsidRDefault="008D5170" w:rsidP="008D5170">
      <w:pPr>
        <w:pStyle w:val="Nadpis2"/>
        <w:rPr>
          <w:lang w:val="cs-CZ"/>
        </w:rPr>
      </w:pPr>
      <w:bookmarkStart w:id="17" w:name="_Toc51924380"/>
      <w:r w:rsidRPr="006D71B8">
        <w:rPr>
          <w:lang w:val="cs-CZ" w:bidi="cs-CZ"/>
        </w:rPr>
        <w:t>Spuštění stroje</w:t>
      </w:r>
      <w:bookmarkEnd w:id="17"/>
    </w:p>
    <w:p w14:paraId="14A2EC53" w14:textId="77777777" w:rsidR="008D5170" w:rsidRPr="006D71B8" w:rsidRDefault="008D5170" w:rsidP="008D5170">
      <w:pPr>
        <w:rPr>
          <w:lang w:val="cs-CZ"/>
        </w:rPr>
      </w:pPr>
    </w:p>
    <w:p w14:paraId="4950E7F2" w14:textId="77777777" w:rsidR="008D5170" w:rsidRPr="006D71B8" w:rsidRDefault="008D5170" w:rsidP="008D5170">
      <w:pPr>
        <w:pStyle w:val="Zkladntext"/>
        <w:rPr>
          <w:rFonts w:cs="Arial"/>
          <w:szCs w:val="22"/>
          <w:lang w:val="cs-CZ"/>
        </w:rPr>
      </w:pPr>
      <w:r w:rsidRPr="006D71B8">
        <w:rPr>
          <w:rFonts w:cs="Arial"/>
          <w:szCs w:val="22"/>
          <w:lang w:val="cs-CZ" w:bidi="cs-CZ"/>
        </w:rPr>
        <w:t>Spuštění stroje:</w:t>
      </w:r>
    </w:p>
    <w:p w14:paraId="3FDF06CE" w14:textId="77777777" w:rsidR="008D5170" w:rsidRPr="006D71B8" w:rsidRDefault="008D5170" w:rsidP="008D5170">
      <w:pPr>
        <w:pStyle w:val="Zkladntext"/>
        <w:numPr>
          <w:ilvl w:val="0"/>
          <w:numId w:val="10"/>
        </w:numPr>
        <w:rPr>
          <w:rFonts w:cs="Arial"/>
          <w:szCs w:val="22"/>
          <w:lang w:val="cs-CZ"/>
        </w:rPr>
      </w:pPr>
      <w:r w:rsidRPr="006D71B8">
        <w:rPr>
          <w:rFonts w:cs="Arial"/>
          <w:szCs w:val="22"/>
          <w:lang w:val="cs-CZ" w:bidi="cs-CZ"/>
        </w:rPr>
        <w:t>Otevřete kryt zepředu vypínače a stiskněte zelené tlačítko.</w:t>
      </w:r>
    </w:p>
    <w:p w14:paraId="6A14E925" w14:textId="77777777" w:rsidR="008D5170" w:rsidRPr="006D71B8" w:rsidRDefault="008D5170" w:rsidP="008D5170">
      <w:pPr>
        <w:pStyle w:val="Zkladntext"/>
        <w:ind w:left="57"/>
        <w:rPr>
          <w:rFonts w:cs="Arial"/>
          <w:szCs w:val="22"/>
          <w:lang w:val="cs-CZ"/>
        </w:rPr>
      </w:pPr>
      <w:r w:rsidRPr="006D71B8">
        <w:rPr>
          <w:rFonts w:cs="Arial"/>
          <w:szCs w:val="22"/>
          <w:lang w:val="cs-CZ" w:bidi="cs-CZ"/>
        </w:rPr>
        <w:t>Zastavení stroje:</w:t>
      </w:r>
    </w:p>
    <w:p w14:paraId="3F412841" w14:textId="77777777" w:rsidR="008D5170" w:rsidRPr="006D71B8" w:rsidRDefault="008D5170" w:rsidP="008D5170">
      <w:pPr>
        <w:pStyle w:val="Zkladntext"/>
        <w:numPr>
          <w:ilvl w:val="0"/>
          <w:numId w:val="10"/>
        </w:numPr>
        <w:rPr>
          <w:rFonts w:cs="Arial"/>
          <w:szCs w:val="22"/>
          <w:lang w:val="cs-CZ"/>
        </w:rPr>
      </w:pPr>
      <w:r w:rsidRPr="006D71B8">
        <w:rPr>
          <w:rFonts w:cs="Arial"/>
          <w:szCs w:val="22"/>
          <w:lang w:val="cs-CZ" w:bidi="cs-CZ"/>
        </w:rPr>
        <w:t xml:space="preserve">Stiskněte červené tlačítko nebo rovnou nouzový vypínač na krytu spínače. </w:t>
      </w:r>
    </w:p>
    <w:p w14:paraId="41B20A19" w14:textId="77777777" w:rsidR="008D5170" w:rsidRPr="006D71B8" w:rsidRDefault="008D5170" w:rsidP="008D5170">
      <w:pPr>
        <w:pStyle w:val="Zkladntext"/>
        <w:ind w:left="57"/>
        <w:rPr>
          <w:rFonts w:cs="Arial"/>
          <w:szCs w:val="22"/>
          <w:lang w:val="cs-CZ"/>
        </w:rPr>
      </w:pPr>
      <w:r w:rsidRPr="006D71B8">
        <w:rPr>
          <w:rFonts w:cs="Arial"/>
          <w:szCs w:val="22"/>
          <w:lang w:val="cs-CZ" w:bidi="cs-CZ"/>
        </w:rPr>
        <w:t>Tento spínač aktivuje či deaktivuje současně motor i vodní čerpadlo.</w:t>
      </w:r>
    </w:p>
    <w:p w14:paraId="663A3BAB" w14:textId="77777777" w:rsidR="008D5170" w:rsidRPr="006D71B8" w:rsidRDefault="008D5170" w:rsidP="008D5170">
      <w:pPr>
        <w:pStyle w:val="Zkladntext"/>
        <w:ind w:left="57"/>
        <w:rPr>
          <w:rFonts w:cs="Arial"/>
          <w:szCs w:val="22"/>
          <w:lang w:val="cs-CZ"/>
        </w:rPr>
      </w:pPr>
    </w:p>
    <w:p w14:paraId="6310001C" w14:textId="77777777" w:rsidR="008D5170" w:rsidRPr="006D71B8" w:rsidRDefault="008D5170" w:rsidP="008D5170">
      <w:pPr>
        <w:pStyle w:val="Zkladntext"/>
        <w:ind w:left="57"/>
        <w:rPr>
          <w:rFonts w:cs="Arial"/>
          <w:szCs w:val="22"/>
          <w:lang w:val="cs-CZ"/>
        </w:rPr>
      </w:pPr>
    </w:p>
    <w:p w14:paraId="77E12F13" w14:textId="77777777" w:rsidR="008D5170" w:rsidRPr="006D71B8" w:rsidRDefault="008D5170" w:rsidP="008D5170">
      <w:pPr>
        <w:pStyle w:val="Zkladntext"/>
        <w:ind w:left="57"/>
        <w:rPr>
          <w:rFonts w:cs="Arial"/>
          <w:szCs w:val="22"/>
          <w:lang w:val="cs-CZ"/>
        </w:rPr>
      </w:pPr>
    </w:p>
    <w:p w14:paraId="14D7E43D" w14:textId="77777777" w:rsidR="008D5170" w:rsidRPr="006D71B8" w:rsidRDefault="008D5170" w:rsidP="008D5170">
      <w:pPr>
        <w:pStyle w:val="Zkladntext"/>
        <w:ind w:left="57"/>
        <w:rPr>
          <w:rFonts w:cs="Arial"/>
          <w:szCs w:val="22"/>
          <w:lang w:val="cs-CZ"/>
        </w:rPr>
      </w:pPr>
    </w:p>
    <w:p w14:paraId="395BC736" w14:textId="77777777" w:rsidR="008D5170" w:rsidRPr="006D71B8" w:rsidRDefault="008D5170" w:rsidP="008D5170">
      <w:pPr>
        <w:pStyle w:val="Zkladntext"/>
        <w:ind w:left="57"/>
        <w:rPr>
          <w:rFonts w:cs="Arial"/>
          <w:szCs w:val="22"/>
          <w:lang w:val="cs-CZ"/>
        </w:rPr>
      </w:pPr>
    </w:p>
    <w:p w14:paraId="10F62E4C" w14:textId="77777777" w:rsidR="008D5170" w:rsidRPr="006D71B8" w:rsidRDefault="008D5170" w:rsidP="008D5170">
      <w:pPr>
        <w:pStyle w:val="Zkladntext"/>
        <w:ind w:left="57"/>
        <w:rPr>
          <w:rFonts w:cs="Arial"/>
          <w:szCs w:val="22"/>
          <w:lang w:val="cs-CZ"/>
        </w:rPr>
      </w:pPr>
    </w:p>
    <w:p w14:paraId="4F5ADE9E" w14:textId="77777777" w:rsidR="008D5170" w:rsidRPr="006D71B8" w:rsidRDefault="008D5170" w:rsidP="008D5170">
      <w:pPr>
        <w:pStyle w:val="Zkladntext"/>
        <w:ind w:left="57"/>
        <w:rPr>
          <w:rFonts w:cs="Arial"/>
          <w:szCs w:val="22"/>
          <w:lang w:val="cs-CZ"/>
        </w:rPr>
      </w:pPr>
    </w:p>
    <w:p w14:paraId="6C1B3866" w14:textId="77777777" w:rsidR="008D5170" w:rsidRPr="006D71B8" w:rsidRDefault="008D5170" w:rsidP="008D5170">
      <w:pPr>
        <w:pStyle w:val="Zkladntext"/>
        <w:ind w:left="57"/>
        <w:rPr>
          <w:rFonts w:cs="Arial"/>
          <w:szCs w:val="22"/>
          <w:lang w:val="cs-CZ"/>
        </w:rPr>
      </w:pPr>
    </w:p>
    <w:p w14:paraId="6B4F9B8F" w14:textId="77777777" w:rsidR="008D5170" w:rsidRPr="006D71B8" w:rsidRDefault="008D5170" w:rsidP="008D5170">
      <w:pPr>
        <w:pStyle w:val="Zkladntext"/>
        <w:ind w:left="57"/>
        <w:rPr>
          <w:rFonts w:cs="Arial"/>
          <w:szCs w:val="22"/>
          <w:lang w:val="cs-CZ"/>
        </w:rPr>
      </w:pPr>
    </w:p>
    <w:p w14:paraId="680FBC8D" w14:textId="77777777" w:rsidR="008D5170" w:rsidRPr="006D71B8" w:rsidRDefault="008D5170" w:rsidP="008D5170">
      <w:pPr>
        <w:pStyle w:val="Zkladntext"/>
        <w:ind w:left="57"/>
        <w:rPr>
          <w:rFonts w:cs="Arial"/>
          <w:szCs w:val="22"/>
          <w:lang w:val="cs-CZ"/>
        </w:rPr>
      </w:pPr>
    </w:p>
    <w:p w14:paraId="3EC153F3" w14:textId="77777777" w:rsidR="008D5170" w:rsidRPr="006D71B8" w:rsidRDefault="008D5170" w:rsidP="008D5170">
      <w:pPr>
        <w:pStyle w:val="Zkladntext"/>
        <w:ind w:left="57"/>
        <w:rPr>
          <w:rFonts w:cs="Arial"/>
          <w:szCs w:val="22"/>
          <w:lang w:val="cs-CZ"/>
        </w:rPr>
      </w:pPr>
    </w:p>
    <w:p w14:paraId="19BE6C3E" w14:textId="77777777" w:rsidR="008D5170" w:rsidRPr="006D71B8" w:rsidRDefault="008D5170" w:rsidP="008D5170">
      <w:pPr>
        <w:pStyle w:val="Zkladntext"/>
        <w:ind w:left="57"/>
        <w:rPr>
          <w:rFonts w:cs="Arial"/>
          <w:szCs w:val="22"/>
          <w:lang w:val="cs-CZ"/>
        </w:rPr>
      </w:pPr>
    </w:p>
    <w:p w14:paraId="394B4DA2" w14:textId="77777777" w:rsidR="008D5170" w:rsidRPr="006D71B8" w:rsidRDefault="008D5170" w:rsidP="008D5170">
      <w:pPr>
        <w:pStyle w:val="Zkladntext"/>
        <w:ind w:left="57"/>
        <w:rPr>
          <w:rFonts w:cs="Arial"/>
          <w:szCs w:val="22"/>
          <w:lang w:val="cs-CZ"/>
        </w:rPr>
      </w:pPr>
    </w:p>
    <w:p w14:paraId="18EE01CB" w14:textId="77777777" w:rsidR="008D5170" w:rsidRPr="006D71B8" w:rsidRDefault="008D5170" w:rsidP="008D5170">
      <w:pPr>
        <w:pStyle w:val="Zkladntext"/>
        <w:ind w:left="57"/>
        <w:rPr>
          <w:rFonts w:cs="Arial"/>
          <w:szCs w:val="22"/>
          <w:lang w:val="cs-CZ"/>
        </w:rPr>
      </w:pPr>
    </w:p>
    <w:p w14:paraId="7DC77639" w14:textId="77777777" w:rsidR="008D5170" w:rsidRPr="006D71B8" w:rsidRDefault="008D5170" w:rsidP="008D5170">
      <w:pPr>
        <w:pStyle w:val="Zkladntext"/>
        <w:ind w:left="57"/>
        <w:rPr>
          <w:rFonts w:cs="Arial"/>
          <w:szCs w:val="22"/>
          <w:lang w:val="cs-CZ"/>
        </w:rPr>
      </w:pPr>
    </w:p>
    <w:p w14:paraId="680F72B9" w14:textId="77777777" w:rsidR="008D5170" w:rsidRPr="006D71B8" w:rsidRDefault="008D5170" w:rsidP="008D5170">
      <w:pPr>
        <w:pStyle w:val="Zkladntext"/>
        <w:ind w:left="57"/>
        <w:rPr>
          <w:rFonts w:cs="Arial"/>
          <w:szCs w:val="22"/>
          <w:lang w:val="cs-CZ"/>
        </w:rPr>
      </w:pPr>
    </w:p>
    <w:p w14:paraId="33B11387" w14:textId="77777777" w:rsidR="008D5170" w:rsidRPr="006D71B8" w:rsidRDefault="008D5170" w:rsidP="008D5170">
      <w:pPr>
        <w:pStyle w:val="Zkladntext"/>
        <w:ind w:left="57"/>
        <w:rPr>
          <w:rFonts w:cs="Arial"/>
          <w:szCs w:val="22"/>
          <w:lang w:val="cs-CZ"/>
        </w:rPr>
      </w:pPr>
    </w:p>
    <w:p w14:paraId="2B46E03C" w14:textId="77777777" w:rsidR="008D5170" w:rsidRPr="006D71B8" w:rsidRDefault="008D5170" w:rsidP="008D5170">
      <w:pPr>
        <w:pStyle w:val="Zkladntext"/>
        <w:ind w:left="57"/>
        <w:rPr>
          <w:rFonts w:cs="Arial"/>
          <w:szCs w:val="22"/>
          <w:lang w:val="cs-CZ"/>
        </w:rPr>
      </w:pPr>
    </w:p>
    <w:p w14:paraId="59152E7E" w14:textId="77777777" w:rsidR="008D5170" w:rsidRPr="006D71B8" w:rsidRDefault="008D5170" w:rsidP="008D5170">
      <w:pPr>
        <w:pStyle w:val="Zkladntext"/>
        <w:ind w:left="57"/>
        <w:rPr>
          <w:rFonts w:cs="Arial"/>
          <w:szCs w:val="22"/>
          <w:lang w:val="cs-CZ"/>
        </w:rPr>
      </w:pPr>
    </w:p>
    <w:p w14:paraId="1CA589AB" w14:textId="77777777" w:rsidR="008D5170" w:rsidRPr="006D71B8" w:rsidRDefault="008D5170" w:rsidP="008D5170">
      <w:pPr>
        <w:pStyle w:val="Zkladntext"/>
        <w:ind w:left="57"/>
        <w:rPr>
          <w:rFonts w:cs="Arial"/>
          <w:szCs w:val="22"/>
          <w:lang w:val="cs-CZ"/>
        </w:rPr>
      </w:pPr>
    </w:p>
    <w:p w14:paraId="159F1C32" w14:textId="77777777" w:rsidR="008D5170" w:rsidRPr="006D71B8" w:rsidRDefault="008D5170" w:rsidP="008D5170">
      <w:pPr>
        <w:pStyle w:val="Zkladntext"/>
        <w:ind w:left="57"/>
        <w:rPr>
          <w:rFonts w:cs="Arial"/>
          <w:szCs w:val="22"/>
          <w:lang w:val="cs-CZ"/>
        </w:rPr>
      </w:pPr>
    </w:p>
    <w:p w14:paraId="1409710D" w14:textId="77777777" w:rsidR="008D5170" w:rsidRPr="006D71B8" w:rsidRDefault="008D5170" w:rsidP="008D5170">
      <w:pPr>
        <w:pStyle w:val="Zkladntext"/>
        <w:ind w:left="57"/>
        <w:rPr>
          <w:rFonts w:cs="Arial"/>
          <w:szCs w:val="22"/>
          <w:lang w:val="cs-CZ"/>
        </w:rPr>
      </w:pPr>
    </w:p>
    <w:p w14:paraId="4942ACC1" w14:textId="77777777" w:rsidR="008D5170" w:rsidRPr="006D71B8" w:rsidRDefault="008D5170" w:rsidP="008D5170">
      <w:pPr>
        <w:pStyle w:val="Zkladntext"/>
        <w:ind w:left="57"/>
        <w:rPr>
          <w:rFonts w:cs="Arial"/>
          <w:szCs w:val="22"/>
          <w:lang w:val="cs-CZ"/>
        </w:rPr>
      </w:pPr>
    </w:p>
    <w:p w14:paraId="1DEA4853" w14:textId="77777777" w:rsidR="008D5170" w:rsidRPr="006D71B8" w:rsidRDefault="008D5170" w:rsidP="008D5170">
      <w:pPr>
        <w:pStyle w:val="Zkladntext"/>
        <w:ind w:left="57"/>
        <w:rPr>
          <w:rFonts w:cs="Arial"/>
          <w:szCs w:val="22"/>
          <w:lang w:val="cs-CZ"/>
        </w:rPr>
      </w:pPr>
    </w:p>
    <w:p w14:paraId="3FE55452" w14:textId="77777777" w:rsidR="008D5170" w:rsidRPr="006D71B8" w:rsidRDefault="008D5170" w:rsidP="008D5170">
      <w:pPr>
        <w:pStyle w:val="Zkladntext"/>
        <w:ind w:left="57"/>
        <w:rPr>
          <w:rFonts w:cs="Arial"/>
          <w:szCs w:val="22"/>
          <w:lang w:val="cs-CZ"/>
        </w:rPr>
      </w:pPr>
    </w:p>
    <w:p w14:paraId="5BE0A228" w14:textId="77777777" w:rsidR="008D5170" w:rsidRPr="006D71B8" w:rsidRDefault="008D5170" w:rsidP="008D5170">
      <w:pPr>
        <w:pStyle w:val="Zkladntext"/>
        <w:ind w:left="57"/>
        <w:rPr>
          <w:rFonts w:cs="Arial"/>
          <w:szCs w:val="22"/>
          <w:lang w:val="cs-CZ"/>
        </w:rPr>
      </w:pPr>
    </w:p>
    <w:p w14:paraId="53B9C69A" w14:textId="77777777" w:rsidR="008D5170" w:rsidRPr="006D71B8" w:rsidRDefault="008D5170" w:rsidP="008D5170">
      <w:pPr>
        <w:pStyle w:val="Zkladntext"/>
        <w:ind w:left="57"/>
        <w:rPr>
          <w:rFonts w:cs="Arial"/>
          <w:szCs w:val="22"/>
          <w:lang w:val="cs-CZ"/>
        </w:rPr>
      </w:pPr>
    </w:p>
    <w:p w14:paraId="1904D545" w14:textId="77777777" w:rsidR="008D5170" w:rsidRPr="006D71B8" w:rsidRDefault="008D5170" w:rsidP="008D5170">
      <w:pPr>
        <w:pStyle w:val="Zkladntext"/>
        <w:ind w:left="57"/>
        <w:rPr>
          <w:rFonts w:cs="Arial"/>
          <w:szCs w:val="22"/>
          <w:lang w:val="cs-CZ"/>
        </w:rPr>
      </w:pPr>
    </w:p>
    <w:p w14:paraId="69766AF1" w14:textId="77777777" w:rsidR="008D5170" w:rsidRPr="006D71B8" w:rsidRDefault="008D5170" w:rsidP="008D5170">
      <w:pPr>
        <w:pStyle w:val="Nadpis1"/>
        <w:rPr>
          <w:lang w:val="cs-CZ"/>
        </w:rPr>
      </w:pPr>
      <w:bookmarkStart w:id="18" w:name="_Toc51924381"/>
      <w:r w:rsidRPr="006D71B8">
        <w:rPr>
          <w:lang w:val="cs-CZ" w:bidi="cs-CZ"/>
        </w:rPr>
        <w:lastRenderedPageBreak/>
        <w:t>PŘEPRAVA A SKLADOVÁNÍ</w:t>
      </w:r>
      <w:bookmarkEnd w:id="18"/>
    </w:p>
    <w:p w14:paraId="7EF18633" w14:textId="77777777" w:rsidR="008D5170" w:rsidRPr="006D71B8" w:rsidRDefault="008D5170" w:rsidP="008D5170">
      <w:pPr>
        <w:rPr>
          <w:lang w:val="cs-CZ"/>
        </w:rPr>
      </w:pPr>
    </w:p>
    <w:p w14:paraId="12B64CE3" w14:textId="77777777" w:rsidR="008D5170" w:rsidRPr="006D71B8" w:rsidRDefault="008D5170" w:rsidP="008D5170">
      <w:pPr>
        <w:pStyle w:val="Nadpis2"/>
        <w:rPr>
          <w:lang w:val="cs-CZ"/>
        </w:rPr>
      </w:pPr>
      <w:bookmarkStart w:id="19" w:name="_Toc51924382"/>
      <w:r w:rsidRPr="006D71B8">
        <w:rPr>
          <w:lang w:val="cs-CZ" w:bidi="cs-CZ"/>
        </w:rPr>
        <w:t>Zajištění pro přepravu</w:t>
      </w:r>
      <w:bookmarkEnd w:id="19"/>
    </w:p>
    <w:p w14:paraId="76B06BC4" w14:textId="77777777" w:rsidR="008D5170" w:rsidRPr="006D71B8" w:rsidRDefault="008D5170" w:rsidP="008D5170">
      <w:pPr>
        <w:rPr>
          <w:lang w:val="cs-CZ"/>
        </w:rPr>
      </w:pPr>
    </w:p>
    <w:p w14:paraId="69232D18" w14:textId="77777777" w:rsidR="008D5170" w:rsidRPr="006D71B8" w:rsidRDefault="008D5170" w:rsidP="008D5170">
      <w:pPr>
        <w:pStyle w:val="Zkladntext"/>
        <w:rPr>
          <w:rFonts w:cs="Arial"/>
          <w:szCs w:val="22"/>
          <w:lang w:val="cs-CZ"/>
        </w:rPr>
      </w:pPr>
      <w:r w:rsidRPr="006D71B8">
        <w:rPr>
          <w:rFonts w:cs="Arial"/>
          <w:szCs w:val="22"/>
          <w:lang w:val="cs-CZ" w:bidi="cs-CZ"/>
        </w:rPr>
        <w:t>Před přepravou stroje prosím dodržte následující pokyny.</w:t>
      </w:r>
    </w:p>
    <w:p w14:paraId="0585EB55" w14:textId="77777777" w:rsidR="008D5170" w:rsidRPr="006D71B8" w:rsidRDefault="008D5170" w:rsidP="008D5170">
      <w:pPr>
        <w:pStyle w:val="Zkladntext"/>
        <w:numPr>
          <w:ilvl w:val="0"/>
          <w:numId w:val="10"/>
        </w:numPr>
        <w:rPr>
          <w:rFonts w:cs="Arial"/>
          <w:szCs w:val="22"/>
          <w:lang w:val="cs-CZ"/>
        </w:rPr>
      </w:pPr>
      <w:r w:rsidRPr="006D71B8">
        <w:rPr>
          <w:rFonts w:cs="Arial"/>
          <w:szCs w:val="22"/>
          <w:lang w:val="cs-CZ" w:bidi="cs-CZ"/>
        </w:rPr>
        <w:t>Vždy demontujte kotouč.</w:t>
      </w:r>
    </w:p>
    <w:p w14:paraId="7DA1C7C9" w14:textId="77777777" w:rsidR="008D5170" w:rsidRPr="006D71B8" w:rsidRDefault="008D5170" w:rsidP="008D5170">
      <w:pPr>
        <w:pStyle w:val="Zkladntext"/>
        <w:numPr>
          <w:ilvl w:val="0"/>
          <w:numId w:val="10"/>
        </w:numPr>
        <w:rPr>
          <w:rFonts w:cs="Arial"/>
          <w:szCs w:val="22"/>
          <w:lang w:val="cs-CZ"/>
        </w:rPr>
      </w:pPr>
      <w:r w:rsidRPr="006D71B8">
        <w:rPr>
          <w:rFonts w:cs="Arial"/>
          <w:szCs w:val="22"/>
          <w:lang w:val="cs-CZ" w:bidi="cs-CZ"/>
        </w:rPr>
        <w:t>Vyprázdněte a oddělte zásobník na vodu.</w:t>
      </w:r>
    </w:p>
    <w:p w14:paraId="427A54CB" w14:textId="77777777" w:rsidR="008D5170" w:rsidRPr="006D71B8" w:rsidRDefault="008D5170" w:rsidP="008D5170">
      <w:pPr>
        <w:pStyle w:val="Zkladntext"/>
        <w:numPr>
          <w:ilvl w:val="0"/>
          <w:numId w:val="10"/>
        </w:numPr>
        <w:rPr>
          <w:rFonts w:cs="Arial"/>
          <w:szCs w:val="22"/>
          <w:lang w:val="cs-CZ"/>
        </w:rPr>
      </w:pPr>
      <w:r w:rsidRPr="006D71B8">
        <w:rPr>
          <w:rFonts w:cs="Arial"/>
          <w:szCs w:val="22"/>
          <w:lang w:val="cs-CZ" w:bidi="cs-CZ"/>
        </w:rPr>
        <w:t>Utáhněte šrouby obou podpěr zásobníku.</w:t>
      </w:r>
    </w:p>
    <w:p w14:paraId="6A13C370" w14:textId="77777777" w:rsidR="008D5170" w:rsidRPr="006D71B8" w:rsidRDefault="008D5170" w:rsidP="008D5170">
      <w:pPr>
        <w:pStyle w:val="Zkladntext"/>
        <w:numPr>
          <w:ilvl w:val="0"/>
          <w:numId w:val="10"/>
        </w:numPr>
        <w:rPr>
          <w:rFonts w:cs="Arial"/>
          <w:szCs w:val="22"/>
          <w:lang w:val="cs-CZ"/>
        </w:rPr>
      </w:pPr>
      <w:r w:rsidRPr="006D71B8">
        <w:rPr>
          <w:rFonts w:cs="Arial"/>
          <w:szCs w:val="22"/>
          <w:lang w:val="cs-CZ" w:bidi="cs-CZ"/>
        </w:rPr>
        <w:t>Sejměte též přepravní vozík, aby nevzniklo žádné nebezpečí.</w:t>
      </w:r>
    </w:p>
    <w:p w14:paraId="133D9BC6" w14:textId="77777777" w:rsidR="008D5170" w:rsidRPr="006D71B8" w:rsidRDefault="008D5170" w:rsidP="008D5170">
      <w:pPr>
        <w:pStyle w:val="Zkladntext"/>
        <w:numPr>
          <w:ilvl w:val="0"/>
          <w:numId w:val="10"/>
        </w:numPr>
        <w:rPr>
          <w:rFonts w:cs="Arial"/>
          <w:szCs w:val="22"/>
          <w:lang w:val="cs-CZ"/>
        </w:rPr>
      </w:pPr>
      <w:r w:rsidRPr="006D71B8">
        <w:rPr>
          <w:rFonts w:cs="Arial"/>
          <w:szCs w:val="22"/>
          <w:lang w:val="cs-CZ" w:bidi="cs-CZ"/>
        </w:rPr>
        <w:t>Povolte šrouby nožek a nožky demontujte.</w:t>
      </w:r>
    </w:p>
    <w:p w14:paraId="3D8DA69D" w14:textId="77777777" w:rsidR="008D5170" w:rsidRPr="006D71B8" w:rsidRDefault="008D5170" w:rsidP="008D5170">
      <w:pPr>
        <w:pStyle w:val="Zkladntext"/>
        <w:ind w:left="57"/>
        <w:rPr>
          <w:rFonts w:cs="Arial"/>
          <w:szCs w:val="22"/>
          <w:lang w:val="cs-CZ"/>
        </w:rPr>
      </w:pPr>
      <w:r w:rsidRPr="006D71B8">
        <w:rPr>
          <w:rFonts w:cs="Arial"/>
          <w:szCs w:val="22"/>
          <w:lang w:val="cs-CZ" w:bidi="cs-CZ"/>
        </w:rPr>
        <w:t>Kotouč, zásobník na vodu, přepravní vozík a nožky je nutno vždy přepravovat odděleně.</w:t>
      </w:r>
    </w:p>
    <w:p w14:paraId="7E3DAAE6" w14:textId="77777777" w:rsidR="008D5170" w:rsidRPr="006D71B8" w:rsidRDefault="008D5170" w:rsidP="008D5170">
      <w:pPr>
        <w:pStyle w:val="Zkladntext"/>
        <w:ind w:left="57"/>
        <w:rPr>
          <w:rFonts w:cs="Arial"/>
          <w:szCs w:val="22"/>
          <w:lang w:val="cs-CZ"/>
        </w:rPr>
      </w:pPr>
    </w:p>
    <w:p w14:paraId="1ED23FE7" w14:textId="77777777" w:rsidR="008D5170" w:rsidRPr="006D71B8" w:rsidRDefault="008D5170" w:rsidP="008D5170">
      <w:pPr>
        <w:pStyle w:val="Nadpis2"/>
        <w:rPr>
          <w:lang w:val="cs-CZ"/>
        </w:rPr>
      </w:pPr>
      <w:bookmarkStart w:id="20" w:name="_Toc51924383"/>
      <w:r w:rsidRPr="006D71B8">
        <w:rPr>
          <w:lang w:val="cs-CZ" w:bidi="cs-CZ"/>
        </w:rPr>
        <w:t>Postup přepravy</w:t>
      </w:r>
      <w:bookmarkEnd w:id="20"/>
    </w:p>
    <w:p w14:paraId="02EA4E9F" w14:textId="77777777" w:rsidR="008D5170" w:rsidRPr="006D71B8" w:rsidRDefault="008D5170" w:rsidP="008D5170">
      <w:pPr>
        <w:rPr>
          <w:lang w:val="cs-CZ"/>
        </w:rPr>
      </w:pPr>
    </w:p>
    <w:p w14:paraId="71D6EB19" w14:textId="77777777" w:rsidR="008D5170" w:rsidRPr="006D71B8" w:rsidRDefault="008D5170" w:rsidP="008D5170">
      <w:pPr>
        <w:pStyle w:val="Zkladntext"/>
        <w:rPr>
          <w:rFonts w:cs="Arial"/>
          <w:szCs w:val="22"/>
          <w:lang w:val="cs-CZ"/>
        </w:rPr>
      </w:pPr>
      <w:r w:rsidRPr="006D71B8">
        <w:rPr>
          <w:rFonts w:cs="Arial"/>
          <w:szCs w:val="22"/>
          <w:lang w:val="cs-CZ" w:bidi="cs-CZ"/>
        </w:rPr>
        <w:t xml:space="preserve">Stroj můžete přemísťovat dvěma způsoby: jedna osoba pomocí přepravních koleček nebo ve dvou lidech. </w:t>
      </w:r>
    </w:p>
    <w:p w14:paraId="5D0606E8" w14:textId="06DD05E9" w:rsidR="008D5170" w:rsidRPr="006D71B8" w:rsidRDefault="008D5170" w:rsidP="008D5170">
      <w:pPr>
        <w:pStyle w:val="Zkladntext"/>
        <w:rPr>
          <w:rFonts w:cs="Arial"/>
          <w:szCs w:val="22"/>
          <w:lang w:val="cs-CZ"/>
        </w:rPr>
      </w:pPr>
      <w:r w:rsidRPr="006D71B8">
        <w:rPr>
          <w:rFonts w:cs="Arial"/>
          <w:szCs w:val="22"/>
          <w:lang w:val="cs-CZ" w:bidi="cs-CZ"/>
        </w:rPr>
        <w:t>Při přepravě stroje</w:t>
      </w:r>
      <w:r w:rsidRPr="006D71B8">
        <w:rPr>
          <w:lang w:val="cs-CZ" w:bidi="cs-CZ"/>
        </w:rPr>
        <w:t xml:space="preserve"> v dodávce nebo nákladním vozidle vždy řádně zajistěte nožky, zásobník na vodu a</w:t>
      </w:r>
      <w:r w:rsidR="006311AF" w:rsidRPr="006D71B8">
        <w:rPr>
          <w:lang w:val="cs-CZ" w:bidi="cs-CZ"/>
        </w:rPr>
        <w:t> </w:t>
      </w:r>
      <w:r w:rsidRPr="006D71B8">
        <w:rPr>
          <w:lang w:val="cs-CZ" w:bidi="cs-CZ"/>
        </w:rPr>
        <w:t>přepravní vozík.</w:t>
      </w:r>
    </w:p>
    <w:p w14:paraId="4B43E78B" w14:textId="77777777" w:rsidR="008D5170" w:rsidRPr="006D71B8" w:rsidRDefault="008D5170" w:rsidP="008D5170">
      <w:pPr>
        <w:pStyle w:val="Zkladntext"/>
        <w:rPr>
          <w:rFonts w:cs="Arial"/>
          <w:b/>
          <w:szCs w:val="22"/>
          <w:lang w:val="cs-CZ"/>
        </w:rPr>
      </w:pPr>
      <w:r w:rsidRPr="006D71B8">
        <w:rPr>
          <w:rFonts w:cs="Arial"/>
          <w:b/>
          <w:szCs w:val="22"/>
          <w:lang w:val="cs-CZ" w:bidi="cs-CZ"/>
        </w:rPr>
        <w:t xml:space="preserve">Žádná ze součástí stroje není určena k přepravě jeřábem. </w:t>
      </w:r>
    </w:p>
    <w:p w14:paraId="0716A39B" w14:textId="77777777" w:rsidR="008D5170" w:rsidRPr="006D71B8" w:rsidRDefault="008D5170" w:rsidP="008D5170">
      <w:pPr>
        <w:pStyle w:val="Zkladntext"/>
        <w:rPr>
          <w:rFonts w:cs="Arial"/>
          <w:b/>
          <w:szCs w:val="22"/>
          <w:lang w:val="cs-CZ"/>
        </w:rPr>
      </w:pPr>
    </w:p>
    <w:p w14:paraId="0A8F1833" w14:textId="77777777" w:rsidR="008D5170" w:rsidRPr="006D71B8" w:rsidRDefault="008D5170" w:rsidP="008D5170">
      <w:pPr>
        <w:pStyle w:val="Nadpis2"/>
        <w:rPr>
          <w:lang w:val="cs-CZ"/>
        </w:rPr>
      </w:pPr>
      <w:bookmarkStart w:id="21" w:name="_Toc51924384"/>
      <w:r w:rsidRPr="006D71B8">
        <w:rPr>
          <w:lang w:val="cs-CZ" w:bidi="cs-CZ"/>
        </w:rPr>
        <w:t>Skladování stroje</w:t>
      </w:r>
      <w:bookmarkEnd w:id="21"/>
    </w:p>
    <w:p w14:paraId="2EA01A6B" w14:textId="77777777" w:rsidR="008D5170" w:rsidRPr="006D71B8" w:rsidRDefault="008D5170" w:rsidP="008D5170">
      <w:pPr>
        <w:rPr>
          <w:lang w:val="cs-CZ"/>
        </w:rPr>
      </w:pPr>
    </w:p>
    <w:p w14:paraId="4F22560F" w14:textId="77777777" w:rsidR="008D5170" w:rsidRPr="006D71B8" w:rsidRDefault="008D5170" w:rsidP="008D5170">
      <w:pPr>
        <w:pStyle w:val="Zkladntext"/>
        <w:rPr>
          <w:rFonts w:cs="Arial"/>
          <w:szCs w:val="22"/>
          <w:lang w:val="cs-CZ"/>
        </w:rPr>
      </w:pPr>
      <w:r w:rsidRPr="006D71B8">
        <w:rPr>
          <w:lang w:val="cs-CZ" w:bidi="cs-CZ"/>
        </w:rPr>
        <w:t>Pokud stroj nebudete delší dobu používat, proveďte prosím následující opatření</w:t>
      </w:r>
      <w:r w:rsidRPr="006D71B8">
        <w:rPr>
          <w:rFonts w:cs="Arial"/>
          <w:szCs w:val="22"/>
          <w:lang w:val="cs-CZ" w:bidi="cs-CZ"/>
        </w:rPr>
        <w:t xml:space="preserve">: </w:t>
      </w:r>
    </w:p>
    <w:p w14:paraId="734C5975" w14:textId="77777777" w:rsidR="008D5170" w:rsidRPr="006D71B8" w:rsidRDefault="008D5170" w:rsidP="008D5170">
      <w:pPr>
        <w:pStyle w:val="Zkladntext"/>
        <w:numPr>
          <w:ilvl w:val="0"/>
          <w:numId w:val="10"/>
        </w:numPr>
        <w:rPr>
          <w:rFonts w:cs="Arial"/>
          <w:szCs w:val="22"/>
          <w:lang w:val="cs-CZ"/>
        </w:rPr>
      </w:pPr>
      <w:r w:rsidRPr="006D71B8">
        <w:rPr>
          <w:lang w:val="cs-CZ" w:bidi="cs-CZ"/>
        </w:rPr>
        <w:t>Celý stroj důkladně očistěte</w:t>
      </w:r>
      <w:r w:rsidRPr="006D71B8">
        <w:rPr>
          <w:rFonts w:cs="Arial"/>
          <w:szCs w:val="22"/>
          <w:lang w:val="cs-CZ" w:bidi="cs-CZ"/>
        </w:rPr>
        <w:t>.</w:t>
      </w:r>
    </w:p>
    <w:p w14:paraId="5310DFCE" w14:textId="77777777" w:rsidR="008D5170" w:rsidRPr="006D71B8" w:rsidRDefault="008D5170" w:rsidP="008D5170">
      <w:pPr>
        <w:pStyle w:val="Zkladntext"/>
        <w:numPr>
          <w:ilvl w:val="0"/>
          <w:numId w:val="10"/>
        </w:numPr>
        <w:rPr>
          <w:rFonts w:cs="Arial"/>
          <w:szCs w:val="22"/>
          <w:lang w:val="cs-CZ"/>
        </w:rPr>
      </w:pPr>
      <w:r w:rsidRPr="006D71B8">
        <w:rPr>
          <w:lang w:val="cs-CZ" w:bidi="cs-CZ"/>
        </w:rPr>
        <w:t>Vyprázdněte systém vodního chlazení</w:t>
      </w:r>
      <w:r w:rsidRPr="006D71B8">
        <w:rPr>
          <w:rFonts w:cs="Arial"/>
          <w:szCs w:val="22"/>
          <w:lang w:val="cs-CZ" w:bidi="cs-CZ"/>
        </w:rPr>
        <w:t>.</w:t>
      </w:r>
    </w:p>
    <w:p w14:paraId="4966B6E1" w14:textId="77777777" w:rsidR="008D5170" w:rsidRPr="006D71B8" w:rsidRDefault="008D5170" w:rsidP="008D5170">
      <w:pPr>
        <w:pStyle w:val="Zkladntext"/>
        <w:numPr>
          <w:ilvl w:val="0"/>
          <w:numId w:val="10"/>
        </w:numPr>
        <w:rPr>
          <w:rFonts w:cs="Arial"/>
          <w:szCs w:val="22"/>
          <w:lang w:val="cs-CZ"/>
        </w:rPr>
      </w:pPr>
      <w:r w:rsidRPr="006D71B8">
        <w:rPr>
          <w:lang w:val="cs-CZ" w:bidi="cs-CZ"/>
        </w:rPr>
        <w:t>Vyjměte vodní čerpadlo z kalu a důkladně je vyčistěte</w:t>
      </w:r>
      <w:r w:rsidRPr="006D71B8">
        <w:rPr>
          <w:rFonts w:cs="Arial"/>
          <w:szCs w:val="22"/>
          <w:lang w:val="cs-CZ" w:bidi="cs-CZ"/>
        </w:rPr>
        <w:t>.</w:t>
      </w:r>
    </w:p>
    <w:p w14:paraId="0482B5CD" w14:textId="77777777" w:rsidR="008D5170" w:rsidRPr="006D71B8" w:rsidRDefault="008D5170" w:rsidP="008D5170">
      <w:pPr>
        <w:pStyle w:val="Zkladntext"/>
        <w:rPr>
          <w:rFonts w:cs="Arial"/>
          <w:szCs w:val="22"/>
          <w:lang w:val="cs-CZ"/>
        </w:rPr>
      </w:pPr>
      <w:r w:rsidRPr="006D71B8">
        <w:rPr>
          <w:lang w:val="cs-CZ" w:bidi="cs-CZ"/>
        </w:rPr>
        <w:t>Místo skladování musí být čisté, suché a se stabilní teplotou</w:t>
      </w:r>
      <w:r w:rsidRPr="006D71B8">
        <w:rPr>
          <w:rFonts w:cs="Arial"/>
          <w:szCs w:val="22"/>
          <w:lang w:val="cs-CZ" w:bidi="cs-CZ"/>
        </w:rPr>
        <w:t>.</w:t>
      </w:r>
    </w:p>
    <w:p w14:paraId="258527B5" w14:textId="77777777" w:rsidR="008D5170" w:rsidRPr="006D71B8" w:rsidRDefault="008D5170" w:rsidP="008D5170">
      <w:pPr>
        <w:pStyle w:val="Zkladntext"/>
        <w:rPr>
          <w:rFonts w:cs="Arial"/>
          <w:szCs w:val="22"/>
          <w:lang w:val="cs-CZ"/>
        </w:rPr>
      </w:pPr>
    </w:p>
    <w:p w14:paraId="00510102" w14:textId="77777777" w:rsidR="008D5170" w:rsidRPr="006D71B8" w:rsidRDefault="008D5170" w:rsidP="008D5170">
      <w:pPr>
        <w:pStyle w:val="Zkladntext"/>
        <w:rPr>
          <w:rFonts w:cs="Arial"/>
          <w:szCs w:val="22"/>
          <w:lang w:val="cs-CZ"/>
        </w:rPr>
      </w:pPr>
    </w:p>
    <w:p w14:paraId="3EA04A52" w14:textId="77777777" w:rsidR="008D5170" w:rsidRPr="006D71B8" w:rsidRDefault="008D5170" w:rsidP="008D5170">
      <w:pPr>
        <w:pStyle w:val="Zkladntext"/>
        <w:rPr>
          <w:rFonts w:cs="Arial"/>
          <w:szCs w:val="22"/>
          <w:lang w:val="cs-CZ"/>
        </w:rPr>
      </w:pPr>
    </w:p>
    <w:p w14:paraId="26500628" w14:textId="77777777" w:rsidR="008D5170" w:rsidRPr="006D71B8" w:rsidRDefault="008D5170" w:rsidP="008D5170">
      <w:pPr>
        <w:pStyle w:val="Zkladntext"/>
        <w:rPr>
          <w:rFonts w:cs="Arial"/>
          <w:szCs w:val="22"/>
          <w:lang w:val="cs-CZ"/>
        </w:rPr>
      </w:pPr>
    </w:p>
    <w:p w14:paraId="6708F0A4" w14:textId="77777777" w:rsidR="008D5170" w:rsidRPr="006D71B8" w:rsidRDefault="008D5170" w:rsidP="008D5170">
      <w:pPr>
        <w:pStyle w:val="Zkladntext"/>
        <w:rPr>
          <w:rFonts w:cs="Arial"/>
          <w:szCs w:val="22"/>
          <w:lang w:val="cs-CZ"/>
        </w:rPr>
      </w:pPr>
    </w:p>
    <w:p w14:paraId="5D04A1B0" w14:textId="77777777" w:rsidR="008D5170" w:rsidRPr="006D71B8" w:rsidRDefault="008D5170" w:rsidP="008D5170">
      <w:pPr>
        <w:pStyle w:val="Zkladntext"/>
        <w:rPr>
          <w:rFonts w:cs="Arial"/>
          <w:szCs w:val="22"/>
          <w:lang w:val="cs-CZ"/>
        </w:rPr>
      </w:pPr>
    </w:p>
    <w:p w14:paraId="15BBBC2D" w14:textId="77777777" w:rsidR="008D5170" w:rsidRPr="006D71B8" w:rsidRDefault="008D5170" w:rsidP="008D5170">
      <w:pPr>
        <w:pStyle w:val="Zkladntext"/>
        <w:rPr>
          <w:rFonts w:cs="Arial"/>
          <w:szCs w:val="22"/>
          <w:lang w:val="cs-CZ"/>
        </w:rPr>
      </w:pPr>
    </w:p>
    <w:p w14:paraId="5E2EB8A7" w14:textId="77777777" w:rsidR="008D5170" w:rsidRPr="006D71B8" w:rsidRDefault="008D5170" w:rsidP="008D5170">
      <w:pPr>
        <w:pStyle w:val="Zkladntext"/>
        <w:rPr>
          <w:rFonts w:cs="Arial"/>
          <w:szCs w:val="22"/>
          <w:lang w:val="cs-CZ"/>
        </w:rPr>
      </w:pPr>
    </w:p>
    <w:p w14:paraId="416EC23F" w14:textId="77777777" w:rsidR="008D5170" w:rsidRPr="006D71B8" w:rsidRDefault="008D5170" w:rsidP="008D5170">
      <w:pPr>
        <w:pStyle w:val="Zkladntext"/>
        <w:rPr>
          <w:rFonts w:cs="Arial"/>
          <w:szCs w:val="22"/>
          <w:lang w:val="cs-CZ"/>
        </w:rPr>
      </w:pPr>
    </w:p>
    <w:p w14:paraId="511ED416" w14:textId="77777777" w:rsidR="008D5170" w:rsidRPr="006D71B8" w:rsidRDefault="008D5170" w:rsidP="008D5170">
      <w:pPr>
        <w:pStyle w:val="Zkladntext"/>
        <w:rPr>
          <w:rFonts w:cs="Arial"/>
          <w:szCs w:val="22"/>
          <w:lang w:val="cs-CZ"/>
        </w:rPr>
      </w:pPr>
    </w:p>
    <w:p w14:paraId="26BB2ABB" w14:textId="77777777" w:rsidR="008D5170" w:rsidRPr="006D71B8" w:rsidRDefault="008D5170" w:rsidP="008D5170">
      <w:pPr>
        <w:pStyle w:val="Zkladntext"/>
        <w:rPr>
          <w:rFonts w:cs="Arial"/>
          <w:szCs w:val="22"/>
          <w:lang w:val="cs-CZ"/>
        </w:rPr>
      </w:pPr>
    </w:p>
    <w:p w14:paraId="7563207F" w14:textId="77777777" w:rsidR="008D5170" w:rsidRPr="006D71B8" w:rsidRDefault="008D5170" w:rsidP="008D5170">
      <w:pPr>
        <w:pStyle w:val="Zkladntext"/>
        <w:rPr>
          <w:rFonts w:cs="Arial"/>
          <w:szCs w:val="22"/>
          <w:lang w:val="cs-CZ"/>
        </w:rPr>
      </w:pPr>
    </w:p>
    <w:p w14:paraId="76E29CCC" w14:textId="77777777" w:rsidR="008D5170" w:rsidRPr="006D71B8" w:rsidRDefault="008D5170" w:rsidP="008D5170">
      <w:pPr>
        <w:pStyle w:val="Zkladntext"/>
        <w:rPr>
          <w:rFonts w:cs="Arial"/>
          <w:szCs w:val="22"/>
          <w:lang w:val="cs-CZ"/>
        </w:rPr>
      </w:pPr>
    </w:p>
    <w:p w14:paraId="6EA63744" w14:textId="77777777" w:rsidR="008D5170" w:rsidRPr="006D71B8" w:rsidRDefault="008D5170" w:rsidP="008D5170">
      <w:pPr>
        <w:pStyle w:val="Zkladntext"/>
        <w:rPr>
          <w:rFonts w:cs="Arial"/>
          <w:szCs w:val="22"/>
          <w:lang w:val="cs-CZ"/>
        </w:rPr>
      </w:pPr>
    </w:p>
    <w:p w14:paraId="79A320F6" w14:textId="6838708B" w:rsidR="008D5170" w:rsidRPr="006D71B8" w:rsidRDefault="008D5170" w:rsidP="008D5170">
      <w:pPr>
        <w:pStyle w:val="Zkladntext"/>
        <w:rPr>
          <w:rFonts w:cs="Arial"/>
          <w:szCs w:val="22"/>
          <w:lang w:val="cs-CZ"/>
        </w:rPr>
      </w:pPr>
    </w:p>
    <w:p w14:paraId="5842677A" w14:textId="77777777" w:rsidR="006311AF" w:rsidRPr="006D71B8" w:rsidRDefault="006311AF" w:rsidP="008D5170">
      <w:pPr>
        <w:pStyle w:val="Zkladntext"/>
        <w:rPr>
          <w:rFonts w:cs="Arial"/>
          <w:szCs w:val="22"/>
          <w:lang w:val="cs-CZ"/>
        </w:rPr>
      </w:pPr>
    </w:p>
    <w:p w14:paraId="023487EA" w14:textId="77777777" w:rsidR="008D5170" w:rsidRPr="006D71B8" w:rsidRDefault="008D5170" w:rsidP="008D5170">
      <w:pPr>
        <w:pStyle w:val="Zkladntext"/>
        <w:rPr>
          <w:rFonts w:cs="Arial"/>
          <w:szCs w:val="22"/>
          <w:lang w:val="cs-CZ"/>
        </w:rPr>
      </w:pPr>
    </w:p>
    <w:p w14:paraId="344EC9F1" w14:textId="77777777" w:rsidR="008D5170" w:rsidRPr="006D71B8" w:rsidRDefault="008D5170" w:rsidP="008D5170">
      <w:pPr>
        <w:pStyle w:val="Nadpis1"/>
        <w:rPr>
          <w:lang w:val="cs-CZ"/>
        </w:rPr>
      </w:pPr>
      <w:bookmarkStart w:id="22" w:name="_Toc51924385"/>
      <w:r w:rsidRPr="006D71B8">
        <w:rPr>
          <w:lang w:val="cs-CZ" w:bidi="cs-CZ"/>
        </w:rPr>
        <w:lastRenderedPageBreak/>
        <w:t>OBSLUHA STROJE</w:t>
      </w:r>
      <w:bookmarkEnd w:id="22"/>
    </w:p>
    <w:p w14:paraId="4DA5E34A" w14:textId="77777777" w:rsidR="008D5170" w:rsidRPr="006D71B8" w:rsidRDefault="008D5170" w:rsidP="008D5170">
      <w:pPr>
        <w:rPr>
          <w:lang w:val="cs-CZ"/>
        </w:rPr>
      </w:pPr>
    </w:p>
    <w:p w14:paraId="700D7C53" w14:textId="77777777" w:rsidR="008D5170" w:rsidRPr="006D71B8" w:rsidRDefault="008D5170" w:rsidP="008D5170">
      <w:pPr>
        <w:pStyle w:val="Zkladntext"/>
        <w:rPr>
          <w:rFonts w:cs="Arial"/>
          <w:szCs w:val="22"/>
          <w:lang w:val="cs-CZ"/>
        </w:rPr>
      </w:pPr>
      <w:r w:rsidRPr="006D71B8">
        <w:rPr>
          <w:rFonts w:cs="Arial"/>
          <w:szCs w:val="22"/>
          <w:lang w:val="cs-CZ" w:bidi="cs-CZ"/>
        </w:rPr>
        <w:t>V této kapitole naleznete několik rad, jak stroj bezpečně a správně používat.</w:t>
      </w:r>
    </w:p>
    <w:p w14:paraId="50677250" w14:textId="77777777" w:rsidR="008D5170" w:rsidRPr="006D71B8" w:rsidRDefault="008D5170" w:rsidP="008D5170">
      <w:pPr>
        <w:pStyle w:val="Zkladntext"/>
        <w:rPr>
          <w:rFonts w:cs="Arial"/>
          <w:szCs w:val="22"/>
          <w:lang w:val="cs-CZ"/>
        </w:rPr>
      </w:pPr>
    </w:p>
    <w:p w14:paraId="2B995223" w14:textId="77777777" w:rsidR="008D5170" w:rsidRPr="006D71B8" w:rsidRDefault="008D5170" w:rsidP="008D5170">
      <w:pPr>
        <w:pStyle w:val="Nadpis2"/>
        <w:rPr>
          <w:lang w:val="cs-CZ"/>
        </w:rPr>
      </w:pPr>
      <w:bookmarkStart w:id="23" w:name="_Toc51924386"/>
      <w:r w:rsidRPr="006D71B8">
        <w:rPr>
          <w:lang w:val="cs-CZ" w:bidi="cs-CZ"/>
        </w:rPr>
        <w:t>Instalace</w:t>
      </w:r>
      <w:bookmarkEnd w:id="23"/>
    </w:p>
    <w:p w14:paraId="33F0D1D9" w14:textId="77777777" w:rsidR="008D5170" w:rsidRPr="006D71B8" w:rsidRDefault="008D5170" w:rsidP="008D5170">
      <w:pPr>
        <w:pStyle w:val="Nadpis3"/>
        <w:rPr>
          <w:lang w:val="cs-CZ"/>
        </w:rPr>
      </w:pPr>
      <w:r w:rsidRPr="006D71B8">
        <w:rPr>
          <w:lang w:val="cs-CZ" w:bidi="cs-CZ"/>
        </w:rPr>
        <w:t>Informace o pracovišti</w:t>
      </w:r>
    </w:p>
    <w:p w14:paraId="38AF3019" w14:textId="77777777" w:rsidR="008D5170" w:rsidRPr="006D71B8" w:rsidRDefault="008D5170" w:rsidP="008D5170">
      <w:pPr>
        <w:pStyle w:val="Zkladntext"/>
        <w:numPr>
          <w:ilvl w:val="0"/>
          <w:numId w:val="10"/>
        </w:numPr>
        <w:rPr>
          <w:rFonts w:cs="Arial"/>
          <w:szCs w:val="22"/>
          <w:lang w:val="cs-CZ"/>
        </w:rPr>
      </w:pPr>
      <w:r w:rsidRPr="006D71B8">
        <w:rPr>
          <w:lang w:val="cs-CZ" w:bidi="cs-CZ"/>
        </w:rPr>
        <w:t>Odstraňte z pracoviště vše, co by mohlo překážet v pracovnímu postupu</w:t>
      </w:r>
      <w:r w:rsidRPr="006D71B8">
        <w:rPr>
          <w:rFonts w:cs="Arial"/>
          <w:szCs w:val="22"/>
          <w:lang w:val="cs-CZ" w:bidi="cs-CZ"/>
        </w:rPr>
        <w:t>.</w:t>
      </w:r>
    </w:p>
    <w:p w14:paraId="33D506C0" w14:textId="77777777" w:rsidR="008D5170" w:rsidRPr="006D71B8" w:rsidRDefault="008D5170" w:rsidP="008D5170">
      <w:pPr>
        <w:pStyle w:val="Zkladntext"/>
        <w:numPr>
          <w:ilvl w:val="0"/>
          <w:numId w:val="10"/>
        </w:numPr>
        <w:rPr>
          <w:rFonts w:cs="Arial"/>
          <w:szCs w:val="22"/>
          <w:lang w:val="cs-CZ"/>
        </w:rPr>
      </w:pPr>
      <w:r w:rsidRPr="006D71B8">
        <w:rPr>
          <w:lang w:val="cs-CZ" w:bidi="cs-CZ"/>
        </w:rPr>
        <w:t>Zkontrolujte, zda je pracoviště dostatečně osvětleno</w:t>
      </w:r>
      <w:r w:rsidRPr="006D71B8">
        <w:rPr>
          <w:rFonts w:cs="Arial"/>
          <w:szCs w:val="22"/>
          <w:lang w:val="cs-CZ" w:bidi="cs-CZ"/>
        </w:rPr>
        <w:t>.</w:t>
      </w:r>
    </w:p>
    <w:p w14:paraId="0E70BB29" w14:textId="77777777" w:rsidR="008D5170" w:rsidRPr="006D71B8" w:rsidRDefault="008D5170" w:rsidP="008D5170">
      <w:pPr>
        <w:pStyle w:val="Zkladntext"/>
        <w:numPr>
          <w:ilvl w:val="0"/>
          <w:numId w:val="10"/>
        </w:numPr>
        <w:rPr>
          <w:rFonts w:cs="Arial"/>
          <w:szCs w:val="22"/>
          <w:lang w:val="cs-CZ"/>
        </w:rPr>
      </w:pPr>
      <w:r w:rsidRPr="006D71B8">
        <w:rPr>
          <w:lang w:val="cs-CZ" w:bidi="cs-CZ"/>
        </w:rPr>
        <w:t>Dodržujte podmínky výrobce pro připojení ke zdroji napájení</w:t>
      </w:r>
      <w:r w:rsidRPr="006D71B8">
        <w:rPr>
          <w:rFonts w:cs="Arial"/>
          <w:szCs w:val="22"/>
          <w:lang w:val="cs-CZ" w:bidi="cs-CZ"/>
        </w:rPr>
        <w:t xml:space="preserve">. </w:t>
      </w:r>
    </w:p>
    <w:p w14:paraId="15C8CB58" w14:textId="77777777" w:rsidR="008D5170" w:rsidRPr="006D71B8" w:rsidRDefault="008D5170" w:rsidP="008D5170">
      <w:pPr>
        <w:pStyle w:val="Zkladntext"/>
        <w:numPr>
          <w:ilvl w:val="0"/>
          <w:numId w:val="10"/>
        </w:numPr>
        <w:rPr>
          <w:rFonts w:cs="Arial"/>
          <w:szCs w:val="22"/>
          <w:lang w:val="cs-CZ"/>
        </w:rPr>
      </w:pPr>
      <w:r w:rsidRPr="006D71B8">
        <w:rPr>
          <w:lang w:val="cs-CZ" w:bidi="cs-CZ"/>
        </w:rPr>
        <w:t>Elektrické kabely umístěte tak, aby bylo vyloučeno poškození zařízení</w:t>
      </w:r>
      <w:r w:rsidRPr="006D71B8">
        <w:rPr>
          <w:rFonts w:cs="Arial"/>
          <w:szCs w:val="22"/>
          <w:lang w:val="cs-CZ" w:bidi="cs-CZ"/>
        </w:rPr>
        <w:t>.</w:t>
      </w:r>
    </w:p>
    <w:p w14:paraId="532DB254" w14:textId="77777777" w:rsidR="008D5170" w:rsidRPr="006D71B8" w:rsidRDefault="008D5170" w:rsidP="008D5170">
      <w:pPr>
        <w:pStyle w:val="Zkladntext"/>
        <w:numPr>
          <w:ilvl w:val="0"/>
          <w:numId w:val="10"/>
        </w:numPr>
        <w:rPr>
          <w:rFonts w:cs="Arial"/>
          <w:szCs w:val="22"/>
          <w:lang w:val="cs-CZ"/>
        </w:rPr>
      </w:pPr>
      <w:r w:rsidRPr="006D71B8">
        <w:rPr>
          <w:lang w:val="cs-CZ" w:bidi="cs-CZ"/>
        </w:rPr>
        <w:t>Zajistěte si neustálý dostatečný výhled na pracovní plochu tak, abyste mohli kdykoliv během pracovního procesu zasáhnout</w:t>
      </w:r>
      <w:r w:rsidRPr="006D71B8">
        <w:rPr>
          <w:rFonts w:cs="Arial"/>
          <w:szCs w:val="22"/>
          <w:lang w:val="cs-CZ" w:bidi="cs-CZ"/>
        </w:rPr>
        <w:t>.</w:t>
      </w:r>
    </w:p>
    <w:p w14:paraId="1B1F25AC" w14:textId="77777777" w:rsidR="008D5170" w:rsidRPr="006D71B8" w:rsidRDefault="008D5170" w:rsidP="008D5170">
      <w:pPr>
        <w:pStyle w:val="Zkladntext"/>
        <w:numPr>
          <w:ilvl w:val="0"/>
          <w:numId w:val="10"/>
        </w:numPr>
        <w:rPr>
          <w:rFonts w:cs="Arial"/>
          <w:szCs w:val="22"/>
          <w:lang w:val="cs-CZ"/>
        </w:rPr>
      </w:pPr>
      <w:r w:rsidRPr="006D71B8">
        <w:rPr>
          <w:lang w:val="cs-CZ" w:bidi="cs-CZ"/>
        </w:rPr>
        <w:t>Ostatním pracovníkům zabraňte v přístupu do tohoto prostoru, abyste mohli bezpečně pracovat</w:t>
      </w:r>
      <w:r w:rsidRPr="006D71B8">
        <w:rPr>
          <w:rFonts w:cs="Arial"/>
          <w:szCs w:val="22"/>
          <w:lang w:val="cs-CZ" w:bidi="cs-CZ"/>
        </w:rPr>
        <w:t>.</w:t>
      </w:r>
    </w:p>
    <w:p w14:paraId="14F4F335" w14:textId="77777777" w:rsidR="008D5170" w:rsidRPr="006D71B8" w:rsidRDefault="008D5170" w:rsidP="008D5170">
      <w:pPr>
        <w:pStyle w:val="Zkladntext"/>
        <w:numPr>
          <w:ilvl w:val="0"/>
          <w:numId w:val="10"/>
        </w:numPr>
        <w:rPr>
          <w:rFonts w:cs="Arial"/>
          <w:szCs w:val="22"/>
          <w:lang w:val="cs-CZ"/>
        </w:rPr>
      </w:pPr>
      <w:r w:rsidRPr="006D71B8">
        <w:rPr>
          <w:rFonts w:cs="Arial"/>
          <w:szCs w:val="22"/>
          <w:lang w:val="cs-CZ" w:bidi="cs-CZ"/>
        </w:rPr>
        <w:t>Umístěte stroj na rovný a stabilní základ.</w:t>
      </w:r>
    </w:p>
    <w:p w14:paraId="1422E2D1" w14:textId="77777777" w:rsidR="008D5170" w:rsidRPr="006D71B8" w:rsidRDefault="008D5170" w:rsidP="008D5170">
      <w:pPr>
        <w:pStyle w:val="Zkladntext"/>
        <w:ind w:left="567"/>
        <w:rPr>
          <w:rFonts w:cs="Arial"/>
          <w:szCs w:val="22"/>
          <w:lang w:val="cs-CZ"/>
        </w:rPr>
      </w:pPr>
    </w:p>
    <w:p w14:paraId="196425FF" w14:textId="77777777" w:rsidR="008D5170" w:rsidRPr="006D71B8" w:rsidRDefault="008D5170" w:rsidP="008D5170">
      <w:pPr>
        <w:pStyle w:val="Nadpis3"/>
        <w:rPr>
          <w:lang w:val="cs-CZ"/>
        </w:rPr>
      </w:pPr>
      <w:r w:rsidRPr="006D71B8">
        <w:rPr>
          <w:lang w:val="cs-CZ" w:bidi="cs-CZ"/>
        </w:rPr>
        <w:t>Prostor potřebný pro provoz a údržbu</w:t>
      </w:r>
    </w:p>
    <w:p w14:paraId="321278B6" w14:textId="77777777" w:rsidR="008D5170" w:rsidRPr="006D71B8" w:rsidRDefault="008D5170" w:rsidP="008D5170">
      <w:pPr>
        <w:pStyle w:val="Zkladntext"/>
        <w:rPr>
          <w:lang w:val="cs-CZ"/>
        </w:rPr>
      </w:pPr>
      <w:r w:rsidRPr="006D71B8">
        <w:rPr>
          <w:rFonts w:cs="Arial"/>
          <w:szCs w:val="22"/>
          <w:lang w:val="cs-CZ" w:bidi="cs-CZ"/>
        </w:rPr>
        <w:t xml:space="preserve">Pro bezpečné a správné použití a údržbu stroje </w:t>
      </w:r>
      <w:r w:rsidRPr="006D71B8">
        <w:rPr>
          <w:lang w:val="cs-CZ" w:bidi="cs-CZ"/>
        </w:rPr>
        <w:t>ponechte 2 m volného prostoru před strojem a 1,5 m kolem něj.</w:t>
      </w:r>
    </w:p>
    <w:p w14:paraId="09ADA620" w14:textId="77777777" w:rsidR="008D5170" w:rsidRPr="006D71B8" w:rsidRDefault="008D5170" w:rsidP="008D5170">
      <w:pPr>
        <w:pStyle w:val="Zkladntext"/>
        <w:rPr>
          <w:rFonts w:cs="Arial"/>
          <w:szCs w:val="22"/>
          <w:lang w:val="cs-CZ"/>
        </w:rPr>
      </w:pPr>
    </w:p>
    <w:p w14:paraId="65CAE274" w14:textId="77777777" w:rsidR="008D5170" w:rsidRPr="006D71B8" w:rsidRDefault="008D5170" w:rsidP="008D5170">
      <w:pPr>
        <w:pStyle w:val="Nadpis2"/>
        <w:rPr>
          <w:lang w:val="cs-CZ"/>
        </w:rPr>
      </w:pPr>
      <w:bookmarkStart w:id="24" w:name="_Toc51924387"/>
      <w:r w:rsidRPr="006D71B8">
        <w:rPr>
          <w:lang w:val="cs-CZ" w:bidi="cs-CZ"/>
        </w:rPr>
        <w:t>Postup řezání</w:t>
      </w:r>
      <w:bookmarkEnd w:id="24"/>
    </w:p>
    <w:p w14:paraId="335E6B43" w14:textId="77777777" w:rsidR="008D5170" w:rsidRPr="006D71B8" w:rsidRDefault="008D5170" w:rsidP="008D5170">
      <w:pPr>
        <w:rPr>
          <w:lang w:val="cs-CZ"/>
        </w:rPr>
      </w:pPr>
    </w:p>
    <w:p w14:paraId="4845AB20" w14:textId="77777777" w:rsidR="008D5170" w:rsidRPr="006D71B8" w:rsidRDefault="008D5170" w:rsidP="008D5170">
      <w:pPr>
        <w:pStyle w:val="Zkladntext"/>
        <w:rPr>
          <w:rFonts w:cs="Arial"/>
          <w:szCs w:val="22"/>
          <w:lang w:val="cs-CZ"/>
        </w:rPr>
      </w:pPr>
      <w:r w:rsidRPr="006D71B8">
        <w:rPr>
          <w:lang w:val="cs-CZ" w:bidi="cs-CZ"/>
        </w:rPr>
        <w:t>Chcete-li stroj používat správně, musíte jej držet jednou rukou za rukojeť řezné hlavice a druhou rukou za přepravní vozík. Ruce mějte vždy mimo pohybující se kotouč</w:t>
      </w:r>
      <w:r w:rsidRPr="006D71B8">
        <w:rPr>
          <w:rFonts w:cs="Arial"/>
          <w:szCs w:val="22"/>
          <w:lang w:val="cs-CZ" w:bidi="cs-CZ"/>
        </w:rPr>
        <w:t>.</w:t>
      </w:r>
    </w:p>
    <w:p w14:paraId="33C2D6E6" w14:textId="77777777" w:rsidR="008D5170" w:rsidRPr="006D71B8" w:rsidRDefault="008D5170" w:rsidP="008D5170">
      <w:pPr>
        <w:pStyle w:val="Zkladntext"/>
        <w:rPr>
          <w:rFonts w:cs="Arial"/>
          <w:szCs w:val="22"/>
          <w:lang w:val="cs-CZ"/>
        </w:rPr>
      </w:pPr>
      <w:r w:rsidRPr="006D71B8">
        <w:rPr>
          <w:lang w:val="cs-CZ" w:bidi="cs-CZ"/>
        </w:rPr>
        <w:t>Stroj spustíte otevřením krytu vypínače a stiskem zeleného tlačítka</w:t>
      </w:r>
      <w:r w:rsidRPr="006D71B8">
        <w:rPr>
          <w:rFonts w:cs="Arial"/>
          <w:szCs w:val="22"/>
          <w:lang w:val="cs-CZ" w:bidi="cs-CZ"/>
        </w:rPr>
        <w:t xml:space="preserve">. </w:t>
      </w:r>
    </w:p>
    <w:p w14:paraId="54BAFB16" w14:textId="77777777" w:rsidR="008D5170" w:rsidRPr="006D71B8" w:rsidRDefault="008D5170" w:rsidP="008D5170">
      <w:pPr>
        <w:pStyle w:val="Zkladntext"/>
        <w:rPr>
          <w:rFonts w:cs="Arial"/>
          <w:szCs w:val="22"/>
          <w:lang w:val="cs-CZ"/>
        </w:rPr>
      </w:pPr>
      <w:r w:rsidRPr="006D71B8">
        <w:rPr>
          <w:lang w:val="cs-CZ" w:bidi="cs-CZ"/>
        </w:rPr>
        <w:t>Pro zastavení použijte červené tlačítko nebo zatlačte přímo na přední kryt spínače</w:t>
      </w:r>
      <w:r w:rsidRPr="006D71B8">
        <w:rPr>
          <w:rFonts w:cs="Arial"/>
          <w:szCs w:val="22"/>
          <w:lang w:val="cs-CZ" w:bidi="cs-CZ"/>
        </w:rPr>
        <w:t>.</w:t>
      </w:r>
    </w:p>
    <w:p w14:paraId="243F6A6A" w14:textId="77777777" w:rsidR="008D5170" w:rsidRPr="006D71B8" w:rsidRDefault="008D5170" w:rsidP="008D5170">
      <w:pPr>
        <w:pStyle w:val="Zkladntext"/>
        <w:rPr>
          <w:rFonts w:cs="Arial"/>
          <w:szCs w:val="22"/>
          <w:lang w:val="cs-CZ"/>
        </w:rPr>
      </w:pPr>
    </w:p>
    <w:p w14:paraId="2FE21BCE" w14:textId="77777777" w:rsidR="008D5170" w:rsidRPr="006D71B8" w:rsidRDefault="008D5170" w:rsidP="008D5170">
      <w:pPr>
        <w:pStyle w:val="Nadpis3"/>
        <w:rPr>
          <w:lang w:val="cs-CZ"/>
        </w:rPr>
      </w:pPr>
      <w:r w:rsidRPr="006D71B8">
        <w:rPr>
          <w:lang w:val="cs-CZ" w:bidi="cs-CZ"/>
        </w:rPr>
        <w:t>Pevné řezání</w:t>
      </w:r>
    </w:p>
    <w:p w14:paraId="105189A0" w14:textId="77777777" w:rsidR="008D5170" w:rsidRPr="006D71B8" w:rsidRDefault="008D5170" w:rsidP="008D5170">
      <w:pPr>
        <w:rPr>
          <w:lang w:val="cs-CZ"/>
        </w:rPr>
      </w:pPr>
    </w:p>
    <w:p w14:paraId="23198629" w14:textId="77777777" w:rsidR="008D5170" w:rsidRPr="006D71B8" w:rsidRDefault="008D5170" w:rsidP="008D5170">
      <w:pPr>
        <w:jc w:val="center"/>
        <w:rPr>
          <w:rFonts w:cs="Arial"/>
          <w:szCs w:val="22"/>
          <w:lang w:val="cs-CZ"/>
        </w:rPr>
      </w:pPr>
      <w:r w:rsidRPr="006D71B8">
        <w:rPr>
          <w:rFonts w:cs="Arial"/>
          <w:noProof/>
          <w:szCs w:val="22"/>
          <w:lang w:val="cs-CZ" w:eastAsia="cs-CZ"/>
        </w:rPr>
        <w:drawing>
          <wp:inline distT="0" distB="0" distL="0" distR="0" wp14:anchorId="4D43258A" wp14:editId="2404075C">
            <wp:extent cx="3458845" cy="1391285"/>
            <wp:effectExtent l="0" t="0" r="8255" b="0"/>
            <wp:docPr id="15" name="Picture 15" descr="forc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orcee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8845" cy="1391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3C8DDD" w14:textId="77777777" w:rsidR="008D5170" w:rsidRPr="006D71B8" w:rsidRDefault="008D5170" w:rsidP="008D5170">
      <w:pPr>
        <w:jc w:val="center"/>
        <w:rPr>
          <w:rFonts w:cs="Arial"/>
          <w:szCs w:val="22"/>
          <w:lang w:val="cs-CZ"/>
        </w:rPr>
      </w:pPr>
    </w:p>
    <w:p w14:paraId="1F1B2F41" w14:textId="77777777" w:rsidR="008D5170" w:rsidRPr="006D71B8" w:rsidRDefault="008D5170" w:rsidP="008D5170">
      <w:pPr>
        <w:jc w:val="center"/>
        <w:rPr>
          <w:rFonts w:cs="Arial"/>
          <w:szCs w:val="22"/>
          <w:lang w:val="cs-CZ"/>
        </w:rPr>
      </w:pPr>
    </w:p>
    <w:p w14:paraId="70F08D87" w14:textId="77777777" w:rsidR="008D5170" w:rsidRPr="006D71B8" w:rsidRDefault="008D5170" w:rsidP="008D5170">
      <w:pPr>
        <w:jc w:val="center"/>
        <w:rPr>
          <w:rFonts w:cs="Arial"/>
          <w:szCs w:val="22"/>
          <w:lang w:val="cs-CZ"/>
        </w:rPr>
      </w:pPr>
    </w:p>
    <w:p w14:paraId="577267BB" w14:textId="77777777" w:rsidR="008D5170" w:rsidRPr="006D71B8" w:rsidRDefault="008D5170" w:rsidP="008D5170">
      <w:pPr>
        <w:jc w:val="center"/>
        <w:rPr>
          <w:rFonts w:cs="Arial"/>
          <w:szCs w:val="22"/>
          <w:lang w:val="cs-CZ"/>
        </w:rPr>
      </w:pPr>
    </w:p>
    <w:p w14:paraId="5B025C28" w14:textId="77777777" w:rsidR="008D5170" w:rsidRPr="006D71B8" w:rsidRDefault="008D5170" w:rsidP="008D5170">
      <w:pPr>
        <w:jc w:val="center"/>
        <w:rPr>
          <w:rFonts w:cs="Arial"/>
          <w:szCs w:val="22"/>
          <w:lang w:val="cs-CZ"/>
        </w:rPr>
      </w:pPr>
    </w:p>
    <w:p w14:paraId="0496419A" w14:textId="77777777" w:rsidR="008D5170" w:rsidRPr="006D71B8" w:rsidRDefault="008D5170" w:rsidP="008D5170">
      <w:pPr>
        <w:jc w:val="center"/>
        <w:rPr>
          <w:rFonts w:cs="Arial"/>
          <w:szCs w:val="22"/>
          <w:lang w:val="cs-CZ"/>
        </w:rPr>
      </w:pPr>
    </w:p>
    <w:p w14:paraId="135F66F9" w14:textId="77777777" w:rsidR="008D5170" w:rsidRPr="006D71B8" w:rsidRDefault="008D5170" w:rsidP="008D5170">
      <w:pPr>
        <w:jc w:val="center"/>
        <w:rPr>
          <w:rFonts w:cs="Arial"/>
          <w:szCs w:val="22"/>
          <w:lang w:val="cs-CZ"/>
        </w:rPr>
      </w:pPr>
    </w:p>
    <w:p w14:paraId="4DFE1082" w14:textId="77777777" w:rsidR="008D5170" w:rsidRPr="006D71B8" w:rsidRDefault="008D5170" w:rsidP="008D5170">
      <w:pPr>
        <w:jc w:val="center"/>
        <w:rPr>
          <w:rFonts w:cs="Arial"/>
          <w:szCs w:val="22"/>
          <w:lang w:val="cs-CZ"/>
        </w:rPr>
      </w:pPr>
    </w:p>
    <w:p w14:paraId="26CC31F5" w14:textId="77777777" w:rsidR="008D5170" w:rsidRPr="006D71B8" w:rsidRDefault="008D5170" w:rsidP="008D5170">
      <w:pPr>
        <w:jc w:val="center"/>
        <w:rPr>
          <w:rFonts w:cs="Arial"/>
          <w:szCs w:val="22"/>
          <w:lang w:val="cs-CZ"/>
        </w:rPr>
      </w:pPr>
    </w:p>
    <w:p w14:paraId="02A5389C" w14:textId="77777777" w:rsidR="008D5170" w:rsidRPr="006D71B8" w:rsidRDefault="008D5170" w:rsidP="008D5170">
      <w:pPr>
        <w:pStyle w:val="Zkladntext"/>
        <w:rPr>
          <w:rFonts w:cs="Arial"/>
          <w:szCs w:val="22"/>
          <w:lang w:val="cs-CZ"/>
        </w:rPr>
      </w:pPr>
      <w:r w:rsidRPr="006D71B8">
        <w:rPr>
          <w:lang w:val="cs-CZ" w:bidi="cs-CZ"/>
        </w:rPr>
        <w:t>V případě pevného řezání je řezná hlavice zajištěna v pevné poloze a materiál se do ní zasouvá podle obrázku</w:t>
      </w:r>
      <w:r w:rsidRPr="006D71B8">
        <w:rPr>
          <w:rFonts w:cs="Arial"/>
          <w:szCs w:val="22"/>
          <w:lang w:val="cs-CZ" w:bidi="cs-CZ"/>
        </w:rPr>
        <w:t>.</w:t>
      </w:r>
    </w:p>
    <w:p w14:paraId="1779596B" w14:textId="77777777" w:rsidR="008D5170" w:rsidRPr="006D71B8" w:rsidRDefault="008D5170" w:rsidP="008D5170">
      <w:pPr>
        <w:pStyle w:val="Zkladntext"/>
        <w:numPr>
          <w:ilvl w:val="0"/>
          <w:numId w:val="10"/>
        </w:numPr>
        <w:rPr>
          <w:rFonts w:cs="Arial"/>
          <w:szCs w:val="22"/>
          <w:lang w:val="cs-CZ"/>
        </w:rPr>
      </w:pPr>
      <w:r w:rsidRPr="006D71B8">
        <w:rPr>
          <w:lang w:val="cs-CZ" w:bidi="cs-CZ"/>
        </w:rPr>
        <w:t>Spusťte řeznou hlavici pomocí rukojeti na krytu kotouče na požadovanou hloubku řezu (při „prořezávání“ spusťte řeznou hlavici tak, až obvod kotouče pronikne max. 3 mm pod povrch přepravního vozíku)</w:t>
      </w:r>
      <w:r w:rsidRPr="006D71B8">
        <w:rPr>
          <w:rFonts w:cs="Arial"/>
          <w:szCs w:val="22"/>
          <w:lang w:val="cs-CZ" w:bidi="cs-CZ"/>
        </w:rPr>
        <w:t>.</w:t>
      </w:r>
    </w:p>
    <w:p w14:paraId="25681FD0" w14:textId="77777777" w:rsidR="008D5170" w:rsidRPr="006D71B8" w:rsidRDefault="008D5170" w:rsidP="008D5170">
      <w:pPr>
        <w:pStyle w:val="Zkladntext"/>
        <w:numPr>
          <w:ilvl w:val="0"/>
          <w:numId w:val="10"/>
        </w:numPr>
        <w:rPr>
          <w:rFonts w:cs="Arial"/>
          <w:szCs w:val="22"/>
          <w:lang w:val="cs-CZ"/>
        </w:rPr>
      </w:pPr>
      <w:r w:rsidRPr="006D71B8">
        <w:rPr>
          <w:lang w:val="cs-CZ" w:bidi="cs-CZ"/>
        </w:rPr>
        <w:t>Polohu zajistěte utažením aretační rukojeti umístěné po straně řezné hlavice</w:t>
      </w:r>
      <w:r w:rsidRPr="006D71B8">
        <w:rPr>
          <w:rFonts w:cs="Arial"/>
          <w:szCs w:val="22"/>
          <w:lang w:val="cs-CZ" w:bidi="cs-CZ"/>
        </w:rPr>
        <w:t xml:space="preserve"> a nastavte správně šroub hloubkového dorazu. </w:t>
      </w:r>
    </w:p>
    <w:p w14:paraId="2699330D" w14:textId="77777777" w:rsidR="008D5170" w:rsidRPr="006D71B8" w:rsidRDefault="008D5170" w:rsidP="008D5170">
      <w:pPr>
        <w:pStyle w:val="Zkladntext"/>
        <w:numPr>
          <w:ilvl w:val="0"/>
          <w:numId w:val="10"/>
        </w:numPr>
        <w:rPr>
          <w:rFonts w:cs="Arial"/>
          <w:szCs w:val="22"/>
          <w:lang w:val="cs-CZ"/>
        </w:rPr>
      </w:pPr>
      <w:r w:rsidRPr="006D71B8">
        <w:rPr>
          <w:rFonts w:cs="Arial"/>
          <w:szCs w:val="22"/>
          <w:lang w:val="cs-CZ" w:bidi="cs-CZ"/>
        </w:rPr>
        <w:t>Umístěte materiál na přepravní vozík a pevně jej přidržte u zarážky (případně dle situace u vodítka).</w:t>
      </w:r>
    </w:p>
    <w:p w14:paraId="5E482DF2" w14:textId="77777777" w:rsidR="008D5170" w:rsidRPr="006D71B8" w:rsidRDefault="008D5170" w:rsidP="008D5170">
      <w:pPr>
        <w:pStyle w:val="Zkladntext"/>
        <w:numPr>
          <w:ilvl w:val="0"/>
          <w:numId w:val="10"/>
        </w:numPr>
        <w:rPr>
          <w:rFonts w:cs="Arial"/>
          <w:szCs w:val="22"/>
          <w:lang w:val="cs-CZ"/>
        </w:rPr>
      </w:pPr>
      <w:r w:rsidRPr="006D71B8">
        <w:rPr>
          <w:rFonts w:cs="Arial"/>
          <w:szCs w:val="22"/>
          <w:lang w:val="cs-CZ" w:bidi="cs-CZ"/>
        </w:rPr>
        <w:t>Spusťte stroj</w:t>
      </w:r>
    </w:p>
    <w:p w14:paraId="12178DE9" w14:textId="77777777" w:rsidR="008D5170" w:rsidRPr="006D71B8" w:rsidRDefault="008D5170" w:rsidP="008D5170">
      <w:pPr>
        <w:pStyle w:val="Zkladntext"/>
        <w:numPr>
          <w:ilvl w:val="0"/>
          <w:numId w:val="10"/>
        </w:numPr>
        <w:rPr>
          <w:rFonts w:cs="Arial"/>
          <w:szCs w:val="22"/>
          <w:lang w:val="cs-CZ"/>
        </w:rPr>
      </w:pPr>
      <w:r w:rsidRPr="006D71B8">
        <w:rPr>
          <w:lang w:val="cs-CZ" w:bidi="cs-CZ"/>
        </w:rPr>
        <w:t>Přepravní vozík pomalu a bez nadměrného tlaku posunujte směrem k rotujícímu kotouči a provádějte řezání materiálu tak, jak je znázorněno na obrázku</w:t>
      </w:r>
      <w:r w:rsidRPr="006D71B8">
        <w:rPr>
          <w:rFonts w:cs="Arial"/>
          <w:szCs w:val="22"/>
          <w:lang w:val="cs-CZ" w:bidi="cs-CZ"/>
        </w:rPr>
        <w:t>.</w:t>
      </w:r>
    </w:p>
    <w:p w14:paraId="2CABD3D3" w14:textId="77777777" w:rsidR="008D5170" w:rsidRPr="006D71B8" w:rsidRDefault="008D5170" w:rsidP="008D5170">
      <w:pPr>
        <w:pStyle w:val="Zkladntext"/>
        <w:rPr>
          <w:lang w:val="cs-CZ"/>
        </w:rPr>
      </w:pPr>
      <w:r w:rsidRPr="006D71B8">
        <w:rPr>
          <w:rFonts w:cs="Arial"/>
          <w:b/>
          <w:szCs w:val="22"/>
          <w:lang w:val="cs-CZ" w:bidi="cs-CZ"/>
        </w:rPr>
        <w:t>Poznámka:</w:t>
      </w:r>
      <w:r w:rsidRPr="006D71B8">
        <w:rPr>
          <w:lang w:val="cs-CZ" w:bidi="cs-CZ"/>
        </w:rPr>
        <w:t xml:space="preserve"> Když je to doporučeno, není bezpodmínečně nutné při řezání zajistit řeznou hlavu v dané hloubce. Požadovanou hloubku řezání lze udržet pevným přidržením rukojeti nastavení hloubky na krytu kotouče. Pokud řezání v plné hloubce vyžaduje nadměrný tlak (např. u materiálu s vysokou hustotou), proveďte 2 nebo 3 mělké řezy</w:t>
      </w:r>
      <w:r w:rsidRPr="006D71B8">
        <w:rPr>
          <w:rFonts w:cs="Arial"/>
          <w:szCs w:val="22"/>
          <w:lang w:val="cs-CZ" w:bidi="cs-CZ"/>
        </w:rPr>
        <w:t>.</w:t>
      </w:r>
    </w:p>
    <w:p w14:paraId="56EA179F" w14:textId="77777777" w:rsidR="008D5170" w:rsidRPr="006D71B8" w:rsidRDefault="008D5170" w:rsidP="008D5170">
      <w:pPr>
        <w:pStyle w:val="Nadpis3"/>
        <w:rPr>
          <w:lang w:val="cs-CZ"/>
        </w:rPr>
      </w:pPr>
      <w:r w:rsidRPr="006D71B8">
        <w:rPr>
          <w:lang w:val="cs-CZ" w:bidi="cs-CZ"/>
        </w:rPr>
        <w:t>Vícekrokové řezání</w:t>
      </w:r>
    </w:p>
    <w:p w14:paraId="6D992406" w14:textId="77777777" w:rsidR="008D5170" w:rsidRPr="006D71B8" w:rsidRDefault="008D5170" w:rsidP="008D5170">
      <w:pPr>
        <w:rPr>
          <w:lang w:val="cs-CZ"/>
        </w:rPr>
      </w:pPr>
    </w:p>
    <w:p w14:paraId="2707DE49" w14:textId="77777777" w:rsidR="008D5170" w:rsidRPr="006D71B8" w:rsidRDefault="008D5170" w:rsidP="008D5170">
      <w:pPr>
        <w:jc w:val="center"/>
        <w:rPr>
          <w:rFonts w:cs="Arial"/>
          <w:szCs w:val="22"/>
          <w:lang w:val="cs-CZ"/>
        </w:rPr>
      </w:pPr>
      <w:r w:rsidRPr="006D71B8">
        <w:rPr>
          <w:rFonts w:cs="Arial"/>
          <w:noProof/>
          <w:szCs w:val="22"/>
          <w:lang w:val="cs-CZ" w:eastAsia="cs-CZ"/>
        </w:rPr>
        <w:drawing>
          <wp:inline distT="0" distB="0" distL="0" distR="0" wp14:anchorId="499B214C" wp14:editId="5F594862">
            <wp:extent cx="4154805" cy="1311910"/>
            <wp:effectExtent l="0" t="0" r="0" b="2540"/>
            <wp:docPr id="16" name="Picture 16" descr="multip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multiple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4805" cy="131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E763C5" w14:textId="77777777" w:rsidR="008D5170" w:rsidRPr="006D71B8" w:rsidRDefault="008D5170" w:rsidP="008D5170">
      <w:pPr>
        <w:jc w:val="center"/>
        <w:rPr>
          <w:rFonts w:cs="Arial"/>
          <w:szCs w:val="22"/>
          <w:lang w:val="cs-CZ"/>
        </w:rPr>
      </w:pPr>
    </w:p>
    <w:p w14:paraId="0EEB60D3" w14:textId="77777777" w:rsidR="008D5170" w:rsidRPr="006D71B8" w:rsidRDefault="008D5170" w:rsidP="008D5170">
      <w:pPr>
        <w:pStyle w:val="Zkladntext"/>
        <w:rPr>
          <w:rFonts w:cs="Arial"/>
          <w:szCs w:val="22"/>
          <w:lang w:val="cs-CZ"/>
        </w:rPr>
      </w:pPr>
      <w:r w:rsidRPr="006D71B8">
        <w:rPr>
          <w:lang w:val="cs-CZ" w:bidi="cs-CZ"/>
        </w:rPr>
        <w:t>Řezání v několika krocích spočívá v pohybu přepravního vozíku s materiálem, který má být řezán, tam a zpět pod rotujícím kotoučem dle nákresu.</w:t>
      </w:r>
    </w:p>
    <w:p w14:paraId="76EE33A0" w14:textId="77777777" w:rsidR="008D5170" w:rsidRPr="006D71B8" w:rsidRDefault="008D5170" w:rsidP="008D5170">
      <w:pPr>
        <w:pStyle w:val="Zkladntext"/>
        <w:numPr>
          <w:ilvl w:val="0"/>
          <w:numId w:val="10"/>
        </w:numPr>
        <w:rPr>
          <w:rFonts w:cs="Arial"/>
          <w:szCs w:val="22"/>
          <w:lang w:val="cs-CZ"/>
        </w:rPr>
      </w:pPr>
      <w:r w:rsidRPr="006D71B8">
        <w:rPr>
          <w:rFonts w:cs="Arial"/>
          <w:szCs w:val="22"/>
          <w:lang w:val="cs-CZ" w:bidi="cs-CZ"/>
        </w:rPr>
        <w:t xml:space="preserve">Umístěte materiál na přepravní vozík a pevně jej přidržte u zarážky (případně dle situace u vodítka), </w:t>
      </w:r>
      <w:r w:rsidRPr="006D71B8">
        <w:rPr>
          <w:lang w:val="cs-CZ" w:bidi="cs-CZ"/>
        </w:rPr>
        <w:t>přičemž ruce udržujte v dostatečné vzdálenosti od kotouče</w:t>
      </w:r>
      <w:r w:rsidRPr="006D71B8">
        <w:rPr>
          <w:rFonts w:cs="Arial"/>
          <w:szCs w:val="22"/>
          <w:lang w:val="cs-CZ" w:bidi="cs-CZ"/>
        </w:rPr>
        <w:t>.</w:t>
      </w:r>
    </w:p>
    <w:p w14:paraId="2B3F6B13" w14:textId="77777777" w:rsidR="008D5170" w:rsidRPr="006D71B8" w:rsidRDefault="008D5170" w:rsidP="008D5170">
      <w:pPr>
        <w:pStyle w:val="Zkladntext"/>
        <w:numPr>
          <w:ilvl w:val="0"/>
          <w:numId w:val="10"/>
        </w:numPr>
        <w:rPr>
          <w:rFonts w:cs="Arial"/>
          <w:szCs w:val="22"/>
          <w:lang w:val="cs-CZ"/>
        </w:rPr>
      </w:pPr>
      <w:r w:rsidRPr="006D71B8">
        <w:rPr>
          <w:lang w:val="cs-CZ" w:bidi="cs-CZ"/>
        </w:rPr>
        <w:t>Spusťte stroj</w:t>
      </w:r>
      <w:r w:rsidRPr="006D71B8">
        <w:rPr>
          <w:rFonts w:cs="Arial"/>
          <w:szCs w:val="22"/>
          <w:lang w:val="cs-CZ" w:bidi="cs-CZ"/>
        </w:rPr>
        <w:t>.</w:t>
      </w:r>
    </w:p>
    <w:p w14:paraId="3AFB8BBF" w14:textId="77777777" w:rsidR="008D5170" w:rsidRPr="006D71B8" w:rsidRDefault="008D5170" w:rsidP="008D5170">
      <w:pPr>
        <w:pStyle w:val="Zkladntext"/>
        <w:numPr>
          <w:ilvl w:val="0"/>
          <w:numId w:val="10"/>
        </w:numPr>
        <w:rPr>
          <w:rFonts w:cs="Arial"/>
          <w:szCs w:val="22"/>
          <w:lang w:val="cs-CZ"/>
        </w:rPr>
      </w:pPr>
      <w:r w:rsidRPr="006D71B8">
        <w:rPr>
          <w:lang w:val="cs-CZ" w:bidi="cs-CZ"/>
        </w:rPr>
        <w:t>Přesuňte přepravní vozík dopředu ke kotouči a stáhněte řeznou hlavici směrem dolů, až se kotouč nastaví na místo, kde se bude sotva dotýkat povrchu materiálu</w:t>
      </w:r>
      <w:r w:rsidRPr="006D71B8">
        <w:rPr>
          <w:rFonts w:cs="Arial"/>
          <w:szCs w:val="22"/>
          <w:lang w:val="cs-CZ" w:bidi="cs-CZ"/>
        </w:rPr>
        <w:t>.</w:t>
      </w:r>
    </w:p>
    <w:p w14:paraId="5F2D020A" w14:textId="77777777" w:rsidR="008D5170" w:rsidRPr="006D71B8" w:rsidRDefault="008D5170" w:rsidP="008D5170">
      <w:pPr>
        <w:pStyle w:val="Zkladntext"/>
        <w:numPr>
          <w:ilvl w:val="0"/>
          <w:numId w:val="10"/>
        </w:numPr>
        <w:rPr>
          <w:rFonts w:cs="Arial"/>
          <w:szCs w:val="22"/>
          <w:lang w:val="cs-CZ"/>
        </w:rPr>
      </w:pPr>
      <w:r w:rsidRPr="006D71B8">
        <w:rPr>
          <w:rFonts w:cs="Arial"/>
          <w:szCs w:val="22"/>
          <w:lang w:val="cs-CZ" w:bidi="cs-CZ"/>
        </w:rPr>
        <w:t>Rovnoměrně tlačte na rukojeť řezné hlavice.</w:t>
      </w:r>
    </w:p>
    <w:p w14:paraId="5CB429CD" w14:textId="77777777" w:rsidR="008D5170" w:rsidRPr="006D71B8" w:rsidRDefault="008D5170" w:rsidP="008D5170">
      <w:pPr>
        <w:pStyle w:val="Zkladntext"/>
        <w:numPr>
          <w:ilvl w:val="0"/>
          <w:numId w:val="10"/>
        </w:numPr>
        <w:rPr>
          <w:rFonts w:cs="Arial"/>
          <w:szCs w:val="22"/>
          <w:lang w:val="cs-CZ"/>
        </w:rPr>
      </w:pPr>
      <w:r w:rsidRPr="006D71B8">
        <w:rPr>
          <w:lang w:val="cs-CZ" w:bidi="cs-CZ"/>
        </w:rPr>
        <w:t>Přejíždějte materiálem rychlými tahy po celé délce, přičemž směrem dopředu se bude provádět mělký řez (hluboký přibližně 3 mm, jak je to zachyceno na obrázku). Při zpětném pohybu zvedněte kotouč jen tak, aby přejel těsně nad linií řezu</w:t>
      </w:r>
      <w:r w:rsidRPr="006D71B8">
        <w:rPr>
          <w:rFonts w:cs="Arial"/>
          <w:szCs w:val="22"/>
          <w:lang w:val="cs-CZ" w:bidi="cs-CZ"/>
        </w:rPr>
        <w:t>.</w:t>
      </w:r>
    </w:p>
    <w:p w14:paraId="06B47418" w14:textId="77777777" w:rsidR="008D5170" w:rsidRPr="006D71B8" w:rsidRDefault="008D5170" w:rsidP="008D5170">
      <w:pPr>
        <w:pStyle w:val="Zkladntext"/>
        <w:rPr>
          <w:rFonts w:cs="Arial"/>
          <w:szCs w:val="22"/>
          <w:lang w:val="cs-CZ"/>
        </w:rPr>
      </w:pPr>
    </w:p>
    <w:p w14:paraId="53D66F4B" w14:textId="77777777" w:rsidR="008D5170" w:rsidRPr="006D71B8" w:rsidRDefault="008D5170" w:rsidP="008D5170">
      <w:pPr>
        <w:pStyle w:val="Zkladntext"/>
        <w:rPr>
          <w:rFonts w:cs="Arial"/>
          <w:szCs w:val="22"/>
          <w:lang w:val="cs-CZ"/>
        </w:rPr>
      </w:pPr>
    </w:p>
    <w:p w14:paraId="64788163" w14:textId="77777777" w:rsidR="008D5170" w:rsidRPr="006D71B8" w:rsidRDefault="008D5170" w:rsidP="008D5170">
      <w:pPr>
        <w:pStyle w:val="Zkladntext"/>
        <w:rPr>
          <w:rFonts w:cs="Arial"/>
          <w:szCs w:val="22"/>
          <w:lang w:val="cs-CZ"/>
        </w:rPr>
      </w:pPr>
    </w:p>
    <w:p w14:paraId="7E089771" w14:textId="77777777" w:rsidR="008D5170" w:rsidRPr="006D71B8" w:rsidRDefault="008D5170" w:rsidP="008D5170">
      <w:pPr>
        <w:pStyle w:val="Zkladntext"/>
        <w:rPr>
          <w:rFonts w:cs="Arial"/>
          <w:szCs w:val="22"/>
          <w:lang w:val="cs-CZ"/>
        </w:rPr>
      </w:pPr>
    </w:p>
    <w:p w14:paraId="2AA6BA25" w14:textId="77777777" w:rsidR="008D5170" w:rsidRPr="006D71B8" w:rsidRDefault="008D5170" w:rsidP="008D5170">
      <w:pPr>
        <w:pStyle w:val="Zkladntext"/>
        <w:rPr>
          <w:rFonts w:cs="Arial"/>
          <w:szCs w:val="22"/>
          <w:lang w:val="cs-CZ"/>
        </w:rPr>
      </w:pPr>
    </w:p>
    <w:p w14:paraId="593FED17" w14:textId="77777777" w:rsidR="008D5170" w:rsidRPr="006D71B8" w:rsidRDefault="008D5170" w:rsidP="008D5170">
      <w:pPr>
        <w:pStyle w:val="Zkladntext"/>
        <w:rPr>
          <w:rFonts w:cs="Arial"/>
          <w:szCs w:val="22"/>
          <w:lang w:val="cs-CZ"/>
        </w:rPr>
      </w:pPr>
    </w:p>
    <w:p w14:paraId="0477686C" w14:textId="77777777" w:rsidR="008D5170" w:rsidRPr="006D71B8" w:rsidRDefault="008D5170" w:rsidP="008D5170">
      <w:pPr>
        <w:pStyle w:val="Zkladntext"/>
        <w:rPr>
          <w:rFonts w:cs="Arial"/>
          <w:szCs w:val="22"/>
          <w:lang w:val="cs-CZ"/>
        </w:rPr>
      </w:pPr>
    </w:p>
    <w:p w14:paraId="73ED9B46" w14:textId="77777777" w:rsidR="008D5170" w:rsidRPr="006D71B8" w:rsidRDefault="008D5170" w:rsidP="008D5170">
      <w:pPr>
        <w:pStyle w:val="Zkladntext"/>
        <w:rPr>
          <w:rFonts w:cs="Arial"/>
          <w:szCs w:val="22"/>
          <w:lang w:val="cs-CZ"/>
        </w:rPr>
      </w:pPr>
    </w:p>
    <w:p w14:paraId="7D6AB46D" w14:textId="77777777" w:rsidR="008D5170" w:rsidRPr="006D71B8" w:rsidRDefault="008D5170" w:rsidP="008D5170">
      <w:pPr>
        <w:pStyle w:val="Zkladntext"/>
        <w:rPr>
          <w:rFonts w:cs="Arial"/>
          <w:szCs w:val="22"/>
          <w:lang w:val="cs-CZ"/>
        </w:rPr>
      </w:pPr>
    </w:p>
    <w:p w14:paraId="0198BE4D" w14:textId="77777777" w:rsidR="008D5170" w:rsidRPr="006D71B8" w:rsidRDefault="008D5170" w:rsidP="008D5170">
      <w:pPr>
        <w:pStyle w:val="Nadpis3"/>
        <w:rPr>
          <w:lang w:val="cs-CZ"/>
        </w:rPr>
      </w:pPr>
      <w:r w:rsidRPr="006D71B8">
        <w:rPr>
          <w:lang w:val="cs-CZ" w:bidi="cs-CZ"/>
        </w:rPr>
        <w:lastRenderedPageBreak/>
        <w:t>Úkosy pod úhlem 45°</w:t>
      </w:r>
    </w:p>
    <w:p w14:paraId="5BC93775" w14:textId="77777777" w:rsidR="008D5170" w:rsidRPr="006D71B8" w:rsidRDefault="008D5170" w:rsidP="008D5170">
      <w:pPr>
        <w:rPr>
          <w:lang w:val="cs-CZ"/>
        </w:rPr>
      </w:pPr>
    </w:p>
    <w:p w14:paraId="51617924" w14:textId="7125DD8C" w:rsidR="008D5170" w:rsidRPr="006D71B8" w:rsidRDefault="008D5170" w:rsidP="008D5170">
      <w:pPr>
        <w:pStyle w:val="Zkladntext"/>
        <w:jc w:val="center"/>
        <w:rPr>
          <w:rFonts w:cs="Arial"/>
          <w:szCs w:val="22"/>
          <w:lang w:val="cs-CZ"/>
        </w:rPr>
      </w:pPr>
      <w:r w:rsidRPr="006D71B8"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7F3AC764" wp14:editId="446C7C04">
                <wp:simplePos x="0" y="0"/>
                <wp:positionH relativeFrom="column">
                  <wp:posOffset>2971800</wp:posOffset>
                </wp:positionH>
                <wp:positionV relativeFrom="paragraph">
                  <wp:posOffset>1052830</wp:posOffset>
                </wp:positionV>
                <wp:extent cx="1257300" cy="457200"/>
                <wp:effectExtent l="0" t="38100" r="57150" b="19050"/>
                <wp:wrapNone/>
                <wp:docPr id="23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57300" cy="457200"/>
                          <a:chOff x="5814" y="7974"/>
                          <a:chExt cx="1980" cy="720"/>
                        </a:xfrm>
                      </wpg:grpSpPr>
                      <wps:wsp>
                        <wps:cNvPr id="48" name="Line 22"/>
                        <wps:cNvCnPr/>
                        <wps:spPr bwMode="auto">
                          <a:xfrm flipV="1">
                            <a:off x="6534" y="7974"/>
                            <a:ext cx="1260" cy="5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" name="Text Box 23"/>
                        <wps:cNvSpPr txBox="1">
                          <a:spLocks noChangeArrowheads="1"/>
                        </wps:cNvSpPr>
                        <wps:spPr bwMode="auto">
                          <a:xfrm>
                            <a:off x="5814" y="8334"/>
                            <a:ext cx="96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3B84843" w14:textId="77777777" w:rsidR="00611311" w:rsidRDefault="00611311" w:rsidP="008D5170">
                              <w:pPr>
                                <w:pStyle w:val="Zkladntext"/>
                                <w:jc w:val="center"/>
                                <w:rPr>
                                  <w:lang w:val="en-GB"/>
                                </w:rPr>
                              </w:pPr>
                              <w:r>
                                <w:rPr>
                                  <w:lang w:val="cs-CZ" w:bidi="cs-CZ"/>
                                </w:rPr>
                                <w:t>Matice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3AC764" id="Group 21" o:spid="_x0000_s1052" style="position:absolute;left:0;text-align:left;margin-left:234pt;margin-top:82.9pt;width:99pt;height:36pt;z-index:251663360" coordorigin="5814,7974" coordsize="1980,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">
                <v:line id="Line 22" o:spid="_x0000_s1053" style="position:absolute;flip:y;visibility:visible;mso-wrap-style:square" from="6534,7974" to="7794,85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">
                  <v:stroke endarrow="block"/>
                </v:line>
                <v:shape id="_x0000_s1054" type="#_x0000_t202" style="position:absolute;left:5814;top:8334;width:96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">
                  <v:textbox inset="1mm,1mm,1mm,1mm">
                    <w:txbxContent>
                      <w:p w14:paraId="13B84843" w14:textId="77777777" w:rsidR="00611311" w:rsidRDefault="00611311" w:rsidP="008D5170">
                        <w:pPr>
                          <w:pStyle w:val="Zkladntext"/>
                          <w:jc w:val="center"/>
                          <w:rPr>
                            <w:lang w:val="en-GB"/>
                          </w:rPr>
                        </w:pPr>
                        <w:r>
                          <w:rPr>
                            <w:lang w:val="cs-CZ" w:bidi="cs-CZ"/>
                          </w:rPr>
                          <w:t>Matice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6D71B8"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ED07DA2" wp14:editId="7F70A616">
                <wp:simplePos x="0" y="0"/>
                <wp:positionH relativeFrom="column">
                  <wp:posOffset>3771900</wp:posOffset>
                </wp:positionH>
                <wp:positionV relativeFrom="paragraph">
                  <wp:posOffset>43815</wp:posOffset>
                </wp:positionV>
                <wp:extent cx="571500" cy="571500"/>
                <wp:effectExtent l="0" t="72390" r="0" b="0"/>
                <wp:wrapNone/>
                <wp:docPr id="50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571500"/>
                        </a:xfrm>
                        <a:custGeom>
                          <a:avLst/>
                          <a:gdLst>
                            <a:gd name="G0" fmla="+- -5652676 0 0"/>
                            <a:gd name="G1" fmla="+- 11273495 0 0"/>
                            <a:gd name="G2" fmla="+- -5652676 0 11273495"/>
                            <a:gd name="G3" fmla="+- 10800 0 0"/>
                            <a:gd name="G4" fmla="+- 0 0 -5652676"/>
                            <a:gd name="T0" fmla="*/ 360 256 1"/>
                            <a:gd name="T1" fmla="*/ 0 256 1"/>
                            <a:gd name="G5" fmla="+- G2 T0 T1"/>
                            <a:gd name="G6" fmla="?: G2 G2 G5"/>
                            <a:gd name="G7" fmla="+- 0 0 G6"/>
                            <a:gd name="G8" fmla="+- 9548 0 0"/>
                            <a:gd name="G9" fmla="+- 0 0 11273495"/>
                            <a:gd name="G10" fmla="+- 9548 0 2700"/>
                            <a:gd name="G11" fmla="cos G10 -5652676"/>
                            <a:gd name="G12" fmla="sin G10 -5652676"/>
                            <a:gd name="G13" fmla="cos 13500 -5652676"/>
                            <a:gd name="G14" fmla="sin 13500 -5652676"/>
                            <a:gd name="G15" fmla="+- G11 10800 0"/>
                            <a:gd name="G16" fmla="+- G12 10800 0"/>
                            <a:gd name="G17" fmla="+- G13 10800 0"/>
                            <a:gd name="G18" fmla="+- G14 10800 0"/>
                            <a:gd name="G19" fmla="*/ 9548 1 2"/>
                            <a:gd name="G20" fmla="+- G19 5400 0"/>
                            <a:gd name="G21" fmla="cos G20 -5652676"/>
                            <a:gd name="G22" fmla="sin G20 -5652676"/>
                            <a:gd name="G23" fmla="+- G21 10800 0"/>
                            <a:gd name="G24" fmla="+- G12 G23 G22"/>
                            <a:gd name="G25" fmla="+- G22 G23 G11"/>
                            <a:gd name="G26" fmla="cos 10800 -5652676"/>
                            <a:gd name="G27" fmla="sin 10800 -5652676"/>
                            <a:gd name="G28" fmla="cos 9548 -5652676"/>
                            <a:gd name="G29" fmla="sin 9548 -5652676"/>
                            <a:gd name="G30" fmla="+- G26 10800 0"/>
                            <a:gd name="G31" fmla="+- G27 10800 0"/>
                            <a:gd name="G32" fmla="+- G28 10800 0"/>
                            <a:gd name="G33" fmla="+- G29 10800 0"/>
                            <a:gd name="G34" fmla="+- G19 5400 0"/>
                            <a:gd name="G35" fmla="cos G34 11273495"/>
                            <a:gd name="G36" fmla="sin G34 11273495"/>
                            <a:gd name="G37" fmla="+/ 11273495 -5652676 2"/>
                            <a:gd name="T2" fmla="*/ 180 256 1"/>
                            <a:gd name="T3" fmla="*/ 0 256 1"/>
                            <a:gd name="G38" fmla="+- G37 T2 T3"/>
                            <a:gd name="G39" fmla="?: G2 G37 G38"/>
                            <a:gd name="G40" fmla="cos 10800 G39"/>
                            <a:gd name="G41" fmla="sin 10800 G39"/>
                            <a:gd name="G42" fmla="cos 9548 G39"/>
                            <a:gd name="G43" fmla="sin 9548 G39"/>
                            <a:gd name="G44" fmla="+- G40 10800 0"/>
                            <a:gd name="G45" fmla="+- G41 10800 0"/>
                            <a:gd name="G46" fmla="+- G42 10800 0"/>
                            <a:gd name="G47" fmla="+- G43 10800 0"/>
                            <a:gd name="G48" fmla="+- G35 10800 0"/>
                            <a:gd name="G49" fmla="+- G36 10800 0"/>
                            <a:gd name="T4" fmla="*/ 2886 w 21600"/>
                            <a:gd name="T5" fmla="*/ 3450 h 21600"/>
                            <a:gd name="T6" fmla="*/ 724 w 21600"/>
                            <a:gd name="T7" fmla="*/ 12212 h 21600"/>
                            <a:gd name="T8" fmla="*/ 3803 w 21600"/>
                            <a:gd name="T9" fmla="*/ 4302 h 21600"/>
                            <a:gd name="T10" fmla="*/ 11682 w 21600"/>
                            <a:gd name="T11" fmla="*/ -2672 h 21600"/>
                            <a:gd name="T12" fmla="*/ 14783 w 21600"/>
                            <a:gd name="T13" fmla="*/ 864 h 21600"/>
                            <a:gd name="T14" fmla="*/ 11247 w 21600"/>
                            <a:gd name="T15" fmla="*/ 3966 h 21600"/>
                            <a:gd name="T16" fmla="*/ 3163 w 21600"/>
                            <a:gd name="T17" fmla="*/ 3163 h 21600"/>
                            <a:gd name="T18" fmla="*/ 18437 w 21600"/>
                            <a:gd name="T19" fmla="*/ 18437 h 21600"/>
                          </a:gdLst>
                          <a:ahLst/>
                          <a:cxnLst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T16" t="T17" r="T18" b="T19"/>
                          <a:pathLst>
                            <a:path w="21600" h="21600">
                              <a:moveTo>
                                <a:pt x="11423" y="1272"/>
                              </a:moveTo>
                              <a:cubicBezTo>
                                <a:pt x="11216" y="1258"/>
                                <a:pt x="11008" y="1252"/>
                                <a:pt x="10800" y="1252"/>
                              </a:cubicBezTo>
                              <a:cubicBezTo>
                                <a:pt x="5526" y="1252"/>
                                <a:pt x="1252" y="5526"/>
                                <a:pt x="1252" y="10800"/>
                              </a:cubicBezTo>
                              <a:cubicBezTo>
                                <a:pt x="1251" y="11243"/>
                                <a:pt x="1282" y="11686"/>
                                <a:pt x="1344" y="12125"/>
                              </a:cubicBezTo>
                              <a:lnTo>
                                <a:pt x="104" y="12299"/>
                              </a:lnTo>
                              <a:cubicBezTo>
                                <a:pt x="34" y="11802"/>
                                <a:pt x="0" y="11301"/>
                                <a:pt x="0" y="10800"/>
                              </a:cubicBezTo>
                              <a:cubicBezTo>
                                <a:pt x="0" y="4835"/>
                                <a:pt x="4835" y="0"/>
                                <a:pt x="10800" y="0"/>
                              </a:cubicBezTo>
                              <a:cubicBezTo>
                                <a:pt x="11035" y="-1"/>
                                <a:pt x="11270" y="7"/>
                                <a:pt x="11505" y="23"/>
                              </a:cubicBezTo>
                              <a:lnTo>
                                <a:pt x="11682" y="-2672"/>
                              </a:lnTo>
                              <a:lnTo>
                                <a:pt x="14783" y="864"/>
                              </a:lnTo>
                              <a:lnTo>
                                <a:pt x="11247" y="3966"/>
                              </a:lnTo>
                              <a:lnTo>
                                <a:pt x="11423" y="127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7137F4B6" id="AutoShape 20" o:spid="_x0000_s1026" style="position:absolute;margin-left:297pt;margin-top:3.45pt;width:45pt;height:4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" path="m11423,1272v-207,-14,-415,-20,-623,-20c5526,1252,1252,5526,1252,10800v-1,443,30,886,92,1325l104,12299c34,11802,,11301,,10800,,4835,4835,,10800,v235,-1,470,7,705,23l11682,-2672,14783,864,11247,3966r176,-2694xe" fillcolor="black" stroked="f">
                <v:stroke joinstyle="miter"/>
                <v:path o:connecttype="custom" o:connectlocs="76359,91281;19156,323109;100621,113824;309086,-70697;391134,22860;297577,104934" o:connectangles="0,0,0,0,0,0" textboxrect="3163,3163,18437,18437"/>
              </v:shape>
            </w:pict>
          </mc:Fallback>
        </mc:AlternateContent>
      </w:r>
      <w:r w:rsidRPr="006D71B8">
        <w:rPr>
          <w:rFonts w:cs="Arial"/>
          <w:noProof/>
          <w:szCs w:val="22"/>
          <w:lang w:val="cs-CZ" w:eastAsia="cs-CZ"/>
        </w:rPr>
        <w:drawing>
          <wp:inline distT="0" distB="0" distL="0" distR="0" wp14:anchorId="1FA08BF6" wp14:editId="6D261A7B">
            <wp:extent cx="2743200" cy="2146935"/>
            <wp:effectExtent l="0" t="0" r="0" b="5715"/>
            <wp:docPr id="17" name="Picture 17" descr="CM 351 UNO 45° cutting front fa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M 351 UNO 45° cutting front face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146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D71B8">
        <w:rPr>
          <w:rFonts w:cs="Arial"/>
          <w:szCs w:val="22"/>
          <w:lang w:val="cs-CZ" w:bidi="cs-CZ"/>
        </w:rPr>
        <w:t xml:space="preserve"> </w:t>
      </w:r>
      <w:r w:rsidRPr="006D71B8">
        <w:rPr>
          <w:rFonts w:cs="Arial"/>
          <w:noProof/>
          <w:szCs w:val="22"/>
          <w:lang w:val="cs-CZ" w:eastAsia="cs-CZ"/>
        </w:rPr>
        <w:drawing>
          <wp:inline distT="0" distB="0" distL="0" distR="0" wp14:anchorId="69D2D0C6" wp14:editId="57A031F1">
            <wp:extent cx="2604135" cy="2146935"/>
            <wp:effectExtent l="0" t="0" r="5715" b="5715"/>
            <wp:docPr id="18" name="Picture 18" descr="CM 351 UNO 45° cutting rear fa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M 351 UNO 45° cutting rear face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4135" cy="2146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714620" w14:textId="77777777" w:rsidR="008D5170" w:rsidRPr="006D71B8" w:rsidRDefault="008D5170" w:rsidP="008D5170">
      <w:pPr>
        <w:pStyle w:val="Zkladntext"/>
        <w:rPr>
          <w:rFonts w:cs="Arial"/>
          <w:szCs w:val="22"/>
          <w:lang w:val="cs-CZ"/>
        </w:rPr>
      </w:pPr>
    </w:p>
    <w:p w14:paraId="4B9C109E" w14:textId="77777777" w:rsidR="008D5170" w:rsidRPr="006D71B8" w:rsidRDefault="008D5170" w:rsidP="008D5170">
      <w:pPr>
        <w:pStyle w:val="Zkladntext"/>
        <w:rPr>
          <w:rFonts w:cs="Arial"/>
          <w:szCs w:val="22"/>
          <w:lang w:val="cs-CZ"/>
        </w:rPr>
      </w:pPr>
      <w:r w:rsidRPr="006D71B8">
        <w:rPr>
          <w:rFonts w:cs="Arial"/>
          <w:szCs w:val="22"/>
          <w:lang w:val="cs-CZ" w:bidi="cs-CZ"/>
        </w:rPr>
        <w:t xml:space="preserve">Model </w:t>
      </w:r>
      <w:r w:rsidRPr="006D71B8">
        <w:rPr>
          <w:rFonts w:cs="Arial"/>
          <w:b/>
          <w:szCs w:val="22"/>
          <w:lang w:val="cs-CZ" w:bidi="cs-CZ"/>
        </w:rPr>
        <w:t>CM 352</w:t>
      </w:r>
      <w:r w:rsidRPr="006D71B8">
        <w:rPr>
          <w:rFonts w:cs="Arial"/>
          <w:szCs w:val="22"/>
          <w:lang w:val="cs-CZ" w:bidi="cs-CZ"/>
        </w:rPr>
        <w:t xml:space="preserve"> umožňuje provádět pevné nebo vícestupňové úkosy. </w:t>
      </w:r>
    </w:p>
    <w:p w14:paraId="3D3652D1" w14:textId="77777777" w:rsidR="008D5170" w:rsidRPr="006D71B8" w:rsidRDefault="008D5170" w:rsidP="008D5170">
      <w:pPr>
        <w:pStyle w:val="Zkladntext"/>
        <w:rPr>
          <w:rFonts w:cs="Arial"/>
          <w:szCs w:val="22"/>
          <w:lang w:val="cs-CZ"/>
        </w:rPr>
      </w:pPr>
      <w:r w:rsidRPr="006D71B8">
        <w:rPr>
          <w:rFonts w:cs="Arial"/>
          <w:szCs w:val="22"/>
          <w:lang w:val="cs-CZ" w:bidi="cs-CZ"/>
        </w:rPr>
        <w:t>Naklonění řezné hlavice do úhlu 45° proveďte prosím následovně:</w:t>
      </w:r>
    </w:p>
    <w:p w14:paraId="6813F876" w14:textId="77777777" w:rsidR="008D5170" w:rsidRPr="006D71B8" w:rsidRDefault="008D5170" w:rsidP="008D5170">
      <w:pPr>
        <w:pStyle w:val="Zkladntext"/>
        <w:numPr>
          <w:ilvl w:val="0"/>
          <w:numId w:val="11"/>
        </w:numPr>
        <w:rPr>
          <w:rFonts w:cs="Arial"/>
          <w:szCs w:val="22"/>
          <w:lang w:val="cs-CZ"/>
        </w:rPr>
      </w:pPr>
      <w:r w:rsidRPr="006D71B8">
        <w:rPr>
          <w:rFonts w:cs="Arial"/>
          <w:szCs w:val="22"/>
          <w:lang w:val="cs-CZ" w:bidi="cs-CZ"/>
        </w:rPr>
        <w:t>Přesuňte přepravní vozík do přední části stroje tak, abyste měli dostatečný přístup k čepu.</w:t>
      </w:r>
    </w:p>
    <w:p w14:paraId="612FAD38" w14:textId="77777777" w:rsidR="008D5170" w:rsidRPr="006D71B8" w:rsidRDefault="008D5170" w:rsidP="008D5170">
      <w:pPr>
        <w:pStyle w:val="Zkladntext"/>
        <w:numPr>
          <w:ilvl w:val="0"/>
          <w:numId w:val="11"/>
        </w:numPr>
        <w:rPr>
          <w:rFonts w:cs="Arial"/>
          <w:szCs w:val="22"/>
          <w:lang w:val="cs-CZ"/>
        </w:rPr>
      </w:pPr>
      <w:r w:rsidRPr="006D71B8">
        <w:rPr>
          <w:rFonts w:cs="Arial"/>
          <w:b/>
          <w:szCs w:val="22"/>
          <w:lang w:val="cs-CZ" w:bidi="cs-CZ"/>
        </w:rPr>
        <w:t>Mírně</w:t>
      </w:r>
      <w:r w:rsidRPr="006D71B8">
        <w:rPr>
          <w:rFonts w:cs="Arial"/>
          <w:szCs w:val="22"/>
          <w:lang w:val="cs-CZ" w:bidi="cs-CZ"/>
        </w:rPr>
        <w:t xml:space="preserve"> povolte (stačí o 1/8 otáčky) matici, která drží hlavici.</w:t>
      </w:r>
    </w:p>
    <w:p w14:paraId="7D151BD3" w14:textId="77777777" w:rsidR="008D5170" w:rsidRPr="006D71B8" w:rsidRDefault="008D5170" w:rsidP="008D5170">
      <w:pPr>
        <w:pStyle w:val="Zkladntext"/>
        <w:numPr>
          <w:ilvl w:val="0"/>
          <w:numId w:val="11"/>
        </w:numPr>
        <w:rPr>
          <w:rFonts w:cs="Arial"/>
          <w:szCs w:val="22"/>
          <w:lang w:val="cs-CZ"/>
        </w:rPr>
      </w:pPr>
      <w:r w:rsidRPr="006D71B8">
        <w:rPr>
          <w:rFonts w:cs="Arial"/>
          <w:szCs w:val="22"/>
          <w:lang w:val="cs-CZ" w:bidi="cs-CZ"/>
        </w:rPr>
        <w:t>Otočte hlavu až do zastavení v úhlu 45°.</w:t>
      </w:r>
    </w:p>
    <w:p w14:paraId="2DD96FBB" w14:textId="77777777" w:rsidR="008D5170" w:rsidRPr="006D71B8" w:rsidRDefault="008D5170" w:rsidP="008D5170">
      <w:pPr>
        <w:pStyle w:val="Zkladntext"/>
        <w:numPr>
          <w:ilvl w:val="0"/>
          <w:numId w:val="11"/>
        </w:numPr>
        <w:rPr>
          <w:rFonts w:cs="Arial"/>
          <w:szCs w:val="22"/>
          <w:lang w:val="cs-CZ"/>
        </w:rPr>
      </w:pPr>
      <w:r w:rsidRPr="006D71B8">
        <w:rPr>
          <w:rFonts w:cs="Arial"/>
          <w:szCs w:val="22"/>
          <w:lang w:val="cs-CZ" w:bidi="cs-CZ"/>
        </w:rPr>
        <w:t xml:space="preserve">Znovu </w:t>
      </w:r>
      <w:r w:rsidRPr="006D71B8">
        <w:rPr>
          <w:rFonts w:cs="Arial"/>
          <w:b/>
          <w:szCs w:val="22"/>
          <w:lang w:val="cs-CZ" w:bidi="cs-CZ"/>
        </w:rPr>
        <w:t xml:space="preserve">pevně </w:t>
      </w:r>
      <w:r w:rsidRPr="006D71B8">
        <w:rPr>
          <w:rFonts w:cs="Arial"/>
          <w:szCs w:val="22"/>
          <w:lang w:val="cs-CZ" w:bidi="cs-CZ"/>
        </w:rPr>
        <w:t>utáhněte matici, která drží hlavici.</w:t>
      </w:r>
    </w:p>
    <w:p w14:paraId="09A01900" w14:textId="77777777" w:rsidR="008D5170" w:rsidRPr="006D71B8" w:rsidRDefault="008D5170" w:rsidP="008D5170">
      <w:pPr>
        <w:pStyle w:val="Zkladntext"/>
        <w:numPr>
          <w:ilvl w:val="0"/>
          <w:numId w:val="11"/>
        </w:numPr>
        <w:rPr>
          <w:rFonts w:cs="Arial"/>
          <w:szCs w:val="22"/>
          <w:lang w:val="cs-CZ"/>
        </w:rPr>
      </w:pPr>
      <w:r w:rsidRPr="006D71B8">
        <w:rPr>
          <w:rFonts w:cs="Arial"/>
          <w:szCs w:val="22"/>
          <w:lang w:val="cs-CZ" w:bidi="cs-CZ"/>
        </w:rPr>
        <w:t>Zkontrolujte nastavení snížením hlavice tak, že kotouč správně pronikne středem drážky pro řezy pod úhlem 45° 3 mm pod povrch přepravního vozíku.</w:t>
      </w:r>
    </w:p>
    <w:p w14:paraId="5DEBD417" w14:textId="77777777" w:rsidR="008D5170" w:rsidRPr="006D71B8" w:rsidRDefault="008D5170" w:rsidP="008D5170">
      <w:pPr>
        <w:pStyle w:val="Zkladntext"/>
        <w:ind w:left="57"/>
        <w:rPr>
          <w:rFonts w:cs="Arial"/>
          <w:szCs w:val="22"/>
          <w:lang w:val="cs-CZ"/>
        </w:rPr>
      </w:pPr>
      <w:r w:rsidRPr="006D71B8">
        <w:rPr>
          <w:rFonts w:cs="Arial"/>
          <w:b/>
          <w:szCs w:val="22"/>
          <w:lang w:val="cs-CZ" w:bidi="cs-CZ"/>
        </w:rPr>
        <w:t>Poznámka:</w:t>
      </w:r>
      <w:r w:rsidRPr="006D71B8">
        <w:rPr>
          <w:rFonts w:cs="Arial"/>
          <w:szCs w:val="22"/>
          <w:lang w:val="cs-CZ" w:bidi="cs-CZ"/>
        </w:rPr>
        <w:t xml:space="preserve"> pro vrácení hlavice do normální polohy použijte tentýž postup a otočte hlavicí opačným směrem ke druhému dorazu. Zkontrolujte </w:t>
      </w:r>
      <w:r w:rsidRPr="006D71B8">
        <w:rPr>
          <w:rFonts w:cs="Arial"/>
          <w:b/>
          <w:szCs w:val="22"/>
          <w:lang w:val="cs-CZ" w:bidi="cs-CZ"/>
        </w:rPr>
        <w:t>pevné</w:t>
      </w:r>
      <w:r w:rsidRPr="006D71B8">
        <w:rPr>
          <w:rFonts w:cs="Arial"/>
          <w:szCs w:val="22"/>
          <w:lang w:val="cs-CZ" w:bidi="cs-CZ"/>
        </w:rPr>
        <w:t xml:space="preserve"> utažení matice, která drží hlavici. Dorazy jsou nastaveny ve výrobě; za běžných okolností nejsou nutné další úpravy.</w:t>
      </w:r>
    </w:p>
    <w:p w14:paraId="3B344DF2" w14:textId="77777777" w:rsidR="008D5170" w:rsidRPr="006D71B8" w:rsidRDefault="008D5170" w:rsidP="008D5170">
      <w:pPr>
        <w:pStyle w:val="Nadpis3"/>
        <w:rPr>
          <w:lang w:val="cs-CZ"/>
        </w:rPr>
      </w:pPr>
      <w:r w:rsidRPr="006D71B8">
        <w:rPr>
          <w:lang w:val="cs-CZ" w:bidi="cs-CZ"/>
        </w:rPr>
        <w:t>Důležitá doporučení k řezání</w:t>
      </w:r>
    </w:p>
    <w:p w14:paraId="609F23B7" w14:textId="77777777" w:rsidR="008D5170" w:rsidRPr="006D71B8" w:rsidRDefault="008D5170" w:rsidP="008D5170">
      <w:pPr>
        <w:pStyle w:val="Zkladntext"/>
        <w:numPr>
          <w:ilvl w:val="0"/>
          <w:numId w:val="10"/>
        </w:numPr>
        <w:rPr>
          <w:rFonts w:cs="Arial"/>
          <w:szCs w:val="22"/>
          <w:lang w:val="cs-CZ"/>
        </w:rPr>
      </w:pPr>
      <w:r w:rsidRPr="006D71B8">
        <w:rPr>
          <w:rFonts w:cs="Arial"/>
          <w:szCs w:val="22"/>
          <w:lang w:val="cs-CZ" w:bidi="cs-CZ"/>
        </w:rPr>
        <w:t xml:space="preserve">Model </w:t>
      </w:r>
      <w:r w:rsidRPr="006D71B8">
        <w:rPr>
          <w:rFonts w:cs="Arial"/>
          <w:b/>
          <w:szCs w:val="22"/>
          <w:lang w:val="cs-CZ" w:bidi="cs-CZ"/>
        </w:rPr>
        <w:t>CM 352</w:t>
      </w:r>
      <w:r w:rsidRPr="006D71B8">
        <w:rPr>
          <w:rFonts w:cs="Arial"/>
          <w:szCs w:val="22"/>
          <w:lang w:val="cs-CZ" w:bidi="cs-CZ"/>
        </w:rPr>
        <w:t xml:space="preserve"> je určen k řezání materiálu o hmotnosti do 20 kg a rozměrech do 600 x 600 x 110 mm.</w:t>
      </w:r>
    </w:p>
    <w:p w14:paraId="542A0569" w14:textId="77777777" w:rsidR="008D5170" w:rsidRPr="006D71B8" w:rsidRDefault="008D5170" w:rsidP="008D5170">
      <w:pPr>
        <w:pStyle w:val="Zkladntext"/>
        <w:numPr>
          <w:ilvl w:val="0"/>
          <w:numId w:val="10"/>
        </w:numPr>
        <w:rPr>
          <w:rFonts w:cs="Arial"/>
          <w:szCs w:val="22"/>
          <w:lang w:val="cs-CZ"/>
        </w:rPr>
      </w:pPr>
      <w:r w:rsidRPr="006D71B8">
        <w:rPr>
          <w:lang w:val="cs-CZ" w:bidi="cs-CZ"/>
        </w:rPr>
        <w:t>Před zahájením práce zkontrolujte upevnění a stabilitu nástroje</w:t>
      </w:r>
      <w:r w:rsidRPr="006D71B8">
        <w:rPr>
          <w:rFonts w:cs="Arial"/>
          <w:szCs w:val="22"/>
          <w:lang w:val="cs-CZ" w:bidi="cs-CZ"/>
        </w:rPr>
        <w:t>.</w:t>
      </w:r>
    </w:p>
    <w:p w14:paraId="6B1E767E" w14:textId="77777777" w:rsidR="008D5170" w:rsidRPr="006D71B8" w:rsidRDefault="008D5170" w:rsidP="008D5170">
      <w:pPr>
        <w:pStyle w:val="Zkladntext"/>
        <w:numPr>
          <w:ilvl w:val="0"/>
          <w:numId w:val="10"/>
        </w:numPr>
        <w:rPr>
          <w:rFonts w:cs="Arial"/>
          <w:szCs w:val="22"/>
          <w:lang w:val="cs-CZ"/>
        </w:rPr>
      </w:pPr>
      <w:r w:rsidRPr="006D71B8">
        <w:rPr>
          <w:lang w:val="cs-CZ" w:bidi="cs-CZ"/>
        </w:rPr>
        <w:t>Zvolte správné nástroje podle doporučení výrobce v závislosti na materiálu, který má být řezán, pracovního postupu (suchý nebo mokrý řez) a požadovaného výkonu</w:t>
      </w:r>
      <w:r w:rsidRPr="006D71B8">
        <w:rPr>
          <w:rFonts w:cs="Arial"/>
          <w:szCs w:val="22"/>
          <w:lang w:val="cs-CZ" w:bidi="cs-CZ"/>
        </w:rPr>
        <w:t>.</w:t>
      </w:r>
    </w:p>
    <w:p w14:paraId="0AB4A874" w14:textId="77777777" w:rsidR="008D5170" w:rsidRPr="006D71B8" w:rsidRDefault="008D5170" w:rsidP="008D5170">
      <w:pPr>
        <w:pStyle w:val="Zkladntext"/>
        <w:numPr>
          <w:ilvl w:val="0"/>
          <w:numId w:val="10"/>
        </w:numPr>
        <w:rPr>
          <w:rFonts w:cs="Arial"/>
          <w:szCs w:val="22"/>
          <w:lang w:val="cs-CZ"/>
        </w:rPr>
      </w:pPr>
      <w:r w:rsidRPr="006D71B8">
        <w:rPr>
          <w:lang w:val="cs-CZ" w:bidi="cs-CZ"/>
        </w:rPr>
        <w:t>Při řezání přivádějte včas a nepřetržitě chladicí vodu! Zkontrolujte, zda je v zásobníku dostatečný objem vody</w:t>
      </w:r>
      <w:r w:rsidRPr="006D71B8">
        <w:rPr>
          <w:rFonts w:cs="Arial"/>
          <w:szCs w:val="22"/>
          <w:lang w:val="cs-CZ" w:bidi="cs-CZ"/>
        </w:rPr>
        <w:t>.</w:t>
      </w:r>
    </w:p>
    <w:p w14:paraId="4FAF142D" w14:textId="77777777" w:rsidR="008D5170" w:rsidRPr="006D71B8" w:rsidRDefault="008D5170" w:rsidP="008D5170">
      <w:pPr>
        <w:pStyle w:val="Zkladntext"/>
        <w:numPr>
          <w:ilvl w:val="0"/>
          <w:numId w:val="10"/>
        </w:numPr>
        <w:rPr>
          <w:rFonts w:cs="Arial"/>
          <w:szCs w:val="22"/>
          <w:lang w:val="cs-CZ"/>
        </w:rPr>
      </w:pPr>
      <w:r w:rsidRPr="006D71B8">
        <w:rPr>
          <w:lang w:val="cs-CZ" w:bidi="cs-CZ"/>
        </w:rPr>
        <w:t>Při suchém řezání zajistěte dostatečné odsávání prachu a používejte ochrannou masku</w:t>
      </w:r>
      <w:r w:rsidRPr="006D71B8">
        <w:rPr>
          <w:rFonts w:cs="Arial"/>
          <w:szCs w:val="22"/>
          <w:lang w:val="cs-CZ" w:bidi="cs-CZ"/>
        </w:rPr>
        <w:t>.</w:t>
      </w:r>
    </w:p>
    <w:p w14:paraId="0AA5D85E" w14:textId="77777777" w:rsidR="008D5170" w:rsidRPr="006D71B8" w:rsidRDefault="008D5170" w:rsidP="008D5170">
      <w:pPr>
        <w:pStyle w:val="Zkladntext"/>
        <w:numPr>
          <w:ilvl w:val="0"/>
          <w:numId w:val="10"/>
        </w:numPr>
        <w:rPr>
          <w:rFonts w:cs="Arial"/>
          <w:szCs w:val="22"/>
          <w:lang w:val="cs-CZ"/>
        </w:rPr>
      </w:pPr>
      <w:r w:rsidRPr="006D71B8">
        <w:rPr>
          <w:lang w:val="cs-CZ" w:bidi="cs-CZ"/>
        </w:rPr>
        <w:t>Po skončení řezání zavřete vodní kohout, abyste mohli vyjmout nařezané kusy z přepravního vozíku bez toho, že se namočíte</w:t>
      </w:r>
      <w:r w:rsidRPr="006D71B8">
        <w:rPr>
          <w:rFonts w:cs="Arial"/>
          <w:szCs w:val="22"/>
          <w:lang w:val="cs-CZ" w:bidi="cs-CZ"/>
        </w:rPr>
        <w:t xml:space="preserve">. </w:t>
      </w:r>
    </w:p>
    <w:p w14:paraId="176A55B5" w14:textId="77777777" w:rsidR="008D5170" w:rsidRPr="006D71B8" w:rsidRDefault="008D5170" w:rsidP="008D5170">
      <w:pPr>
        <w:pStyle w:val="Zkladntext"/>
        <w:numPr>
          <w:ilvl w:val="0"/>
          <w:numId w:val="10"/>
        </w:numPr>
        <w:rPr>
          <w:rFonts w:cs="Arial"/>
          <w:szCs w:val="22"/>
          <w:lang w:val="cs-CZ"/>
        </w:rPr>
      </w:pPr>
      <w:r w:rsidRPr="006D71B8">
        <w:rPr>
          <w:lang w:val="cs-CZ" w:bidi="cs-CZ"/>
        </w:rPr>
        <w:t>V případě, že dojde k vypnutí tepelné pojistkou, počkejte před opětovným spuštěním, než motor vychladne</w:t>
      </w:r>
      <w:r w:rsidRPr="006D71B8">
        <w:rPr>
          <w:rFonts w:cs="Arial"/>
          <w:szCs w:val="22"/>
          <w:lang w:val="cs-CZ" w:bidi="cs-CZ"/>
        </w:rPr>
        <w:t xml:space="preserve">. </w:t>
      </w:r>
    </w:p>
    <w:p w14:paraId="6566C623" w14:textId="77777777" w:rsidR="008D5170" w:rsidRPr="006D71B8" w:rsidRDefault="008D5170" w:rsidP="008D5170">
      <w:pPr>
        <w:pStyle w:val="Zkladntext"/>
        <w:ind w:left="57"/>
        <w:rPr>
          <w:rFonts w:cs="Arial"/>
          <w:szCs w:val="22"/>
          <w:lang w:val="cs-CZ"/>
        </w:rPr>
      </w:pPr>
    </w:p>
    <w:p w14:paraId="32CC0E33" w14:textId="77777777" w:rsidR="008D5170" w:rsidRPr="006D71B8" w:rsidRDefault="008D5170" w:rsidP="008D5170">
      <w:pPr>
        <w:pStyle w:val="Zkladntext"/>
        <w:ind w:left="57"/>
        <w:rPr>
          <w:rFonts w:cs="Arial"/>
          <w:szCs w:val="22"/>
          <w:lang w:val="cs-CZ"/>
        </w:rPr>
      </w:pPr>
    </w:p>
    <w:p w14:paraId="59497A11" w14:textId="77777777" w:rsidR="008D5170" w:rsidRPr="006D71B8" w:rsidRDefault="008D5170" w:rsidP="008D5170">
      <w:pPr>
        <w:pStyle w:val="Zkladntext"/>
        <w:ind w:left="57"/>
        <w:rPr>
          <w:rFonts w:cs="Arial"/>
          <w:szCs w:val="22"/>
          <w:lang w:val="cs-CZ"/>
        </w:rPr>
      </w:pPr>
    </w:p>
    <w:p w14:paraId="72DCB936" w14:textId="77777777" w:rsidR="008D5170" w:rsidRPr="006D71B8" w:rsidRDefault="008D5170" w:rsidP="008D5170">
      <w:pPr>
        <w:pStyle w:val="Zkladntext"/>
        <w:ind w:left="57"/>
        <w:rPr>
          <w:rFonts w:cs="Arial"/>
          <w:szCs w:val="22"/>
          <w:lang w:val="cs-CZ"/>
        </w:rPr>
      </w:pPr>
    </w:p>
    <w:p w14:paraId="18BA410F" w14:textId="77777777" w:rsidR="008D5170" w:rsidRPr="006D71B8" w:rsidRDefault="008D5170" w:rsidP="008D5170">
      <w:pPr>
        <w:pStyle w:val="Zkladntext"/>
        <w:ind w:left="57"/>
        <w:rPr>
          <w:rFonts w:cs="Arial"/>
          <w:szCs w:val="22"/>
          <w:lang w:val="cs-CZ"/>
        </w:rPr>
      </w:pPr>
    </w:p>
    <w:p w14:paraId="3C5E9A6A" w14:textId="77777777" w:rsidR="008D5170" w:rsidRPr="006D71B8" w:rsidRDefault="008D5170" w:rsidP="008D5170">
      <w:pPr>
        <w:pStyle w:val="Zkladntext"/>
        <w:ind w:left="57"/>
        <w:rPr>
          <w:rFonts w:cs="Arial"/>
          <w:szCs w:val="22"/>
          <w:lang w:val="cs-CZ"/>
        </w:rPr>
      </w:pPr>
    </w:p>
    <w:p w14:paraId="1456B6AB" w14:textId="77777777" w:rsidR="008D5170" w:rsidRPr="006D71B8" w:rsidRDefault="008D5170" w:rsidP="008D5170">
      <w:pPr>
        <w:pStyle w:val="Zkladntext"/>
        <w:ind w:left="57"/>
        <w:rPr>
          <w:rFonts w:cs="Arial"/>
          <w:szCs w:val="22"/>
          <w:lang w:val="cs-CZ"/>
        </w:rPr>
      </w:pPr>
    </w:p>
    <w:p w14:paraId="5DAA6FA6" w14:textId="77777777" w:rsidR="008D5170" w:rsidRPr="006D71B8" w:rsidRDefault="008D5170" w:rsidP="008D5170">
      <w:pPr>
        <w:pStyle w:val="Zkladntext"/>
        <w:ind w:left="57"/>
        <w:rPr>
          <w:rFonts w:cs="Arial"/>
          <w:szCs w:val="22"/>
          <w:lang w:val="cs-CZ"/>
        </w:rPr>
      </w:pPr>
    </w:p>
    <w:p w14:paraId="6E8A0F9D" w14:textId="77777777" w:rsidR="008D5170" w:rsidRPr="006D71B8" w:rsidRDefault="008D5170" w:rsidP="008D5170">
      <w:pPr>
        <w:pStyle w:val="Zkladntext"/>
        <w:ind w:left="57"/>
        <w:rPr>
          <w:rFonts w:cs="Arial"/>
          <w:szCs w:val="22"/>
          <w:lang w:val="cs-CZ"/>
        </w:rPr>
      </w:pPr>
    </w:p>
    <w:p w14:paraId="4185F1D9" w14:textId="77777777" w:rsidR="008D5170" w:rsidRPr="006D71B8" w:rsidRDefault="008D5170" w:rsidP="008D5170">
      <w:pPr>
        <w:pStyle w:val="Nadpis1"/>
        <w:rPr>
          <w:lang w:val="cs-CZ"/>
        </w:rPr>
      </w:pPr>
      <w:bookmarkStart w:id="25" w:name="_Toc51924388"/>
      <w:r w:rsidRPr="006D71B8">
        <w:rPr>
          <w:lang w:val="cs-CZ" w:bidi="cs-CZ"/>
        </w:rPr>
        <w:lastRenderedPageBreak/>
        <w:t>ÚDRŽBA A SERVIS</w:t>
      </w:r>
      <w:bookmarkEnd w:id="25"/>
    </w:p>
    <w:p w14:paraId="4A9BD664" w14:textId="77777777" w:rsidR="008D5170" w:rsidRPr="006D71B8" w:rsidRDefault="008D5170" w:rsidP="008D5170">
      <w:pPr>
        <w:rPr>
          <w:lang w:val="cs-CZ"/>
        </w:rPr>
      </w:pPr>
    </w:p>
    <w:p w14:paraId="577C9BE2" w14:textId="77777777" w:rsidR="008D5170" w:rsidRPr="006D71B8" w:rsidRDefault="008D5170" w:rsidP="008D5170">
      <w:pPr>
        <w:pStyle w:val="Zkladntext"/>
        <w:rPr>
          <w:rFonts w:cs="Arial"/>
          <w:szCs w:val="22"/>
          <w:lang w:val="cs-CZ"/>
        </w:rPr>
      </w:pPr>
      <w:r w:rsidRPr="006D71B8">
        <w:rPr>
          <w:lang w:val="cs-CZ" w:bidi="cs-CZ"/>
        </w:rPr>
        <w:t>Pro zajištění dlouhodobé kvality řezání a bezpečné a bezproblémové fungování stroje prosím dodržujte následující plán údržby</w:t>
      </w:r>
      <w:r w:rsidRPr="006D71B8">
        <w:rPr>
          <w:rFonts w:cs="Arial"/>
          <w:szCs w:val="22"/>
          <w:lang w:val="cs-CZ" w:bidi="cs-CZ"/>
        </w:rPr>
        <w:t>:</w:t>
      </w:r>
    </w:p>
    <w:p w14:paraId="627519F8" w14:textId="77777777" w:rsidR="008D5170" w:rsidRPr="006D71B8" w:rsidRDefault="008D5170" w:rsidP="008D5170">
      <w:pPr>
        <w:pStyle w:val="Zkladntext"/>
        <w:rPr>
          <w:rFonts w:cs="Arial"/>
          <w:szCs w:val="22"/>
          <w:lang w:val="cs-CZ"/>
        </w:rPr>
      </w:pPr>
    </w:p>
    <w:tbl>
      <w:tblPr>
        <w:tblW w:w="9840" w:type="dxa"/>
        <w:tblBorders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3803"/>
        <w:gridCol w:w="2719"/>
        <w:gridCol w:w="526"/>
        <w:gridCol w:w="758"/>
        <w:gridCol w:w="488"/>
        <w:gridCol w:w="529"/>
        <w:gridCol w:w="529"/>
        <w:gridCol w:w="488"/>
      </w:tblGrid>
      <w:tr w:rsidR="008D5170" w:rsidRPr="006D71B8" w14:paraId="0232887B" w14:textId="77777777" w:rsidTr="008C35D0">
        <w:trPr>
          <w:cantSplit/>
          <w:trHeight w:val="1930"/>
        </w:trPr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</w:tcPr>
          <w:p w14:paraId="41723C60" w14:textId="77777777" w:rsidR="008D5170" w:rsidRPr="006D71B8" w:rsidRDefault="008D5170" w:rsidP="008C35D0">
            <w:pPr>
              <w:pStyle w:val="Zkladntext"/>
              <w:rPr>
                <w:lang w:val="cs-CZ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14:paraId="5682FD53" w14:textId="77777777" w:rsidR="008D5170" w:rsidRPr="006D71B8" w:rsidRDefault="008D5170" w:rsidP="008C35D0">
            <w:pPr>
              <w:pStyle w:val="Zkladntext"/>
              <w:rPr>
                <w:lang w:val="cs-CZ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6" w:space="0" w:color="000000"/>
              <w:bottom w:val="nil"/>
              <w:right w:val="single" w:sz="6" w:space="0" w:color="000000"/>
            </w:tcBorders>
            <w:textDirection w:val="btLr"/>
            <w:vAlign w:val="center"/>
            <w:hideMark/>
          </w:tcPr>
          <w:p w14:paraId="7A3D39CE" w14:textId="77777777" w:rsidR="008D5170" w:rsidRPr="006D71B8" w:rsidRDefault="008D5170" w:rsidP="008C35D0">
            <w:pPr>
              <w:pStyle w:val="Zkladntext"/>
              <w:jc w:val="left"/>
              <w:rPr>
                <w:lang w:val="cs-CZ"/>
              </w:rPr>
            </w:pPr>
            <w:r w:rsidRPr="006D71B8">
              <w:rPr>
                <w:lang w:val="cs-CZ" w:bidi="cs-CZ"/>
              </w:rPr>
              <w:t xml:space="preserve"> Zahájení práce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6" w:space="0" w:color="000000"/>
              <w:bottom w:val="nil"/>
              <w:right w:val="single" w:sz="6" w:space="0" w:color="000000"/>
            </w:tcBorders>
            <w:textDirection w:val="btLr"/>
            <w:vAlign w:val="center"/>
            <w:hideMark/>
          </w:tcPr>
          <w:p w14:paraId="19DFA02E" w14:textId="77777777" w:rsidR="008D5170" w:rsidRPr="006D71B8" w:rsidRDefault="008D5170" w:rsidP="008C35D0">
            <w:pPr>
              <w:pStyle w:val="Zkladntext"/>
              <w:jc w:val="left"/>
              <w:rPr>
                <w:lang w:val="cs-CZ"/>
              </w:rPr>
            </w:pPr>
            <w:r w:rsidRPr="006D71B8">
              <w:rPr>
                <w:lang w:val="cs-CZ" w:bidi="cs-CZ"/>
              </w:rPr>
              <w:t xml:space="preserve"> Během výměny nástroje</w:t>
            </w:r>
          </w:p>
        </w:tc>
        <w:tc>
          <w:tcPr>
            <w:tcW w:w="500" w:type="dxa"/>
            <w:tcBorders>
              <w:top w:val="single" w:sz="4" w:space="0" w:color="auto"/>
              <w:left w:val="single" w:sz="6" w:space="0" w:color="000000"/>
              <w:bottom w:val="nil"/>
              <w:right w:val="single" w:sz="6" w:space="0" w:color="000000"/>
            </w:tcBorders>
            <w:textDirection w:val="btLr"/>
            <w:vAlign w:val="center"/>
            <w:hideMark/>
          </w:tcPr>
          <w:p w14:paraId="3310C06E" w14:textId="77777777" w:rsidR="008D5170" w:rsidRPr="006D71B8" w:rsidRDefault="008D5170" w:rsidP="008C35D0">
            <w:pPr>
              <w:pStyle w:val="Zkladntext"/>
              <w:jc w:val="left"/>
              <w:rPr>
                <w:lang w:val="cs-CZ"/>
              </w:rPr>
            </w:pPr>
            <w:r w:rsidRPr="006D71B8">
              <w:rPr>
                <w:lang w:val="cs-CZ" w:bidi="cs-CZ"/>
              </w:rPr>
              <w:t>Skončení práce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6" w:space="0" w:color="000000"/>
              <w:bottom w:val="nil"/>
              <w:right w:val="single" w:sz="6" w:space="0" w:color="000000"/>
            </w:tcBorders>
            <w:textDirection w:val="btLr"/>
            <w:vAlign w:val="center"/>
            <w:hideMark/>
          </w:tcPr>
          <w:p w14:paraId="24B30CE3" w14:textId="77777777" w:rsidR="008D5170" w:rsidRPr="006D71B8" w:rsidRDefault="008D5170" w:rsidP="008C35D0">
            <w:pPr>
              <w:pStyle w:val="Zkladntext"/>
              <w:jc w:val="left"/>
              <w:rPr>
                <w:lang w:val="cs-CZ"/>
              </w:rPr>
            </w:pPr>
            <w:r w:rsidRPr="006D71B8">
              <w:rPr>
                <w:lang w:val="cs-CZ" w:bidi="cs-CZ"/>
              </w:rPr>
              <w:t xml:space="preserve"> Každý týden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6" w:space="0" w:color="000000"/>
              <w:bottom w:val="nil"/>
              <w:right w:val="nil"/>
            </w:tcBorders>
            <w:textDirection w:val="btLr"/>
            <w:vAlign w:val="center"/>
            <w:hideMark/>
          </w:tcPr>
          <w:p w14:paraId="04021A8A" w14:textId="77777777" w:rsidR="008D5170" w:rsidRPr="006D71B8" w:rsidRDefault="008D5170" w:rsidP="008C35D0">
            <w:pPr>
              <w:pStyle w:val="Zkladntext"/>
              <w:jc w:val="left"/>
              <w:rPr>
                <w:lang w:val="cs-CZ"/>
              </w:rPr>
            </w:pPr>
            <w:r w:rsidRPr="006D71B8">
              <w:rPr>
                <w:lang w:val="cs-CZ" w:bidi="cs-CZ"/>
              </w:rPr>
              <w:t xml:space="preserve"> Po poruše</w:t>
            </w: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extDirection w:val="btLr"/>
            <w:vAlign w:val="center"/>
            <w:hideMark/>
          </w:tcPr>
          <w:p w14:paraId="5FC0CAD7" w14:textId="77777777" w:rsidR="008D5170" w:rsidRPr="006D71B8" w:rsidRDefault="008D5170" w:rsidP="008C35D0">
            <w:pPr>
              <w:pStyle w:val="Zkladntext"/>
              <w:jc w:val="left"/>
              <w:rPr>
                <w:lang w:val="cs-CZ"/>
              </w:rPr>
            </w:pPr>
            <w:r w:rsidRPr="006D71B8">
              <w:rPr>
                <w:lang w:val="cs-CZ" w:bidi="cs-CZ"/>
              </w:rPr>
              <w:t xml:space="preserve"> Po poškození</w:t>
            </w:r>
          </w:p>
        </w:tc>
      </w:tr>
      <w:tr w:rsidR="008D5170" w:rsidRPr="006D71B8" w14:paraId="7FC259BD" w14:textId="77777777" w:rsidTr="008C35D0">
        <w:trPr>
          <w:cantSplit/>
          <w:trHeight w:val="131"/>
        </w:trPr>
        <w:tc>
          <w:tcPr>
            <w:tcW w:w="39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AA7926" w14:textId="77777777" w:rsidR="008D5170" w:rsidRPr="006D71B8" w:rsidRDefault="008D5170" w:rsidP="008C35D0">
            <w:pPr>
              <w:pStyle w:val="Zkladntext"/>
              <w:jc w:val="left"/>
              <w:rPr>
                <w:lang w:val="cs-CZ"/>
              </w:rPr>
            </w:pPr>
            <w:r w:rsidRPr="006D71B8">
              <w:rPr>
                <w:lang w:val="cs-CZ" w:bidi="cs-CZ"/>
              </w:rPr>
              <w:t>Celý stroj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F695EE" w14:textId="77777777" w:rsidR="008D5170" w:rsidRPr="006D71B8" w:rsidRDefault="008D5170" w:rsidP="008C35D0">
            <w:pPr>
              <w:pStyle w:val="Zkladntext"/>
              <w:jc w:val="left"/>
              <w:rPr>
                <w:sz w:val="16"/>
                <w:lang w:val="cs-CZ"/>
              </w:rPr>
            </w:pPr>
            <w:r w:rsidRPr="006D71B8">
              <w:rPr>
                <w:lang w:val="cs-CZ" w:bidi="cs-CZ"/>
              </w:rPr>
              <w:t>Vizuální kontrola</w:t>
            </w:r>
          </w:p>
          <w:p w14:paraId="3BE27DE3" w14:textId="77777777" w:rsidR="008D5170" w:rsidRPr="006D71B8" w:rsidRDefault="008D5170" w:rsidP="008C35D0">
            <w:pPr>
              <w:pStyle w:val="Zkladntext"/>
              <w:jc w:val="left"/>
              <w:rPr>
                <w:lang w:val="cs-CZ"/>
              </w:rPr>
            </w:pPr>
            <w:r w:rsidRPr="006D71B8">
              <w:rPr>
                <w:lang w:val="cs-CZ" w:bidi="cs-CZ"/>
              </w:rPr>
              <w:t>obecný vzhled, vodotěsnost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auto" w:fill="FFFFFF"/>
            <w:vAlign w:val="center"/>
          </w:tcPr>
          <w:p w14:paraId="7B0450AB" w14:textId="77777777" w:rsidR="008D5170" w:rsidRPr="006D71B8" w:rsidRDefault="008D5170" w:rsidP="008C35D0">
            <w:pPr>
              <w:pStyle w:val="Zkladntext"/>
              <w:rPr>
                <w:lang w:val="cs-CZ"/>
              </w:rPr>
            </w:pP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979CD7" w14:textId="77777777" w:rsidR="008D5170" w:rsidRPr="006D71B8" w:rsidRDefault="008D5170" w:rsidP="008C35D0">
            <w:pPr>
              <w:pStyle w:val="Zkladntext"/>
              <w:rPr>
                <w:lang w:val="cs-CZ"/>
              </w:rPr>
            </w:pP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668D387" w14:textId="77777777" w:rsidR="008D5170" w:rsidRPr="006D71B8" w:rsidRDefault="008D5170" w:rsidP="008C35D0">
            <w:pPr>
              <w:pStyle w:val="Zkladntext"/>
              <w:rPr>
                <w:lang w:val="cs-CZ"/>
              </w:rPr>
            </w:pP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E87996B" w14:textId="77777777" w:rsidR="008D5170" w:rsidRPr="006D71B8" w:rsidRDefault="008D5170" w:rsidP="008C35D0">
            <w:pPr>
              <w:pStyle w:val="Zkladntext"/>
              <w:rPr>
                <w:lang w:val="cs-CZ"/>
              </w:rPr>
            </w:pP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auto" w:fill="FFFFFF"/>
            <w:vAlign w:val="center"/>
          </w:tcPr>
          <w:p w14:paraId="53155A43" w14:textId="77777777" w:rsidR="008D5170" w:rsidRPr="006D71B8" w:rsidRDefault="008D5170" w:rsidP="008C35D0">
            <w:pPr>
              <w:pStyle w:val="Zkladntext"/>
              <w:rPr>
                <w:lang w:val="cs-CZ"/>
              </w:rPr>
            </w:pP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auto" w:fill="FFFFFF"/>
            <w:vAlign w:val="center"/>
          </w:tcPr>
          <w:p w14:paraId="7534A59C" w14:textId="77777777" w:rsidR="008D5170" w:rsidRPr="006D71B8" w:rsidRDefault="008D5170" w:rsidP="008C35D0">
            <w:pPr>
              <w:pStyle w:val="Zkladntext"/>
              <w:rPr>
                <w:lang w:val="cs-CZ"/>
              </w:rPr>
            </w:pPr>
          </w:p>
        </w:tc>
      </w:tr>
      <w:tr w:rsidR="008D5170" w:rsidRPr="006D71B8" w14:paraId="47610177" w14:textId="77777777" w:rsidTr="008C35D0">
        <w:trPr>
          <w:cantSplit/>
          <w:trHeight w:val="130"/>
        </w:trPr>
        <w:tc>
          <w:tcPr>
            <w:tcW w:w="39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F9A277" w14:textId="77777777" w:rsidR="008D5170" w:rsidRPr="006D71B8" w:rsidRDefault="008D5170" w:rsidP="008C35D0">
            <w:pPr>
              <w:rPr>
                <w:sz w:val="16"/>
                <w:lang w:val="cs-CZ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DAA458" w14:textId="77777777" w:rsidR="008D5170" w:rsidRPr="006D71B8" w:rsidRDefault="008D5170" w:rsidP="008C35D0">
            <w:pPr>
              <w:pStyle w:val="Zkladntext"/>
              <w:jc w:val="left"/>
              <w:rPr>
                <w:lang w:val="cs-CZ"/>
              </w:rPr>
            </w:pPr>
            <w:r w:rsidRPr="006D71B8">
              <w:rPr>
                <w:lang w:val="cs-CZ" w:bidi="cs-CZ"/>
              </w:rPr>
              <w:t>Čištění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ADF9A22" w14:textId="77777777" w:rsidR="008D5170" w:rsidRPr="006D71B8" w:rsidRDefault="008D5170" w:rsidP="008C35D0">
            <w:pPr>
              <w:pStyle w:val="Zkladntext"/>
              <w:rPr>
                <w:lang w:val="cs-CZ"/>
              </w:rPr>
            </w:pP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F290635" w14:textId="77777777" w:rsidR="008D5170" w:rsidRPr="006D71B8" w:rsidRDefault="008D5170" w:rsidP="008C35D0">
            <w:pPr>
              <w:pStyle w:val="Zkladntext"/>
              <w:rPr>
                <w:lang w:val="cs-CZ"/>
              </w:rPr>
            </w:pP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auto" w:fill="FFFFFF"/>
            <w:vAlign w:val="center"/>
          </w:tcPr>
          <w:p w14:paraId="13E002D6" w14:textId="77777777" w:rsidR="008D5170" w:rsidRPr="006D71B8" w:rsidRDefault="008D5170" w:rsidP="008C35D0">
            <w:pPr>
              <w:pStyle w:val="Zkladntext"/>
              <w:rPr>
                <w:lang w:val="cs-CZ"/>
              </w:rPr>
            </w:pP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D98EA8" w14:textId="77777777" w:rsidR="008D5170" w:rsidRPr="006D71B8" w:rsidRDefault="008D5170" w:rsidP="008C35D0">
            <w:pPr>
              <w:pStyle w:val="Zkladntext"/>
              <w:rPr>
                <w:lang w:val="cs-CZ"/>
              </w:rPr>
            </w:pP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427E61" w14:textId="77777777" w:rsidR="008D5170" w:rsidRPr="006D71B8" w:rsidRDefault="008D5170" w:rsidP="008C35D0">
            <w:pPr>
              <w:pStyle w:val="Zkladntext"/>
              <w:rPr>
                <w:lang w:val="cs-CZ"/>
              </w:rPr>
            </w:pP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F6FD52" w14:textId="77777777" w:rsidR="008D5170" w:rsidRPr="006D71B8" w:rsidRDefault="008D5170" w:rsidP="008C35D0">
            <w:pPr>
              <w:pStyle w:val="Zkladntext"/>
              <w:rPr>
                <w:lang w:val="cs-CZ"/>
              </w:rPr>
            </w:pPr>
          </w:p>
        </w:tc>
      </w:tr>
      <w:tr w:rsidR="008D5170" w:rsidRPr="006D71B8" w14:paraId="25BE1474" w14:textId="77777777" w:rsidTr="008C35D0">
        <w:trPr>
          <w:cantSplit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82016D" w14:textId="77777777" w:rsidR="008D5170" w:rsidRPr="006D71B8" w:rsidRDefault="008D5170" w:rsidP="008C35D0">
            <w:pPr>
              <w:pStyle w:val="Zkladntext"/>
              <w:jc w:val="left"/>
              <w:rPr>
                <w:lang w:val="cs-CZ"/>
              </w:rPr>
            </w:pPr>
            <w:r w:rsidRPr="006D71B8">
              <w:rPr>
                <w:lang w:val="cs-CZ" w:bidi="cs-CZ"/>
              </w:rPr>
              <w:t>Zařízení pro upevnění příruby a kotouče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7DB293" w14:textId="77777777" w:rsidR="008D5170" w:rsidRPr="006D71B8" w:rsidRDefault="008D5170" w:rsidP="008C35D0">
            <w:pPr>
              <w:pStyle w:val="Zkladntext"/>
              <w:jc w:val="left"/>
              <w:rPr>
                <w:lang w:val="cs-CZ"/>
              </w:rPr>
            </w:pPr>
            <w:r w:rsidRPr="006D71B8">
              <w:rPr>
                <w:lang w:val="cs-CZ" w:bidi="cs-CZ"/>
              </w:rPr>
              <w:t>Čištění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pct15" w:color="auto" w:fill="FFFFFF"/>
            <w:vAlign w:val="center"/>
          </w:tcPr>
          <w:p w14:paraId="16389489" w14:textId="77777777" w:rsidR="008D5170" w:rsidRPr="006D71B8" w:rsidRDefault="008D5170" w:rsidP="008C35D0">
            <w:pPr>
              <w:pStyle w:val="Zkladntext"/>
              <w:rPr>
                <w:lang w:val="cs-CZ"/>
              </w:rPr>
            </w:pP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auto" w:fill="FFFFFF"/>
            <w:vAlign w:val="center"/>
          </w:tcPr>
          <w:p w14:paraId="13A70B29" w14:textId="77777777" w:rsidR="008D5170" w:rsidRPr="006D71B8" w:rsidRDefault="008D5170" w:rsidP="008C35D0">
            <w:pPr>
              <w:pStyle w:val="Zkladntext"/>
              <w:rPr>
                <w:lang w:val="cs-CZ"/>
              </w:rPr>
            </w:pP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A63F100" w14:textId="77777777" w:rsidR="008D5170" w:rsidRPr="006D71B8" w:rsidRDefault="008D5170" w:rsidP="008C35D0">
            <w:pPr>
              <w:pStyle w:val="Zkladntext"/>
              <w:rPr>
                <w:lang w:val="cs-CZ"/>
              </w:rPr>
            </w:pP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7213CF4" w14:textId="77777777" w:rsidR="008D5170" w:rsidRPr="006D71B8" w:rsidRDefault="008D5170" w:rsidP="008C35D0">
            <w:pPr>
              <w:pStyle w:val="Zkladntext"/>
              <w:rPr>
                <w:lang w:val="cs-CZ"/>
              </w:rPr>
            </w:pP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12C4013" w14:textId="77777777" w:rsidR="008D5170" w:rsidRPr="006D71B8" w:rsidRDefault="008D5170" w:rsidP="008C35D0">
            <w:pPr>
              <w:pStyle w:val="Zkladntext"/>
              <w:rPr>
                <w:lang w:val="cs-CZ"/>
              </w:rPr>
            </w:pP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9A2CDCD" w14:textId="77777777" w:rsidR="008D5170" w:rsidRPr="006D71B8" w:rsidRDefault="008D5170" w:rsidP="008C35D0">
            <w:pPr>
              <w:pStyle w:val="Zkladntext"/>
              <w:rPr>
                <w:lang w:val="cs-CZ"/>
              </w:rPr>
            </w:pPr>
          </w:p>
        </w:tc>
      </w:tr>
      <w:tr w:rsidR="008D5170" w:rsidRPr="006D71B8" w14:paraId="51D0CCBD" w14:textId="77777777" w:rsidTr="008C35D0">
        <w:trPr>
          <w:cantSplit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237DF6" w14:textId="77777777" w:rsidR="008D5170" w:rsidRPr="006D71B8" w:rsidRDefault="008D5170" w:rsidP="008C35D0">
            <w:pPr>
              <w:pStyle w:val="Zkladntext"/>
              <w:jc w:val="left"/>
              <w:rPr>
                <w:lang w:val="cs-CZ"/>
              </w:rPr>
            </w:pPr>
            <w:r w:rsidRPr="006D71B8">
              <w:rPr>
                <w:sz w:val="18"/>
                <w:lang w:val="cs-CZ" w:bidi="cs-CZ"/>
              </w:rPr>
              <w:t>Ventilátory chlazení motoru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A3F559" w14:textId="77777777" w:rsidR="008D5170" w:rsidRPr="006D71B8" w:rsidRDefault="008D5170" w:rsidP="008C35D0">
            <w:pPr>
              <w:pStyle w:val="Zkladntext"/>
              <w:jc w:val="left"/>
              <w:rPr>
                <w:lang w:val="cs-CZ"/>
              </w:rPr>
            </w:pPr>
            <w:r w:rsidRPr="006D71B8">
              <w:rPr>
                <w:lang w:val="cs-CZ" w:bidi="cs-CZ"/>
              </w:rPr>
              <w:t>Čištění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082CE7" w14:textId="77777777" w:rsidR="008D5170" w:rsidRPr="006D71B8" w:rsidRDefault="008D5170" w:rsidP="008C35D0">
            <w:pPr>
              <w:pStyle w:val="Zkladntext"/>
              <w:rPr>
                <w:lang w:val="cs-CZ"/>
              </w:rPr>
            </w:pP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AF5E08" w14:textId="77777777" w:rsidR="008D5170" w:rsidRPr="006D71B8" w:rsidRDefault="008D5170" w:rsidP="008C35D0">
            <w:pPr>
              <w:pStyle w:val="Zkladntext"/>
              <w:rPr>
                <w:lang w:val="cs-CZ"/>
              </w:rPr>
            </w:pP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auto" w:fill="FFFFFF"/>
            <w:vAlign w:val="center"/>
          </w:tcPr>
          <w:p w14:paraId="5FB710A7" w14:textId="77777777" w:rsidR="008D5170" w:rsidRPr="006D71B8" w:rsidRDefault="008D5170" w:rsidP="008C35D0">
            <w:pPr>
              <w:pStyle w:val="Zkladntext"/>
              <w:rPr>
                <w:lang w:val="cs-CZ"/>
              </w:rPr>
            </w:pP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D06B5E8" w14:textId="77777777" w:rsidR="008D5170" w:rsidRPr="006D71B8" w:rsidRDefault="008D5170" w:rsidP="008C35D0">
            <w:pPr>
              <w:pStyle w:val="Zkladntext"/>
              <w:rPr>
                <w:lang w:val="cs-CZ"/>
              </w:rPr>
            </w:pP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57D3396" w14:textId="77777777" w:rsidR="008D5170" w:rsidRPr="006D71B8" w:rsidRDefault="008D5170" w:rsidP="008C35D0">
            <w:pPr>
              <w:pStyle w:val="Zkladntext"/>
              <w:rPr>
                <w:lang w:val="cs-CZ"/>
              </w:rPr>
            </w:pP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F30E512" w14:textId="77777777" w:rsidR="008D5170" w:rsidRPr="006D71B8" w:rsidRDefault="008D5170" w:rsidP="008C35D0">
            <w:pPr>
              <w:pStyle w:val="Zkladntext"/>
              <w:rPr>
                <w:lang w:val="cs-CZ"/>
              </w:rPr>
            </w:pPr>
          </w:p>
        </w:tc>
      </w:tr>
      <w:tr w:rsidR="008D5170" w:rsidRPr="006D71B8" w14:paraId="0D6A3981" w14:textId="77777777" w:rsidTr="008C35D0">
        <w:trPr>
          <w:cantSplit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4B4966" w14:textId="77777777" w:rsidR="008D5170" w:rsidRPr="006D71B8" w:rsidRDefault="008D5170" w:rsidP="008C35D0">
            <w:pPr>
              <w:pStyle w:val="Zkladntext"/>
              <w:jc w:val="left"/>
              <w:rPr>
                <w:lang w:val="cs-CZ"/>
              </w:rPr>
            </w:pPr>
            <w:r w:rsidRPr="006D71B8">
              <w:rPr>
                <w:sz w:val="18"/>
                <w:lang w:val="cs-CZ" w:bidi="cs-CZ"/>
              </w:rPr>
              <w:t>Vodní čerpadlo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4BA69F" w14:textId="77777777" w:rsidR="008D5170" w:rsidRPr="006D71B8" w:rsidRDefault="008D5170" w:rsidP="008C35D0">
            <w:pPr>
              <w:pStyle w:val="Zkladntext"/>
              <w:jc w:val="left"/>
              <w:rPr>
                <w:lang w:val="cs-CZ"/>
              </w:rPr>
            </w:pPr>
            <w:r w:rsidRPr="006D71B8">
              <w:rPr>
                <w:lang w:val="cs-CZ" w:bidi="cs-CZ"/>
              </w:rPr>
              <w:t>Čištění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43F010" w14:textId="77777777" w:rsidR="008D5170" w:rsidRPr="006D71B8" w:rsidRDefault="008D5170" w:rsidP="008C35D0">
            <w:pPr>
              <w:pStyle w:val="Zkladntext"/>
              <w:rPr>
                <w:lang w:val="cs-CZ"/>
              </w:rPr>
            </w:pP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5D6889" w14:textId="77777777" w:rsidR="008D5170" w:rsidRPr="006D71B8" w:rsidRDefault="008D5170" w:rsidP="008C35D0">
            <w:pPr>
              <w:pStyle w:val="Zkladntext"/>
              <w:rPr>
                <w:lang w:val="cs-CZ"/>
              </w:rPr>
            </w:pP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auto" w:fill="FFFFFF"/>
            <w:vAlign w:val="center"/>
          </w:tcPr>
          <w:p w14:paraId="398017A0" w14:textId="77777777" w:rsidR="008D5170" w:rsidRPr="006D71B8" w:rsidRDefault="008D5170" w:rsidP="008C35D0">
            <w:pPr>
              <w:pStyle w:val="Zkladntext"/>
              <w:rPr>
                <w:lang w:val="cs-CZ"/>
              </w:rPr>
            </w:pP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2173663" w14:textId="77777777" w:rsidR="008D5170" w:rsidRPr="006D71B8" w:rsidRDefault="008D5170" w:rsidP="008C35D0">
            <w:pPr>
              <w:pStyle w:val="Zkladntext"/>
              <w:rPr>
                <w:lang w:val="cs-CZ"/>
              </w:rPr>
            </w:pP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F8E1E99" w14:textId="77777777" w:rsidR="008D5170" w:rsidRPr="006D71B8" w:rsidRDefault="008D5170" w:rsidP="008C35D0">
            <w:pPr>
              <w:pStyle w:val="Zkladntext"/>
              <w:rPr>
                <w:lang w:val="cs-CZ"/>
              </w:rPr>
            </w:pP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A38BAFD" w14:textId="77777777" w:rsidR="008D5170" w:rsidRPr="006D71B8" w:rsidRDefault="008D5170" w:rsidP="008C35D0">
            <w:pPr>
              <w:pStyle w:val="Zkladntext"/>
              <w:rPr>
                <w:lang w:val="cs-CZ"/>
              </w:rPr>
            </w:pPr>
          </w:p>
        </w:tc>
      </w:tr>
      <w:tr w:rsidR="008D5170" w:rsidRPr="006D71B8" w14:paraId="5BC5C2EF" w14:textId="77777777" w:rsidTr="008C35D0">
        <w:trPr>
          <w:cantSplit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2CC92E" w14:textId="77777777" w:rsidR="008D5170" w:rsidRPr="006D71B8" w:rsidRDefault="008D5170" w:rsidP="008C35D0">
            <w:pPr>
              <w:pStyle w:val="Zkladntext"/>
              <w:jc w:val="left"/>
              <w:rPr>
                <w:lang w:val="cs-CZ"/>
              </w:rPr>
            </w:pPr>
            <w:r w:rsidRPr="006D71B8">
              <w:rPr>
                <w:lang w:val="cs-CZ" w:bidi="cs-CZ"/>
              </w:rPr>
              <w:t>Přepravní vozík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2EAFD8" w14:textId="77777777" w:rsidR="008D5170" w:rsidRPr="006D71B8" w:rsidRDefault="008D5170" w:rsidP="008C35D0">
            <w:pPr>
              <w:pStyle w:val="Zkladntext"/>
              <w:jc w:val="left"/>
              <w:rPr>
                <w:lang w:val="cs-CZ"/>
              </w:rPr>
            </w:pPr>
            <w:r w:rsidRPr="006D71B8">
              <w:rPr>
                <w:lang w:val="cs-CZ" w:bidi="cs-CZ"/>
              </w:rPr>
              <w:t>Čištění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1CCBE7" w14:textId="77777777" w:rsidR="008D5170" w:rsidRPr="006D71B8" w:rsidRDefault="008D5170" w:rsidP="008C35D0">
            <w:pPr>
              <w:pStyle w:val="Zkladntext"/>
              <w:rPr>
                <w:lang w:val="cs-CZ"/>
              </w:rPr>
            </w:pP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C76656" w14:textId="77777777" w:rsidR="008D5170" w:rsidRPr="006D71B8" w:rsidRDefault="008D5170" w:rsidP="008C35D0">
            <w:pPr>
              <w:pStyle w:val="Zkladntext"/>
              <w:rPr>
                <w:lang w:val="cs-CZ"/>
              </w:rPr>
            </w:pP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auto" w:fill="FFFFFF"/>
            <w:vAlign w:val="center"/>
          </w:tcPr>
          <w:p w14:paraId="49ADD02D" w14:textId="77777777" w:rsidR="008D5170" w:rsidRPr="006D71B8" w:rsidRDefault="008D5170" w:rsidP="008C35D0">
            <w:pPr>
              <w:pStyle w:val="Zkladntext"/>
              <w:rPr>
                <w:lang w:val="cs-CZ"/>
              </w:rPr>
            </w:pP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C182D82" w14:textId="77777777" w:rsidR="008D5170" w:rsidRPr="006D71B8" w:rsidRDefault="008D5170" w:rsidP="008C35D0">
            <w:pPr>
              <w:pStyle w:val="Zkladntext"/>
              <w:rPr>
                <w:lang w:val="cs-CZ"/>
              </w:rPr>
            </w:pP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696A1EE" w14:textId="77777777" w:rsidR="008D5170" w:rsidRPr="006D71B8" w:rsidRDefault="008D5170" w:rsidP="008C35D0">
            <w:pPr>
              <w:pStyle w:val="Zkladntext"/>
              <w:rPr>
                <w:lang w:val="cs-CZ"/>
              </w:rPr>
            </w:pP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BCEE8CC" w14:textId="77777777" w:rsidR="008D5170" w:rsidRPr="006D71B8" w:rsidRDefault="008D5170" w:rsidP="008C35D0">
            <w:pPr>
              <w:pStyle w:val="Zkladntext"/>
              <w:rPr>
                <w:lang w:val="cs-CZ"/>
              </w:rPr>
            </w:pPr>
          </w:p>
        </w:tc>
      </w:tr>
      <w:tr w:rsidR="008D5170" w:rsidRPr="006D71B8" w14:paraId="23CA7FB2" w14:textId="77777777" w:rsidTr="008C35D0">
        <w:trPr>
          <w:cantSplit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D42915" w14:textId="77777777" w:rsidR="008D5170" w:rsidRPr="006D71B8" w:rsidRDefault="008D5170" w:rsidP="008C35D0">
            <w:pPr>
              <w:pStyle w:val="Zkladntext"/>
              <w:jc w:val="left"/>
              <w:rPr>
                <w:lang w:val="cs-CZ"/>
              </w:rPr>
            </w:pPr>
            <w:r w:rsidRPr="006D71B8">
              <w:rPr>
                <w:lang w:val="cs-CZ" w:bidi="cs-CZ"/>
              </w:rPr>
              <w:t>Zásobník na vodu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38F7CE" w14:textId="77777777" w:rsidR="008D5170" w:rsidRPr="006D71B8" w:rsidRDefault="008D5170" w:rsidP="008C35D0">
            <w:pPr>
              <w:pStyle w:val="Zkladntext"/>
              <w:jc w:val="left"/>
              <w:rPr>
                <w:lang w:val="cs-CZ"/>
              </w:rPr>
            </w:pPr>
            <w:r w:rsidRPr="006D71B8">
              <w:rPr>
                <w:lang w:val="cs-CZ" w:bidi="cs-CZ"/>
              </w:rPr>
              <w:t>Čištění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873FE6" w14:textId="77777777" w:rsidR="008D5170" w:rsidRPr="006D71B8" w:rsidRDefault="008D5170" w:rsidP="008C35D0">
            <w:pPr>
              <w:pStyle w:val="Zkladntext"/>
              <w:rPr>
                <w:lang w:val="cs-CZ"/>
              </w:rPr>
            </w:pP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AB3EE4" w14:textId="77777777" w:rsidR="008D5170" w:rsidRPr="006D71B8" w:rsidRDefault="008D5170" w:rsidP="008C35D0">
            <w:pPr>
              <w:pStyle w:val="Zkladntext"/>
              <w:rPr>
                <w:lang w:val="cs-CZ"/>
              </w:rPr>
            </w:pP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auto" w:fill="FFFFFF"/>
            <w:vAlign w:val="center"/>
          </w:tcPr>
          <w:p w14:paraId="15985D43" w14:textId="77777777" w:rsidR="008D5170" w:rsidRPr="006D71B8" w:rsidRDefault="008D5170" w:rsidP="008C35D0">
            <w:pPr>
              <w:pStyle w:val="Zkladntext"/>
              <w:rPr>
                <w:lang w:val="cs-CZ"/>
              </w:rPr>
            </w:pP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3EA22B" w14:textId="77777777" w:rsidR="008D5170" w:rsidRPr="006D71B8" w:rsidRDefault="008D5170" w:rsidP="008C35D0">
            <w:pPr>
              <w:pStyle w:val="Zkladntext"/>
              <w:rPr>
                <w:lang w:val="cs-CZ"/>
              </w:rPr>
            </w:pP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E00265" w14:textId="77777777" w:rsidR="008D5170" w:rsidRPr="006D71B8" w:rsidRDefault="008D5170" w:rsidP="008C35D0">
            <w:pPr>
              <w:pStyle w:val="Zkladntext"/>
              <w:rPr>
                <w:lang w:val="cs-CZ"/>
              </w:rPr>
            </w:pP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C8AE10" w14:textId="77777777" w:rsidR="008D5170" w:rsidRPr="006D71B8" w:rsidRDefault="008D5170" w:rsidP="008C35D0">
            <w:pPr>
              <w:pStyle w:val="Zkladntext"/>
              <w:rPr>
                <w:lang w:val="cs-CZ"/>
              </w:rPr>
            </w:pPr>
          </w:p>
        </w:tc>
      </w:tr>
      <w:tr w:rsidR="008D5170" w:rsidRPr="006D71B8" w14:paraId="273E96D1" w14:textId="77777777" w:rsidTr="008C35D0">
        <w:trPr>
          <w:cantSplit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918816" w14:textId="77777777" w:rsidR="008D5170" w:rsidRPr="006D71B8" w:rsidRDefault="008D5170" w:rsidP="008C35D0">
            <w:pPr>
              <w:pStyle w:val="Zkladntext"/>
              <w:jc w:val="left"/>
              <w:rPr>
                <w:lang w:val="cs-CZ"/>
              </w:rPr>
            </w:pPr>
            <w:r w:rsidRPr="006D71B8">
              <w:rPr>
                <w:lang w:val="cs-CZ" w:bidi="cs-CZ"/>
              </w:rPr>
              <w:t>Vodní hadice a trysky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1E8537" w14:textId="77777777" w:rsidR="008D5170" w:rsidRPr="006D71B8" w:rsidRDefault="008D5170" w:rsidP="008C35D0">
            <w:pPr>
              <w:pStyle w:val="Zkladntext"/>
              <w:jc w:val="left"/>
              <w:rPr>
                <w:lang w:val="cs-CZ"/>
              </w:rPr>
            </w:pPr>
            <w:r w:rsidRPr="006D71B8">
              <w:rPr>
                <w:lang w:val="cs-CZ" w:bidi="cs-CZ"/>
              </w:rPr>
              <w:t>Čištění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E964ED" w14:textId="77777777" w:rsidR="008D5170" w:rsidRPr="006D71B8" w:rsidRDefault="008D5170" w:rsidP="008C35D0">
            <w:pPr>
              <w:pStyle w:val="Zkladntext"/>
              <w:rPr>
                <w:lang w:val="cs-CZ"/>
              </w:rPr>
            </w:pP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D198AF" w14:textId="77777777" w:rsidR="008D5170" w:rsidRPr="006D71B8" w:rsidRDefault="008D5170" w:rsidP="008C35D0">
            <w:pPr>
              <w:pStyle w:val="Zkladntext"/>
              <w:rPr>
                <w:lang w:val="cs-CZ"/>
              </w:rPr>
            </w:pPr>
          </w:p>
        </w:tc>
        <w:tc>
          <w:tcPr>
            <w:tcW w:w="5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pct15" w:color="auto" w:fill="FFFFFF"/>
            <w:vAlign w:val="center"/>
          </w:tcPr>
          <w:p w14:paraId="78DB6170" w14:textId="77777777" w:rsidR="008D5170" w:rsidRPr="006D71B8" w:rsidRDefault="008D5170" w:rsidP="008C35D0">
            <w:pPr>
              <w:pStyle w:val="Zkladntext"/>
              <w:rPr>
                <w:lang w:val="cs-CZ"/>
              </w:rPr>
            </w:pP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3360D3C" w14:textId="77777777" w:rsidR="008D5170" w:rsidRPr="006D71B8" w:rsidRDefault="008D5170" w:rsidP="008C35D0">
            <w:pPr>
              <w:pStyle w:val="Zkladntext"/>
              <w:rPr>
                <w:lang w:val="cs-CZ"/>
              </w:rPr>
            </w:pP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A680E7" w14:textId="77777777" w:rsidR="008D5170" w:rsidRPr="006D71B8" w:rsidRDefault="008D5170" w:rsidP="008C35D0">
            <w:pPr>
              <w:pStyle w:val="Zkladntext"/>
              <w:rPr>
                <w:lang w:val="cs-CZ"/>
              </w:rPr>
            </w:pP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ABEA0B" w14:textId="77777777" w:rsidR="008D5170" w:rsidRPr="006D71B8" w:rsidRDefault="008D5170" w:rsidP="008C35D0">
            <w:pPr>
              <w:pStyle w:val="Zkladntext"/>
              <w:rPr>
                <w:lang w:val="cs-CZ"/>
              </w:rPr>
            </w:pPr>
          </w:p>
        </w:tc>
      </w:tr>
      <w:tr w:rsidR="008D5170" w:rsidRPr="006D71B8" w14:paraId="47D46F48" w14:textId="77777777" w:rsidTr="008C35D0">
        <w:trPr>
          <w:cantSplit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2C9C34" w14:textId="77777777" w:rsidR="008D5170" w:rsidRPr="006D71B8" w:rsidRDefault="008D5170" w:rsidP="008C35D0">
            <w:pPr>
              <w:pStyle w:val="Zkladntext"/>
              <w:jc w:val="left"/>
              <w:rPr>
                <w:lang w:val="cs-CZ"/>
              </w:rPr>
            </w:pPr>
            <w:r w:rsidRPr="006D71B8">
              <w:rPr>
                <w:lang w:val="cs-CZ" w:bidi="cs-CZ"/>
              </w:rPr>
              <w:t>Filtr vodního čerpadla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714D48" w14:textId="77777777" w:rsidR="008D5170" w:rsidRPr="006D71B8" w:rsidRDefault="008D5170" w:rsidP="008C35D0">
            <w:pPr>
              <w:pStyle w:val="Zkladntext"/>
              <w:jc w:val="left"/>
              <w:rPr>
                <w:lang w:val="cs-CZ"/>
              </w:rPr>
            </w:pPr>
            <w:r w:rsidRPr="006D71B8">
              <w:rPr>
                <w:lang w:val="cs-CZ" w:bidi="cs-CZ"/>
              </w:rPr>
              <w:t>Čištění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AEAD8F" w14:textId="77777777" w:rsidR="008D5170" w:rsidRPr="006D71B8" w:rsidRDefault="008D5170" w:rsidP="008C35D0">
            <w:pPr>
              <w:pStyle w:val="Zkladntext"/>
              <w:rPr>
                <w:lang w:val="cs-CZ"/>
              </w:rPr>
            </w:pP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44F7BA" w14:textId="77777777" w:rsidR="008D5170" w:rsidRPr="006D71B8" w:rsidRDefault="008D5170" w:rsidP="008C35D0">
            <w:pPr>
              <w:pStyle w:val="Zkladntext"/>
              <w:rPr>
                <w:lang w:val="cs-CZ"/>
              </w:rPr>
            </w:pP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auto" w:fill="FFFFFF"/>
            <w:vAlign w:val="center"/>
          </w:tcPr>
          <w:p w14:paraId="5EE07DEC" w14:textId="77777777" w:rsidR="008D5170" w:rsidRPr="006D71B8" w:rsidRDefault="008D5170" w:rsidP="008C35D0">
            <w:pPr>
              <w:pStyle w:val="Zkladntext"/>
              <w:rPr>
                <w:lang w:val="cs-CZ"/>
              </w:rPr>
            </w:pP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4BC164" w14:textId="77777777" w:rsidR="008D5170" w:rsidRPr="006D71B8" w:rsidRDefault="008D5170" w:rsidP="008C35D0">
            <w:pPr>
              <w:pStyle w:val="Zkladntext"/>
              <w:rPr>
                <w:lang w:val="cs-CZ"/>
              </w:rPr>
            </w:pP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47006E" w14:textId="77777777" w:rsidR="008D5170" w:rsidRPr="006D71B8" w:rsidRDefault="008D5170" w:rsidP="008C35D0">
            <w:pPr>
              <w:pStyle w:val="Zkladntext"/>
              <w:rPr>
                <w:lang w:val="cs-CZ"/>
              </w:rPr>
            </w:pP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E85368" w14:textId="77777777" w:rsidR="008D5170" w:rsidRPr="006D71B8" w:rsidRDefault="008D5170" w:rsidP="008C35D0">
            <w:pPr>
              <w:pStyle w:val="Zkladntext"/>
              <w:rPr>
                <w:lang w:val="cs-CZ"/>
              </w:rPr>
            </w:pPr>
          </w:p>
        </w:tc>
      </w:tr>
      <w:tr w:rsidR="008D5170" w:rsidRPr="006D71B8" w14:paraId="47AFD298" w14:textId="77777777" w:rsidTr="008C35D0">
        <w:trPr>
          <w:cantSplit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BE0755" w14:textId="77777777" w:rsidR="008D5170" w:rsidRPr="006D71B8" w:rsidRDefault="008D5170" w:rsidP="008C35D0">
            <w:pPr>
              <w:pStyle w:val="Zkladntext"/>
              <w:jc w:val="left"/>
              <w:rPr>
                <w:lang w:val="cs-CZ"/>
              </w:rPr>
            </w:pPr>
            <w:r w:rsidRPr="006D71B8">
              <w:rPr>
                <w:sz w:val="18"/>
                <w:lang w:val="cs-CZ" w:bidi="cs-CZ"/>
              </w:rPr>
              <w:t>Vodicí lišty přepravního vozíku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2C0A1F" w14:textId="77777777" w:rsidR="008D5170" w:rsidRPr="006D71B8" w:rsidRDefault="008D5170" w:rsidP="008C35D0">
            <w:pPr>
              <w:pStyle w:val="Zkladntext"/>
              <w:jc w:val="left"/>
              <w:rPr>
                <w:lang w:val="cs-CZ"/>
              </w:rPr>
            </w:pPr>
            <w:r w:rsidRPr="006D71B8">
              <w:rPr>
                <w:lang w:val="cs-CZ" w:bidi="cs-CZ"/>
              </w:rPr>
              <w:t>Čištění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8CEA41" w14:textId="77777777" w:rsidR="008D5170" w:rsidRPr="006D71B8" w:rsidRDefault="008D5170" w:rsidP="008C35D0">
            <w:pPr>
              <w:pStyle w:val="Zkladntext"/>
              <w:rPr>
                <w:lang w:val="cs-CZ"/>
              </w:rPr>
            </w:pP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0392C9" w14:textId="77777777" w:rsidR="008D5170" w:rsidRPr="006D71B8" w:rsidRDefault="008D5170" w:rsidP="008C35D0">
            <w:pPr>
              <w:pStyle w:val="Zkladntext"/>
              <w:rPr>
                <w:lang w:val="cs-CZ"/>
              </w:rPr>
            </w:pPr>
          </w:p>
        </w:tc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auto" w:fill="FFFFFF"/>
            <w:vAlign w:val="center"/>
          </w:tcPr>
          <w:p w14:paraId="4122F453" w14:textId="77777777" w:rsidR="008D5170" w:rsidRPr="006D71B8" w:rsidRDefault="008D5170" w:rsidP="008C35D0">
            <w:pPr>
              <w:pStyle w:val="Zkladntext"/>
              <w:rPr>
                <w:lang w:val="cs-CZ"/>
              </w:rPr>
            </w:pP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503DCAE" w14:textId="77777777" w:rsidR="008D5170" w:rsidRPr="006D71B8" w:rsidRDefault="008D5170" w:rsidP="008C35D0">
            <w:pPr>
              <w:pStyle w:val="Zkladntext"/>
              <w:rPr>
                <w:lang w:val="cs-CZ"/>
              </w:rPr>
            </w:pP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35F8D2" w14:textId="77777777" w:rsidR="008D5170" w:rsidRPr="006D71B8" w:rsidRDefault="008D5170" w:rsidP="008C35D0">
            <w:pPr>
              <w:pStyle w:val="Zkladntext"/>
              <w:rPr>
                <w:lang w:val="cs-CZ"/>
              </w:rPr>
            </w:pP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9762A3" w14:textId="77777777" w:rsidR="008D5170" w:rsidRPr="006D71B8" w:rsidRDefault="008D5170" w:rsidP="008C35D0">
            <w:pPr>
              <w:pStyle w:val="Zkladntext"/>
              <w:rPr>
                <w:lang w:val="cs-CZ"/>
              </w:rPr>
            </w:pPr>
          </w:p>
        </w:tc>
      </w:tr>
      <w:tr w:rsidR="008D5170" w:rsidRPr="006D71B8" w14:paraId="280460C2" w14:textId="77777777" w:rsidTr="008C35D0">
        <w:trPr>
          <w:cantSplit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2EE0B8" w14:textId="77777777" w:rsidR="008D5170" w:rsidRPr="006D71B8" w:rsidRDefault="008D5170" w:rsidP="008C35D0">
            <w:pPr>
              <w:pStyle w:val="Zkladntext"/>
              <w:jc w:val="left"/>
              <w:rPr>
                <w:lang w:val="cs-CZ"/>
              </w:rPr>
            </w:pPr>
            <w:r w:rsidRPr="006D71B8">
              <w:rPr>
                <w:sz w:val="18"/>
                <w:lang w:val="cs-CZ" w:bidi="cs-CZ"/>
              </w:rPr>
              <w:t>Kryt motoru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6FC1F9" w14:textId="77777777" w:rsidR="008D5170" w:rsidRPr="006D71B8" w:rsidRDefault="008D5170" w:rsidP="008C35D0">
            <w:pPr>
              <w:pStyle w:val="Zkladntext"/>
              <w:jc w:val="left"/>
              <w:rPr>
                <w:lang w:val="cs-CZ"/>
              </w:rPr>
            </w:pPr>
            <w:r w:rsidRPr="006D71B8">
              <w:rPr>
                <w:lang w:val="cs-CZ" w:bidi="cs-CZ"/>
              </w:rPr>
              <w:t>Čištění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7119BD" w14:textId="77777777" w:rsidR="008D5170" w:rsidRPr="006D71B8" w:rsidRDefault="008D5170" w:rsidP="008C35D0">
            <w:pPr>
              <w:pStyle w:val="Zkladntext"/>
              <w:rPr>
                <w:lang w:val="cs-CZ"/>
              </w:rPr>
            </w:pP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F54EE9" w14:textId="77777777" w:rsidR="008D5170" w:rsidRPr="006D71B8" w:rsidRDefault="008D5170" w:rsidP="008C35D0">
            <w:pPr>
              <w:pStyle w:val="Zkladntext"/>
              <w:rPr>
                <w:lang w:val="cs-CZ"/>
              </w:rPr>
            </w:pP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E12606" w14:textId="77777777" w:rsidR="008D5170" w:rsidRPr="006D71B8" w:rsidRDefault="008D5170" w:rsidP="008C35D0">
            <w:pPr>
              <w:pStyle w:val="Zkladntext"/>
              <w:rPr>
                <w:lang w:val="cs-CZ"/>
              </w:rPr>
            </w:pP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pct15" w:color="auto" w:fill="FFFFFF"/>
            <w:vAlign w:val="center"/>
          </w:tcPr>
          <w:p w14:paraId="5C7C84CD" w14:textId="77777777" w:rsidR="008D5170" w:rsidRPr="006D71B8" w:rsidRDefault="008D5170" w:rsidP="008C35D0">
            <w:pPr>
              <w:pStyle w:val="Zkladntext"/>
              <w:rPr>
                <w:lang w:val="cs-CZ"/>
              </w:rPr>
            </w:pP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FF9766" w14:textId="77777777" w:rsidR="008D5170" w:rsidRPr="006D71B8" w:rsidRDefault="008D5170" w:rsidP="008C35D0">
            <w:pPr>
              <w:pStyle w:val="Zkladntext"/>
              <w:rPr>
                <w:lang w:val="cs-CZ"/>
              </w:rPr>
            </w:pP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5FDF3F" w14:textId="77777777" w:rsidR="008D5170" w:rsidRPr="006D71B8" w:rsidRDefault="008D5170" w:rsidP="008C35D0">
            <w:pPr>
              <w:pStyle w:val="Zkladntext"/>
              <w:rPr>
                <w:lang w:val="cs-CZ"/>
              </w:rPr>
            </w:pPr>
          </w:p>
        </w:tc>
      </w:tr>
      <w:tr w:rsidR="008D5170" w:rsidRPr="006D71B8" w14:paraId="2AE2841A" w14:textId="77777777" w:rsidTr="008C35D0">
        <w:trPr>
          <w:cantSplit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00C978" w14:textId="77777777" w:rsidR="008D5170" w:rsidRPr="006D71B8" w:rsidRDefault="008D5170" w:rsidP="008C35D0">
            <w:pPr>
              <w:pStyle w:val="Zkladntext"/>
              <w:jc w:val="left"/>
              <w:rPr>
                <w:lang w:val="cs-CZ"/>
              </w:rPr>
            </w:pPr>
            <w:r w:rsidRPr="006D71B8">
              <w:rPr>
                <w:sz w:val="18"/>
                <w:lang w:val="cs-CZ" w:bidi="cs-CZ"/>
              </w:rPr>
              <w:t>Dostupné matice a šrouby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3DD602" w14:textId="77777777" w:rsidR="008D5170" w:rsidRPr="006D71B8" w:rsidRDefault="008D5170" w:rsidP="008C35D0">
            <w:pPr>
              <w:pStyle w:val="Zkladntext"/>
              <w:jc w:val="left"/>
              <w:rPr>
                <w:lang w:val="cs-CZ"/>
              </w:rPr>
            </w:pPr>
            <w:r w:rsidRPr="006D71B8">
              <w:rPr>
                <w:sz w:val="18"/>
                <w:lang w:val="cs-CZ" w:bidi="cs-CZ"/>
              </w:rPr>
              <w:t>Dotáhnutí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480DA0" w14:textId="77777777" w:rsidR="008D5170" w:rsidRPr="006D71B8" w:rsidRDefault="008D5170" w:rsidP="008C35D0">
            <w:pPr>
              <w:pStyle w:val="Zkladntext"/>
              <w:rPr>
                <w:lang w:val="cs-CZ"/>
              </w:rPr>
            </w:pP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3F998E" w14:textId="77777777" w:rsidR="008D5170" w:rsidRPr="006D71B8" w:rsidRDefault="008D5170" w:rsidP="008C35D0">
            <w:pPr>
              <w:pStyle w:val="Zkladntext"/>
              <w:rPr>
                <w:lang w:val="cs-CZ"/>
              </w:rPr>
            </w:pP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F29BBF" w14:textId="77777777" w:rsidR="008D5170" w:rsidRPr="006D71B8" w:rsidRDefault="008D5170" w:rsidP="008C35D0">
            <w:pPr>
              <w:pStyle w:val="Zkladntext"/>
              <w:rPr>
                <w:lang w:val="cs-CZ"/>
              </w:rPr>
            </w:pP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auto" w:fill="FFFFFF"/>
            <w:vAlign w:val="center"/>
          </w:tcPr>
          <w:p w14:paraId="024DF350" w14:textId="77777777" w:rsidR="008D5170" w:rsidRPr="006D71B8" w:rsidRDefault="008D5170" w:rsidP="008C35D0">
            <w:pPr>
              <w:pStyle w:val="Zkladntext"/>
              <w:rPr>
                <w:lang w:val="cs-CZ"/>
              </w:rPr>
            </w:pP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7C0089" w14:textId="77777777" w:rsidR="008D5170" w:rsidRPr="006D71B8" w:rsidRDefault="008D5170" w:rsidP="008C35D0">
            <w:pPr>
              <w:pStyle w:val="Zkladntext"/>
              <w:rPr>
                <w:lang w:val="cs-CZ"/>
              </w:rPr>
            </w:pP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2D2B4A" w14:textId="77777777" w:rsidR="008D5170" w:rsidRPr="006D71B8" w:rsidRDefault="008D5170" w:rsidP="008C35D0">
            <w:pPr>
              <w:pStyle w:val="Zkladntext"/>
              <w:rPr>
                <w:lang w:val="cs-CZ"/>
              </w:rPr>
            </w:pPr>
          </w:p>
        </w:tc>
      </w:tr>
    </w:tbl>
    <w:p w14:paraId="4EF295E9" w14:textId="77777777" w:rsidR="008D5170" w:rsidRPr="006D71B8" w:rsidRDefault="008D5170" w:rsidP="008D5170">
      <w:pPr>
        <w:pStyle w:val="Zkladntext"/>
        <w:rPr>
          <w:b/>
          <w:lang w:val="cs-CZ"/>
        </w:rPr>
      </w:pPr>
    </w:p>
    <w:p w14:paraId="4B6DFBE3" w14:textId="77777777" w:rsidR="008D5170" w:rsidRPr="006D71B8" w:rsidRDefault="008D5170" w:rsidP="008D5170">
      <w:pPr>
        <w:pStyle w:val="Zkladntext"/>
        <w:rPr>
          <w:rFonts w:cs="Arial"/>
          <w:b/>
          <w:sz w:val="16"/>
          <w:szCs w:val="22"/>
          <w:lang w:val="cs-CZ"/>
        </w:rPr>
      </w:pPr>
      <w:r w:rsidRPr="006D71B8">
        <w:rPr>
          <w:b/>
          <w:lang w:val="cs-CZ" w:bidi="cs-CZ"/>
        </w:rPr>
        <w:t>Údržba stroje</w:t>
      </w:r>
    </w:p>
    <w:p w14:paraId="5565110D" w14:textId="77777777" w:rsidR="008D5170" w:rsidRPr="006D71B8" w:rsidRDefault="008D5170" w:rsidP="008D5170">
      <w:pPr>
        <w:pStyle w:val="Zkladntext"/>
        <w:rPr>
          <w:rFonts w:cs="Arial"/>
          <w:szCs w:val="22"/>
          <w:lang w:val="cs-CZ"/>
        </w:rPr>
      </w:pPr>
      <w:r w:rsidRPr="006D71B8">
        <w:rPr>
          <w:lang w:val="cs-CZ" w:bidi="cs-CZ"/>
        </w:rPr>
        <w:t>Údržbu stroje provádějte pouze v případě, že je stroj odpojen od přívodu elektrické energie</w:t>
      </w:r>
      <w:r w:rsidRPr="006D71B8">
        <w:rPr>
          <w:rFonts w:cs="Arial"/>
          <w:szCs w:val="22"/>
          <w:lang w:val="cs-CZ" w:bidi="cs-CZ"/>
        </w:rPr>
        <w:t>.</w:t>
      </w:r>
    </w:p>
    <w:p w14:paraId="214BF48B" w14:textId="77777777" w:rsidR="008D5170" w:rsidRPr="006D71B8" w:rsidRDefault="008D5170" w:rsidP="008D5170">
      <w:pPr>
        <w:pStyle w:val="Zkladntext"/>
        <w:rPr>
          <w:rFonts w:cs="Arial"/>
          <w:b/>
          <w:szCs w:val="22"/>
          <w:lang w:val="cs-CZ"/>
        </w:rPr>
      </w:pPr>
      <w:r w:rsidRPr="006D71B8">
        <w:rPr>
          <w:b/>
          <w:lang w:val="cs-CZ" w:bidi="cs-CZ"/>
        </w:rPr>
        <w:t>Mazání</w:t>
      </w:r>
    </w:p>
    <w:p w14:paraId="79F143A5" w14:textId="77777777" w:rsidR="008D5170" w:rsidRPr="006D71B8" w:rsidRDefault="008D5170" w:rsidP="008D5170">
      <w:pPr>
        <w:pStyle w:val="Zkladntext"/>
        <w:rPr>
          <w:rFonts w:cs="Arial"/>
          <w:szCs w:val="22"/>
          <w:lang w:val="cs-CZ"/>
        </w:rPr>
      </w:pPr>
      <w:r w:rsidRPr="006D71B8">
        <w:rPr>
          <w:lang w:val="cs-CZ" w:bidi="cs-CZ"/>
        </w:rPr>
        <w:t xml:space="preserve">Stroje značky </w:t>
      </w:r>
      <w:r w:rsidRPr="006D71B8">
        <w:rPr>
          <w:rFonts w:cs="Arial"/>
          <w:b/>
          <w:szCs w:val="22"/>
          <w:lang w:val="cs-CZ" w:bidi="cs-CZ"/>
        </w:rPr>
        <w:t>CLIPPER</w:t>
      </w:r>
      <w:r w:rsidRPr="006D71B8">
        <w:rPr>
          <w:rFonts w:cs="Arial"/>
          <w:szCs w:val="22"/>
          <w:lang w:val="cs-CZ" w:bidi="cs-CZ"/>
        </w:rPr>
        <w:t xml:space="preserve"> </w:t>
      </w:r>
      <w:r w:rsidRPr="006D71B8">
        <w:rPr>
          <w:lang w:val="cs-CZ" w:bidi="cs-CZ"/>
        </w:rPr>
        <w:t>používají ložiska mazaná na celou dobu životnosti. Proto se stroj nemusí nijak mazat</w:t>
      </w:r>
      <w:r w:rsidRPr="006D71B8">
        <w:rPr>
          <w:rFonts w:cs="Arial"/>
          <w:szCs w:val="22"/>
          <w:lang w:val="cs-CZ" w:bidi="cs-CZ"/>
        </w:rPr>
        <w:t>.</w:t>
      </w:r>
    </w:p>
    <w:p w14:paraId="37BD1843" w14:textId="77777777" w:rsidR="008D5170" w:rsidRPr="006D71B8" w:rsidRDefault="008D5170" w:rsidP="008D5170">
      <w:pPr>
        <w:pStyle w:val="Zkladntext"/>
        <w:rPr>
          <w:rFonts w:cs="Arial"/>
          <w:b/>
          <w:szCs w:val="22"/>
          <w:lang w:val="cs-CZ"/>
        </w:rPr>
      </w:pPr>
      <w:r w:rsidRPr="006D71B8">
        <w:rPr>
          <w:b/>
          <w:lang w:val="cs-CZ" w:bidi="cs-CZ"/>
        </w:rPr>
        <w:t>Čištění stroje</w:t>
      </w:r>
    </w:p>
    <w:p w14:paraId="6C589DFA" w14:textId="77777777" w:rsidR="008D5170" w:rsidRPr="006D71B8" w:rsidRDefault="008D5170" w:rsidP="008D5170">
      <w:pPr>
        <w:pStyle w:val="Zkladntext"/>
        <w:rPr>
          <w:rFonts w:cs="Arial"/>
          <w:szCs w:val="22"/>
          <w:lang w:val="cs-CZ"/>
        </w:rPr>
      </w:pPr>
      <w:r w:rsidRPr="006D71B8">
        <w:rPr>
          <w:lang w:val="cs-CZ" w:bidi="cs-CZ"/>
        </w:rPr>
        <w:t>Váš stroj vám bude sloužit déle, pokud jej po každém pracovním dni důkladně vyčistíte, a to zejména vodní čerpadlo (které lze demontovat pro snadné čištění), zásobník na vodu, motor a přírubu kotouče</w:t>
      </w:r>
      <w:r w:rsidRPr="006D71B8">
        <w:rPr>
          <w:rFonts w:cs="Arial"/>
          <w:szCs w:val="22"/>
          <w:lang w:val="cs-CZ" w:bidi="cs-CZ"/>
        </w:rPr>
        <w:t xml:space="preserve">. </w:t>
      </w:r>
    </w:p>
    <w:p w14:paraId="1EB15F48" w14:textId="77777777" w:rsidR="008D5170" w:rsidRPr="006D71B8" w:rsidRDefault="008D5170" w:rsidP="008D5170">
      <w:pPr>
        <w:pStyle w:val="Zkladntext"/>
        <w:rPr>
          <w:rFonts w:cs="Arial"/>
          <w:szCs w:val="22"/>
          <w:lang w:val="cs-CZ"/>
        </w:rPr>
      </w:pPr>
    </w:p>
    <w:p w14:paraId="15A11085" w14:textId="77777777" w:rsidR="008D5170" w:rsidRPr="006D71B8" w:rsidRDefault="008D5170" w:rsidP="008D5170">
      <w:pPr>
        <w:pStyle w:val="Zkladntext"/>
        <w:rPr>
          <w:rFonts w:cs="Arial"/>
          <w:szCs w:val="22"/>
          <w:lang w:val="cs-CZ"/>
        </w:rPr>
      </w:pPr>
    </w:p>
    <w:p w14:paraId="5F037D1B" w14:textId="77777777" w:rsidR="008D5170" w:rsidRPr="006D71B8" w:rsidRDefault="008D5170" w:rsidP="008D5170">
      <w:pPr>
        <w:pStyle w:val="Zkladntext"/>
        <w:rPr>
          <w:rFonts w:cs="Arial"/>
          <w:szCs w:val="22"/>
          <w:lang w:val="cs-CZ"/>
        </w:rPr>
      </w:pPr>
    </w:p>
    <w:p w14:paraId="23E356E4" w14:textId="77777777" w:rsidR="008D5170" w:rsidRPr="006D71B8" w:rsidRDefault="008D5170" w:rsidP="008D5170">
      <w:pPr>
        <w:pStyle w:val="Zkladntext"/>
        <w:rPr>
          <w:rFonts w:cs="Arial"/>
          <w:szCs w:val="22"/>
          <w:lang w:val="cs-CZ"/>
        </w:rPr>
      </w:pPr>
    </w:p>
    <w:p w14:paraId="638939C0" w14:textId="77777777" w:rsidR="008D5170" w:rsidRPr="006D71B8" w:rsidRDefault="008D5170" w:rsidP="008D5170">
      <w:pPr>
        <w:pStyle w:val="Zkladntext"/>
        <w:rPr>
          <w:rFonts w:cs="Arial"/>
          <w:szCs w:val="22"/>
          <w:lang w:val="cs-CZ"/>
        </w:rPr>
      </w:pPr>
    </w:p>
    <w:p w14:paraId="22795B2F" w14:textId="77777777" w:rsidR="008D5170" w:rsidRPr="006D71B8" w:rsidRDefault="008D5170" w:rsidP="008D5170">
      <w:pPr>
        <w:pStyle w:val="Zkladntext"/>
        <w:rPr>
          <w:rFonts w:cs="Arial"/>
          <w:szCs w:val="22"/>
          <w:lang w:val="cs-CZ"/>
        </w:rPr>
      </w:pPr>
    </w:p>
    <w:p w14:paraId="24ABEB26" w14:textId="77777777" w:rsidR="008D5170" w:rsidRPr="006D71B8" w:rsidRDefault="008D5170" w:rsidP="008D5170">
      <w:pPr>
        <w:pStyle w:val="Zkladntext"/>
        <w:rPr>
          <w:rFonts w:cs="Arial"/>
          <w:szCs w:val="22"/>
          <w:lang w:val="cs-CZ"/>
        </w:rPr>
      </w:pPr>
    </w:p>
    <w:p w14:paraId="7268D8CF" w14:textId="77777777" w:rsidR="008D5170" w:rsidRPr="006D71B8" w:rsidRDefault="008D5170" w:rsidP="008D5170">
      <w:pPr>
        <w:pStyle w:val="Zkladntext"/>
        <w:rPr>
          <w:rFonts w:cs="Arial"/>
          <w:szCs w:val="22"/>
          <w:lang w:val="cs-CZ"/>
        </w:rPr>
      </w:pPr>
    </w:p>
    <w:p w14:paraId="3B526C65" w14:textId="77777777" w:rsidR="008D5170" w:rsidRPr="006D71B8" w:rsidRDefault="008D5170" w:rsidP="008D5170">
      <w:pPr>
        <w:pStyle w:val="Zkladntext"/>
        <w:rPr>
          <w:rFonts w:cs="Arial"/>
          <w:szCs w:val="22"/>
          <w:lang w:val="cs-CZ"/>
        </w:rPr>
      </w:pPr>
    </w:p>
    <w:p w14:paraId="64152772" w14:textId="77777777" w:rsidR="008D5170" w:rsidRPr="006D71B8" w:rsidRDefault="008D5170" w:rsidP="008D5170">
      <w:pPr>
        <w:pStyle w:val="Zkladntext"/>
        <w:rPr>
          <w:rFonts w:cs="Arial"/>
          <w:szCs w:val="22"/>
          <w:lang w:val="cs-CZ"/>
        </w:rPr>
      </w:pPr>
    </w:p>
    <w:p w14:paraId="1A972891" w14:textId="77777777" w:rsidR="008D5170" w:rsidRPr="006D71B8" w:rsidRDefault="008D5170" w:rsidP="008D5170">
      <w:pPr>
        <w:pStyle w:val="Zkladntext"/>
        <w:rPr>
          <w:rFonts w:cs="Arial"/>
          <w:szCs w:val="22"/>
          <w:lang w:val="cs-CZ"/>
        </w:rPr>
      </w:pPr>
    </w:p>
    <w:p w14:paraId="33FC0896" w14:textId="09B20F0D" w:rsidR="008D5170" w:rsidRPr="006D71B8" w:rsidRDefault="008D5170" w:rsidP="008D5170">
      <w:pPr>
        <w:pStyle w:val="Nadpis1"/>
        <w:rPr>
          <w:lang w:val="cs-CZ"/>
        </w:rPr>
      </w:pPr>
      <w:bookmarkStart w:id="26" w:name="_Toc51924389"/>
      <w:r w:rsidRPr="006D71B8">
        <w:rPr>
          <w:lang w:val="cs-CZ" w:bidi="cs-CZ"/>
        </w:rPr>
        <w:lastRenderedPageBreak/>
        <w:t xml:space="preserve">PORUCHA </w:t>
      </w:r>
      <w:r w:rsidR="007D7CCE" w:rsidRPr="006D71B8">
        <w:rPr>
          <w:lang w:val="cs-CZ" w:bidi="cs-CZ"/>
        </w:rPr>
        <w:t>–</w:t>
      </w:r>
      <w:r w:rsidRPr="006D71B8">
        <w:rPr>
          <w:lang w:val="cs-CZ" w:bidi="cs-CZ"/>
        </w:rPr>
        <w:t xml:space="preserve"> PŘÍČINY A ŘEŠENÍ</w:t>
      </w:r>
      <w:bookmarkEnd w:id="26"/>
    </w:p>
    <w:p w14:paraId="66E22806" w14:textId="77777777" w:rsidR="008D5170" w:rsidRPr="006D71B8" w:rsidRDefault="008D5170" w:rsidP="008D5170">
      <w:pPr>
        <w:rPr>
          <w:lang w:val="cs-CZ"/>
        </w:rPr>
      </w:pPr>
    </w:p>
    <w:p w14:paraId="0D265D9A" w14:textId="77777777" w:rsidR="008D5170" w:rsidRPr="006D71B8" w:rsidRDefault="008D5170" w:rsidP="008D5170">
      <w:pPr>
        <w:pStyle w:val="Nadpis2"/>
        <w:rPr>
          <w:lang w:val="cs-CZ"/>
        </w:rPr>
      </w:pPr>
      <w:bookmarkStart w:id="27" w:name="_Toc51924390"/>
      <w:r w:rsidRPr="006D71B8">
        <w:rPr>
          <w:lang w:val="cs-CZ" w:bidi="cs-CZ"/>
        </w:rPr>
        <w:t>Postupy při hledání poruch</w:t>
      </w:r>
      <w:bookmarkEnd w:id="27"/>
    </w:p>
    <w:p w14:paraId="13E1943F" w14:textId="77777777" w:rsidR="008D5170" w:rsidRPr="006D71B8" w:rsidRDefault="008D5170" w:rsidP="008D5170">
      <w:pPr>
        <w:rPr>
          <w:lang w:val="cs-CZ"/>
        </w:rPr>
      </w:pPr>
    </w:p>
    <w:p w14:paraId="5000EA4F" w14:textId="77777777" w:rsidR="008D5170" w:rsidRPr="006D71B8" w:rsidRDefault="008D5170" w:rsidP="008D5170">
      <w:pPr>
        <w:pStyle w:val="Zkladntext"/>
        <w:rPr>
          <w:rFonts w:cs="Arial"/>
          <w:szCs w:val="22"/>
          <w:lang w:val="cs-CZ"/>
        </w:rPr>
      </w:pPr>
      <w:r w:rsidRPr="006D71B8">
        <w:rPr>
          <w:lang w:val="cs-CZ" w:bidi="cs-CZ"/>
        </w:rPr>
        <w:t>Pokud dojde při použití stroje k poruše, stroj vypněte a odpojte jej od elektrické sítě. Veškeré práce, které se týkají elektroinstalace nebo napájení stroje, smí provádět pouze kvalifikovaný elektrikář</w:t>
      </w:r>
      <w:r w:rsidRPr="006D71B8">
        <w:rPr>
          <w:rFonts w:cs="Arial"/>
          <w:szCs w:val="22"/>
          <w:lang w:val="cs-CZ" w:bidi="cs-CZ"/>
        </w:rPr>
        <w:t>.</w:t>
      </w:r>
    </w:p>
    <w:p w14:paraId="4E29C618" w14:textId="77777777" w:rsidR="008D5170" w:rsidRPr="006D71B8" w:rsidRDefault="008D5170" w:rsidP="008D5170">
      <w:pPr>
        <w:pStyle w:val="Zkladntext"/>
        <w:rPr>
          <w:rFonts w:cs="Arial"/>
          <w:szCs w:val="22"/>
          <w:lang w:val="cs-CZ"/>
        </w:rPr>
      </w:pPr>
    </w:p>
    <w:p w14:paraId="33A1680D" w14:textId="77777777" w:rsidR="008D5170" w:rsidRPr="006D71B8" w:rsidRDefault="008D5170" w:rsidP="008D5170">
      <w:pPr>
        <w:pStyle w:val="Nadpis2"/>
        <w:rPr>
          <w:lang w:val="cs-CZ"/>
        </w:rPr>
      </w:pPr>
      <w:bookmarkStart w:id="28" w:name="_Toc51924391"/>
      <w:r w:rsidRPr="006D71B8">
        <w:rPr>
          <w:lang w:val="cs-CZ" w:bidi="cs-CZ"/>
        </w:rPr>
        <w:t>Průvodce odstraňováním problémů</w:t>
      </w:r>
      <w:bookmarkEnd w:id="28"/>
    </w:p>
    <w:p w14:paraId="522192B0" w14:textId="77777777" w:rsidR="008D5170" w:rsidRPr="006D71B8" w:rsidRDefault="008D5170" w:rsidP="008D5170">
      <w:pPr>
        <w:rPr>
          <w:lang w:val="cs-CZ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43"/>
        <w:gridCol w:w="3261"/>
        <w:gridCol w:w="3650"/>
      </w:tblGrid>
      <w:tr w:rsidR="008D5170" w:rsidRPr="006D71B8" w14:paraId="64CF801C" w14:textId="77777777" w:rsidTr="008C35D0">
        <w:tc>
          <w:tcPr>
            <w:tcW w:w="294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14:paraId="6D054D37" w14:textId="77777777" w:rsidR="008D5170" w:rsidRPr="006D71B8" w:rsidRDefault="008D5170" w:rsidP="008C35D0">
            <w:pPr>
              <w:pStyle w:val="Zkladntext"/>
              <w:jc w:val="center"/>
              <w:rPr>
                <w:b/>
                <w:lang w:val="cs-CZ"/>
              </w:rPr>
            </w:pPr>
            <w:r w:rsidRPr="006D71B8">
              <w:rPr>
                <w:b/>
                <w:lang w:val="cs-CZ" w:bidi="cs-CZ"/>
              </w:rPr>
              <w:t>Problém</w:t>
            </w:r>
          </w:p>
        </w:tc>
        <w:tc>
          <w:tcPr>
            <w:tcW w:w="3261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14:paraId="7F702AAB" w14:textId="77777777" w:rsidR="008D5170" w:rsidRPr="006D71B8" w:rsidRDefault="008D5170" w:rsidP="008C35D0">
            <w:pPr>
              <w:pStyle w:val="Zkladntext"/>
              <w:jc w:val="center"/>
              <w:rPr>
                <w:b/>
                <w:lang w:val="cs-CZ"/>
              </w:rPr>
            </w:pPr>
            <w:r w:rsidRPr="006D71B8">
              <w:rPr>
                <w:b/>
                <w:lang w:val="cs-CZ" w:bidi="cs-CZ"/>
              </w:rPr>
              <w:t xml:space="preserve">Možná příčina </w:t>
            </w:r>
          </w:p>
        </w:tc>
        <w:tc>
          <w:tcPr>
            <w:tcW w:w="3650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14:paraId="0D21CD59" w14:textId="77777777" w:rsidR="008D5170" w:rsidRPr="006D71B8" w:rsidRDefault="008D5170" w:rsidP="008C35D0">
            <w:pPr>
              <w:pStyle w:val="Zkladntext"/>
              <w:jc w:val="center"/>
              <w:rPr>
                <w:b/>
                <w:lang w:val="cs-CZ"/>
              </w:rPr>
            </w:pPr>
            <w:r w:rsidRPr="006D71B8">
              <w:rPr>
                <w:b/>
                <w:lang w:val="cs-CZ" w:bidi="cs-CZ"/>
              </w:rPr>
              <w:t>Řešení</w:t>
            </w:r>
          </w:p>
        </w:tc>
      </w:tr>
      <w:tr w:rsidR="008D5170" w:rsidRPr="006D71B8" w14:paraId="26211969" w14:textId="77777777" w:rsidTr="008C35D0">
        <w:trPr>
          <w:cantSplit/>
          <w:trHeight w:val="220"/>
        </w:trPr>
        <w:tc>
          <w:tcPr>
            <w:tcW w:w="2943" w:type="dxa"/>
            <w:vMerge w:val="restar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729588" w14:textId="77777777" w:rsidR="008D5170" w:rsidRPr="006D71B8" w:rsidRDefault="008D5170" w:rsidP="008C35D0">
            <w:pPr>
              <w:pStyle w:val="Zkladntext"/>
              <w:jc w:val="left"/>
              <w:rPr>
                <w:lang w:val="cs-CZ"/>
              </w:rPr>
            </w:pPr>
            <w:r w:rsidRPr="006D71B8">
              <w:rPr>
                <w:lang w:val="cs-CZ" w:bidi="cs-CZ"/>
              </w:rPr>
              <w:t>Motor se nespustí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DF3056" w14:textId="77777777" w:rsidR="008D5170" w:rsidRPr="006D71B8" w:rsidRDefault="008D5170" w:rsidP="008C35D0">
            <w:pPr>
              <w:pStyle w:val="Zkladntext"/>
              <w:jc w:val="left"/>
              <w:rPr>
                <w:lang w:val="cs-CZ"/>
              </w:rPr>
            </w:pPr>
            <w:r w:rsidRPr="006D71B8">
              <w:rPr>
                <w:lang w:val="cs-CZ" w:bidi="cs-CZ"/>
              </w:rPr>
              <w:t>Není pod napětím</w:t>
            </w:r>
          </w:p>
        </w:tc>
        <w:tc>
          <w:tcPr>
            <w:tcW w:w="3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14:paraId="7A4E3A57" w14:textId="77777777" w:rsidR="008D5170" w:rsidRPr="006D71B8" w:rsidRDefault="008D5170" w:rsidP="008C35D0">
            <w:pPr>
              <w:pStyle w:val="Zkladntext"/>
              <w:jc w:val="left"/>
              <w:rPr>
                <w:lang w:val="cs-CZ"/>
              </w:rPr>
            </w:pPr>
            <w:r w:rsidRPr="006D71B8">
              <w:rPr>
                <w:lang w:val="cs-CZ" w:bidi="cs-CZ"/>
              </w:rPr>
              <w:t>Zkontrolujte elektrické napájení (např. pojistku)</w:t>
            </w:r>
          </w:p>
        </w:tc>
      </w:tr>
      <w:tr w:rsidR="008D5170" w:rsidRPr="006D71B8" w14:paraId="0C1DB018" w14:textId="77777777" w:rsidTr="008C35D0">
        <w:trPr>
          <w:cantSplit/>
          <w:trHeight w:val="170"/>
        </w:trPr>
        <w:tc>
          <w:tcPr>
            <w:tcW w:w="2943" w:type="dxa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D8AA15" w14:textId="77777777" w:rsidR="008D5170" w:rsidRPr="006D71B8" w:rsidRDefault="008D5170" w:rsidP="008C35D0">
            <w:pPr>
              <w:rPr>
                <w:sz w:val="16"/>
                <w:lang w:val="cs-CZ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01D8C5" w14:textId="77777777" w:rsidR="008D5170" w:rsidRPr="006D71B8" w:rsidRDefault="008D5170" w:rsidP="008C35D0">
            <w:pPr>
              <w:pStyle w:val="Zkladntext"/>
              <w:jc w:val="left"/>
              <w:rPr>
                <w:lang w:val="cs-CZ"/>
              </w:rPr>
            </w:pPr>
            <w:r w:rsidRPr="006D71B8">
              <w:rPr>
                <w:lang w:val="cs-CZ" w:bidi="cs-CZ"/>
              </w:rPr>
              <w:t>Připojovací kabel je příliš malý</w:t>
            </w:r>
          </w:p>
        </w:tc>
        <w:tc>
          <w:tcPr>
            <w:tcW w:w="3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14:paraId="16E5E20C" w14:textId="77777777" w:rsidR="008D5170" w:rsidRPr="006D71B8" w:rsidRDefault="008D5170" w:rsidP="008C35D0">
            <w:pPr>
              <w:pStyle w:val="Zkladntext"/>
              <w:jc w:val="left"/>
              <w:rPr>
                <w:lang w:val="cs-CZ"/>
              </w:rPr>
            </w:pPr>
            <w:r w:rsidRPr="006D71B8">
              <w:rPr>
                <w:lang w:val="cs-CZ" w:bidi="cs-CZ"/>
              </w:rPr>
              <w:t>Vyměňte připojovací kabel</w:t>
            </w:r>
          </w:p>
        </w:tc>
      </w:tr>
      <w:tr w:rsidR="008D5170" w:rsidRPr="006D71B8" w14:paraId="53BDDD00" w14:textId="77777777" w:rsidTr="008C35D0">
        <w:trPr>
          <w:cantSplit/>
          <w:trHeight w:val="111"/>
        </w:trPr>
        <w:tc>
          <w:tcPr>
            <w:tcW w:w="2943" w:type="dxa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F93201" w14:textId="77777777" w:rsidR="008D5170" w:rsidRPr="006D71B8" w:rsidRDefault="008D5170" w:rsidP="008C35D0">
            <w:pPr>
              <w:rPr>
                <w:sz w:val="16"/>
                <w:lang w:val="cs-CZ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002D6D" w14:textId="77777777" w:rsidR="008D5170" w:rsidRPr="006D71B8" w:rsidRDefault="008D5170" w:rsidP="008C35D0">
            <w:pPr>
              <w:pStyle w:val="Zkladntext"/>
              <w:jc w:val="left"/>
              <w:rPr>
                <w:lang w:val="cs-CZ"/>
              </w:rPr>
            </w:pPr>
            <w:r w:rsidRPr="006D71B8">
              <w:rPr>
                <w:lang w:val="cs-CZ" w:bidi="cs-CZ"/>
              </w:rPr>
              <w:t>Vadný spínač</w:t>
            </w:r>
          </w:p>
        </w:tc>
        <w:tc>
          <w:tcPr>
            <w:tcW w:w="3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14:paraId="59DB7900" w14:textId="77777777" w:rsidR="008D5170" w:rsidRPr="006D71B8" w:rsidRDefault="008D5170" w:rsidP="008C35D0">
            <w:pPr>
              <w:pStyle w:val="Zkladntext"/>
              <w:jc w:val="left"/>
              <w:rPr>
                <w:lang w:val="cs-CZ"/>
              </w:rPr>
            </w:pPr>
            <w:r w:rsidRPr="006D71B8">
              <w:rPr>
                <w:lang w:val="cs-CZ" w:bidi="cs-CZ"/>
              </w:rPr>
              <w:t>POZOR: smí provádět pouze kvalifikovaný elektrikář</w:t>
            </w:r>
          </w:p>
        </w:tc>
      </w:tr>
      <w:tr w:rsidR="008D5170" w:rsidRPr="006D71B8" w14:paraId="2FA1ADF7" w14:textId="77777777" w:rsidTr="008C35D0">
        <w:trPr>
          <w:cantSplit/>
          <w:trHeight w:val="203"/>
        </w:trPr>
        <w:tc>
          <w:tcPr>
            <w:tcW w:w="2943" w:type="dxa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D42756" w14:textId="77777777" w:rsidR="008D5170" w:rsidRPr="006D71B8" w:rsidRDefault="008D5170" w:rsidP="008C35D0">
            <w:pPr>
              <w:rPr>
                <w:sz w:val="16"/>
                <w:lang w:val="cs-CZ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F5DC05" w14:textId="77777777" w:rsidR="008D5170" w:rsidRPr="006D71B8" w:rsidRDefault="008D5170" w:rsidP="008C35D0">
            <w:pPr>
              <w:pStyle w:val="Zkladntext"/>
              <w:jc w:val="left"/>
              <w:rPr>
                <w:lang w:val="cs-CZ"/>
              </w:rPr>
            </w:pPr>
            <w:r w:rsidRPr="006D71B8">
              <w:rPr>
                <w:lang w:val="cs-CZ" w:bidi="cs-CZ"/>
              </w:rPr>
              <w:t>Vadný motor</w:t>
            </w:r>
          </w:p>
        </w:tc>
        <w:tc>
          <w:tcPr>
            <w:tcW w:w="3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14:paraId="4106741F" w14:textId="77777777" w:rsidR="008D5170" w:rsidRPr="006D71B8" w:rsidRDefault="008D5170" w:rsidP="008C35D0">
            <w:pPr>
              <w:pStyle w:val="Zkladntext"/>
              <w:jc w:val="left"/>
              <w:rPr>
                <w:lang w:val="cs-CZ"/>
              </w:rPr>
            </w:pPr>
            <w:r w:rsidRPr="006D71B8">
              <w:rPr>
                <w:lang w:val="cs-CZ" w:bidi="cs-CZ"/>
              </w:rPr>
              <w:t>Vyměňte motor nebo kontaktujte výrobce motoru</w:t>
            </w:r>
          </w:p>
        </w:tc>
      </w:tr>
      <w:tr w:rsidR="008D5170" w:rsidRPr="006D71B8" w14:paraId="2D43E96E" w14:textId="77777777" w:rsidTr="008C35D0">
        <w:trPr>
          <w:cantSplit/>
          <w:trHeight w:val="160"/>
        </w:trPr>
        <w:tc>
          <w:tcPr>
            <w:tcW w:w="2943" w:type="dxa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9BBB5D" w14:textId="77777777" w:rsidR="008D5170" w:rsidRPr="006D71B8" w:rsidRDefault="008D5170" w:rsidP="008C35D0">
            <w:pPr>
              <w:rPr>
                <w:sz w:val="16"/>
                <w:lang w:val="cs-CZ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6FC86F" w14:textId="77777777" w:rsidR="008D5170" w:rsidRPr="006D71B8" w:rsidRDefault="008D5170" w:rsidP="008C35D0">
            <w:pPr>
              <w:pStyle w:val="Zkladntext"/>
              <w:jc w:val="left"/>
              <w:rPr>
                <w:lang w:val="cs-CZ"/>
              </w:rPr>
            </w:pPr>
            <w:r w:rsidRPr="006D71B8">
              <w:rPr>
                <w:lang w:val="cs-CZ" w:bidi="cs-CZ"/>
              </w:rPr>
              <w:t>Vadný připojovací kabel</w:t>
            </w:r>
          </w:p>
        </w:tc>
        <w:tc>
          <w:tcPr>
            <w:tcW w:w="3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14:paraId="10692883" w14:textId="77777777" w:rsidR="008D5170" w:rsidRPr="006D71B8" w:rsidRDefault="008D5170" w:rsidP="008C35D0">
            <w:pPr>
              <w:pStyle w:val="Zkladntext"/>
              <w:jc w:val="left"/>
              <w:rPr>
                <w:lang w:val="cs-CZ"/>
              </w:rPr>
            </w:pPr>
            <w:r w:rsidRPr="006D71B8">
              <w:rPr>
                <w:lang w:val="cs-CZ" w:bidi="cs-CZ"/>
              </w:rPr>
              <w:t>Vyměňte připojovací kabel</w:t>
            </w:r>
          </w:p>
        </w:tc>
      </w:tr>
      <w:tr w:rsidR="008D5170" w:rsidRPr="006D71B8" w14:paraId="6AF87075" w14:textId="77777777" w:rsidTr="008C35D0">
        <w:trPr>
          <w:cantSplit/>
          <w:trHeight w:val="287"/>
        </w:trPr>
        <w:tc>
          <w:tcPr>
            <w:tcW w:w="2943" w:type="dxa"/>
            <w:vMerge w:val="restart"/>
            <w:tcBorders>
              <w:top w:val="single" w:sz="4" w:space="0" w:color="auto"/>
              <w:left w:val="single" w:sz="18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215EF183" w14:textId="77777777" w:rsidR="008D5170" w:rsidRPr="006D71B8" w:rsidRDefault="008D5170" w:rsidP="008C35D0">
            <w:pPr>
              <w:pStyle w:val="Zkladntext"/>
              <w:jc w:val="left"/>
              <w:rPr>
                <w:lang w:val="cs-CZ"/>
              </w:rPr>
            </w:pPr>
            <w:r w:rsidRPr="006D71B8">
              <w:rPr>
                <w:lang w:val="cs-CZ" w:bidi="cs-CZ"/>
              </w:rPr>
              <w:t>Motor se při řezání zastaví, ale po krátké době jej lze znovu spustit (ochrana proti přetížení)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63EC2E" w14:textId="77777777" w:rsidR="008D5170" w:rsidRPr="006D71B8" w:rsidRDefault="008D5170" w:rsidP="008C35D0">
            <w:pPr>
              <w:pStyle w:val="Zkladntext"/>
              <w:jc w:val="left"/>
              <w:rPr>
                <w:lang w:val="cs-CZ"/>
              </w:rPr>
            </w:pPr>
            <w:r w:rsidRPr="006D71B8">
              <w:rPr>
                <w:lang w:val="cs-CZ" w:bidi="cs-CZ"/>
              </w:rPr>
              <w:t>Rychlost řezání je příliš vysoká</w:t>
            </w:r>
          </w:p>
        </w:tc>
        <w:tc>
          <w:tcPr>
            <w:tcW w:w="3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14:paraId="5E688663" w14:textId="77777777" w:rsidR="008D5170" w:rsidRPr="006D71B8" w:rsidRDefault="008D5170" w:rsidP="008C35D0">
            <w:pPr>
              <w:pStyle w:val="Zkladntext"/>
              <w:jc w:val="left"/>
              <w:rPr>
                <w:lang w:val="cs-CZ"/>
              </w:rPr>
            </w:pPr>
            <w:r w:rsidRPr="006D71B8">
              <w:rPr>
                <w:lang w:val="cs-CZ" w:bidi="cs-CZ"/>
              </w:rPr>
              <w:t>Provádějte řezání pomaleji</w:t>
            </w:r>
          </w:p>
        </w:tc>
      </w:tr>
      <w:tr w:rsidR="008D5170" w:rsidRPr="006D71B8" w14:paraId="344EAACD" w14:textId="77777777" w:rsidTr="008C35D0">
        <w:trPr>
          <w:cantSplit/>
          <w:trHeight w:val="167"/>
        </w:trPr>
        <w:tc>
          <w:tcPr>
            <w:tcW w:w="2943" w:type="dxa"/>
            <w:vMerge/>
            <w:tcBorders>
              <w:top w:val="single" w:sz="4" w:space="0" w:color="auto"/>
              <w:left w:val="single" w:sz="18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57FF394E" w14:textId="77777777" w:rsidR="008D5170" w:rsidRPr="006D71B8" w:rsidRDefault="008D5170" w:rsidP="008C35D0">
            <w:pPr>
              <w:rPr>
                <w:sz w:val="16"/>
                <w:lang w:val="cs-CZ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464877" w14:textId="77777777" w:rsidR="008D5170" w:rsidRPr="006D71B8" w:rsidRDefault="008D5170" w:rsidP="008C35D0">
            <w:pPr>
              <w:pStyle w:val="Zkladntext"/>
              <w:jc w:val="left"/>
              <w:rPr>
                <w:lang w:val="cs-CZ"/>
              </w:rPr>
            </w:pPr>
            <w:r w:rsidRPr="006D71B8">
              <w:rPr>
                <w:lang w:val="cs-CZ" w:bidi="cs-CZ"/>
              </w:rPr>
              <w:t>Kotouč je tupý nebo opotřebovaný</w:t>
            </w:r>
          </w:p>
        </w:tc>
        <w:tc>
          <w:tcPr>
            <w:tcW w:w="3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14:paraId="2456E2FC" w14:textId="77777777" w:rsidR="008D5170" w:rsidRPr="006D71B8" w:rsidRDefault="008D5170" w:rsidP="008C35D0">
            <w:pPr>
              <w:pStyle w:val="Zkladntext"/>
              <w:jc w:val="left"/>
              <w:rPr>
                <w:lang w:val="cs-CZ"/>
              </w:rPr>
            </w:pPr>
            <w:r w:rsidRPr="006D71B8">
              <w:rPr>
                <w:lang w:val="cs-CZ" w:bidi="cs-CZ"/>
              </w:rPr>
              <w:t>Naostřete kotouč pomocí brousicího kamene</w:t>
            </w:r>
          </w:p>
        </w:tc>
      </w:tr>
      <w:tr w:rsidR="008D5170" w:rsidRPr="006D71B8" w14:paraId="0CB38589" w14:textId="77777777" w:rsidTr="008C35D0">
        <w:trPr>
          <w:cantSplit/>
          <w:trHeight w:val="110"/>
        </w:trPr>
        <w:tc>
          <w:tcPr>
            <w:tcW w:w="2943" w:type="dxa"/>
            <w:vMerge/>
            <w:tcBorders>
              <w:top w:val="single" w:sz="4" w:space="0" w:color="auto"/>
              <w:left w:val="single" w:sz="18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48FB385D" w14:textId="77777777" w:rsidR="008D5170" w:rsidRPr="006D71B8" w:rsidRDefault="008D5170" w:rsidP="008C35D0">
            <w:pPr>
              <w:rPr>
                <w:sz w:val="16"/>
                <w:lang w:val="cs-CZ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AE22F9" w14:textId="77777777" w:rsidR="008D5170" w:rsidRPr="006D71B8" w:rsidRDefault="008D5170" w:rsidP="008C35D0">
            <w:pPr>
              <w:pStyle w:val="Zkladntext"/>
              <w:jc w:val="left"/>
              <w:rPr>
                <w:lang w:val="cs-CZ"/>
              </w:rPr>
            </w:pPr>
            <w:r w:rsidRPr="006D71B8">
              <w:rPr>
                <w:lang w:val="cs-CZ" w:bidi="cs-CZ"/>
              </w:rPr>
              <w:t>Vadný kotouč</w:t>
            </w:r>
          </w:p>
        </w:tc>
        <w:tc>
          <w:tcPr>
            <w:tcW w:w="3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14:paraId="7B808677" w14:textId="77777777" w:rsidR="008D5170" w:rsidRPr="006D71B8" w:rsidRDefault="008D5170" w:rsidP="008C35D0">
            <w:pPr>
              <w:pStyle w:val="Zkladntext"/>
              <w:jc w:val="left"/>
              <w:rPr>
                <w:lang w:val="cs-CZ"/>
              </w:rPr>
            </w:pPr>
            <w:r w:rsidRPr="006D71B8">
              <w:rPr>
                <w:lang w:val="cs-CZ" w:bidi="cs-CZ"/>
              </w:rPr>
              <w:t>Vyměňte kotouč</w:t>
            </w:r>
          </w:p>
        </w:tc>
      </w:tr>
      <w:tr w:rsidR="008D5170" w:rsidRPr="006D71B8" w14:paraId="030823DC" w14:textId="77777777" w:rsidTr="008C35D0">
        <w:trPr>
          <w:cantSplit/>
          <w:trHeight w:val="425"/>
        </w:trPr>
        <w:tc>
          <w:tcPr>
            <w:tcW w:w="2943" w:type="dxa"/>
            <w:vMerge/>
            <w:tcBorders>
              <w:top w:val="single" w:sz="4" w:space="0" w:color="auto"/>
              <w:left w:val="single" w:sz="18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5E168773" w14:textId="77777777" w:rsidR="008D5170" w:rsidRPr="006D71B8" w:rsidRDefault="008D5170" w:rsidP="008C35D0">
            <w:pPr>
              <w:rPr>
                <w:sz w:val="16"/>
                <w:lang w:val="cs-CZ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215726D6" w14:textId="77777777" w:rsidR="008D5170" w:rsidRPr="006D71B8" w:rsidRDefault="008D5170" w:rsidP="008C35D0">
            <w:pPr>
              <w:pStyle w:val="Zkladntext"/>
              <w:jc w:val="left"/>
              <w:rPr>
                <w:lang w:val="cs-CZ"/>
              </w:rPr>
            </w:pPr>
            <w:r w:rsidRPr="006D71B8">
              <w:rPr>
                <w:lang w:val="cs-CZ" w:bidi="cs-CZ"/>
              </w:rPr>
              <w:t>Nesprávné parametry kotouče pro dané použití</w:t>
            </w:r>
          </w:p>
        </w:tc>
        <w:tc>
          <w:tcPr>
            <w:tcW w:w="3650" w:type="dxa"/>
            <w:tcBorders>
              <w:top w:val="single" w:sz="4" w:space="0" w:color="auto"/>
              <w:left w:val="single" w:sz="4" w:space="0" w:color="auto"/>
              <w:bottom w:val="nil"/>
              <w:right w:val="single" w:sz="18" w:space="0" w:color="auto"/>
            </w:tcBorders>
            <w:vAlign w:val="center"/>
            <w:hideMark/>
          </w:tcPr>
          <w:p w14:paraId="2779B457" w14:textId="77777777" w:rsidR="008D5170" w:rsidRPr="006D71B8" w:rsidRDefault="008D5170" w:rsidP="008C35D0">
            <w:pPr>
              <w:pStyle w:val="Zkladntext"/>
              <w:jc w:val="left"/>
              <w:rPr>
                <w:lang w:val="cs-CZ"/>
              </w:rPr>
            </w:pPr>
            <w:r w:rsidRPr="006D71B8">
              <w:rPr>
                <w:lang w:val="cs-CZ" w:bidi="cs-CZ"/>
              </w:rPr>
              <w:t>Vyměňte kotouč</w:t>
            </w:r>
          </w:p>
        </w:tc>
      </w:tr>
      <w:tr w:rsidR="008D5170" w:rsidRPr="006D71B8" w14:paraId="7D185CCA" w14:textId="77777777" w:rsidTr="008C35D0">
        <w:trPr>
          <w:cantSplit/>
          <w:trHeight w:val="188"/>
        </w:trPr>
        <w:tc>
          <w:tcPr>
            <w:tcW w:w="2943" w:type="dxa"/>
            <w:vMerge w:val="restart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14:paraId="6A544F83" w14:textId="77777777" w:rsidR="008D5170" w:rsidRPr="006D71B8" w:rsidRDefault="008D5170" w:rsidP="008C35D0">
            <w:pPr>
              <w:pStyle w:val="Zkladntext"/>
              <w:jc w:val="left"/>
              <w:rPr>
                <w:lang w:val="cs-CZ"/>
              </w:rPr>
            </w:pPr>
            <w:r w:rsidRPr="006D71B8">
              <w:rPr>
                <w:lang w:val="cs-CZ" w:bidi="cs-CZ"/>
              </w:rPr>
              <w:t>Není přiváděna voda na kotouč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7B5552" w14:textId="77777777" w:rsidR="008D5170" w:rsidRPr="006D71B8" w:rsidRDefault="008D5170" w:rsidP="008C35D0">
            <w:pPr>
              <w:pStyle w:val="Zkladntext"/>
              <w:jc w:val="left"/>
              <w:rPr>
                <w:lang w:val="cs-CZ"/>
              </w:rPr>
            </w:pPr>
            <w:r w:rsidRPr="006D71B8">
              <w:rPr>
                <w:lang w:val="cs-CZ" w:bidi="cs-CZ"/>
              </w:rPr>
              <w:t>Nedostatek vody v zásobníku</w:t>
            </w:r>
          </w:p>
        </w:tc>
        <w:tc>
          <w:tcPr>
            <w:tcW w:w="3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14:paraId="7984F783" w14:textId="77777777" w:rsidR="008D5170" w:rsidRPr="006D71B8" w:rsidRDefault="008D5170" w:rsidP="008C35D0">
            <w:pPr>
              <w:pStyle w:val="Zkladntext"/>
              <w:jc w:val="left"/>
              <w:rPr>
                <w:lang w:val="cs-CZ"/>
              </w:rPr>
            </w:pPr>
            <w:r w:rsidRPr="006D71B8">
              <w:rPr>
                <w:lang w:val="cs-CZ" w:bidi="cs-CZ"/>
              </w:rPr>
              <w:t>Doplňte vodu do zásobníku</w:t>
            </w:r>
          </w:p>
        </w:tc>
      </w:tr>
      <w:tr w:rsidR="008D5170" w:rsidRPr="006D71B8" w14:paraId="07007787" w14:textId="77777777" w:rsidTr="008C35D0">
        <w:trPr>
          <w:cantSplit/>
          <w:trHeight w:val="188"/>
        </w:trPr>
        <w:tc>
          <w:tcPr>
            <w:tcW w:w="2943" w:type="dxa"/>
            <w:vMerge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14:paraId="2AACA97F" w14:textId="77777777" w:rsidR="008D5170" w:rsidRPr="006D71B8" w:rsidRDefault="008D5170" w:rsidP="008C35D0">
            <w:pPr>
              <w:rPr>
                <w:sz w:val="16"/>
                <w:lang w:val="cs-CZ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EF2735" w14:textId="77777777" w:rsidR="008D5170" w:rsidRPr="006D71B8" w:rsidRDefault="008D5170" w:rsidP="008C35D0">
            <w:pPr>
              <w:pStyle w:val="Zkladntext"/>
              <w:jc w:val="left"/>
              <w:rPr>
                <w:lang w:val="cs-CZ"/>
              </w:rPr>
            </w:pPr>
            <w:r w:rsidRPr="006D71B8">
              <w:rPr>
                <w:lang w:val="cs-CZ" w:bidi="cs-CZ"/>
              </w:rPr>
              <w:t>Vodní čerpadlo je vypnuto</w:t>
            </w:r>
          </w:p>
        </w:tc>
        <w:tc>
          <w:tcPr>
            <w:tcW w:w="3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14:paraId="3DBFED54" w14:textId="77777777" w:rsidR="008D5170" w:rsidRPr="006D71B8" w:rsidRDefault="008D5170" w:rsidP="008C35D0">
            <w:pPr>
              <w:pStyle w:val="Zkladntext"/>
              <w:jc w:val="left"/>
              <w:rPr>
                <w:lang w:val="cs-CZ"/>
              </w:rPr>
            </w:pPr>
            <w:r w:rsidRPr="006D71B8">
              <w:rPr>
                <w:lang w:val="cs-CZ" w:bidi="cs-CZ"/>
              </w:rPr>
              <w:t>Zapněte vodní čerpadlo</w:t>
            </w:r>
          </w:p>
        </w:tc>
      </w:tr>
      <w:tr w:rsidR="008D5170" w:rsidRPr="006D71B8" w14:paraId="465FD552" w14:textId="77777777" w:rsidTr="008C35D0">
        <w:trPr>
          <w:cantSplit/>
          <w:trHeight w:val="188"/>
        </w:trPr>
        <w:tc>
          <w:tcPr>
            <w:tcW w:w="2943" w:type="dxa"/>
            <w:vMerge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14:paraId="37F61883" w14:textId="77777777" w:rsidR="008D5170" w:rsidRPr="006D71B8" w:rsidRDefault="008D5170" w:rsidP="008C35D0">
            <w:pPr>
              <w:rPr>
                <w:sz w:val="16"/>
                <w:lang w:val="cs-CZ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172258" w14:textId="77777777" w:rsidR="008D5170" w:rsidRPr="006D71B8" w:rsidRDefault="008D5170" w:rsidP="008C35D0">
            <w:pPr>
              <w:pStyle w:val="Zkladntext"/>
              <w:jc w:val="left"/>
              <w:rPr>
                <w:lang w:val="cs-CZ"/>
              </w:rPr>
            </w:pPr>
            <w:r w:rsidRPr="006D71B8">
              <w:rPr>
                <w:lang w:val="cs-CZ" w:bidi="cs-CZ"/>
              </w:rPr>
              <w:t>Vodní kohout je uzavřen</w:t>
            </w:r>
          </w:p>
        </w:tc>
        <w:tc>
          <w:tcPr>
            <w:tcW w:w="3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14:paraId="4D8D721E" w14:textId="77777777" w:rsidR="008D5170" w:rsidRPr="006D71B8" w:rsidRDefault="008D5170" w:rsidP="008C35D0">
            <w:pPr>
              <w:pStyle w:val="Zkladntext"/>
              <w:jc w:val="left"/>
              <w:rPr>
                <w:lang w:val="cs-CZ"/>
              </w:rPr>
            </w:pPr>
            <w:r w:rsidRPr="006D71B8">
              <w:rPr>
                <w:lang w:val="cs-CZ" w:bidi="cs-CZ"/>
              </w:rPr>
              <w:t>Otevřete vodní kohout.</w:t>
            </w:r>
          </w:p>
        </w:tc>
      </w:tr>
      <w:tr w:rsidR="008D5170" w:rsidRPr="006D71B8" w14:paraId="75CCF982" w14:textId="77777777" w:rsidTr="008C35D0">
        <w:trPr>
          <w:cantSplit/>
          <w:trHeight w:val="188"/>
        </w:trPr>
        <w:tc>
          <w:tcPr>
            <w:tcW w:w="2943" w:type="dxa"/>
            <w:vMerge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14:paraId="65877E42" w14:textId="77777777" w:rsidR="008D5170" w:rsidRPr="006D71B8" w:rsidRDefault="008D5170" w:rsidP="008C35D0">
            <w:pPr>
              <w:rPr>
                <w:sz w:val="16"/>
                <w:lang w:val="cs-CZ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039128" w14:textId="77777777" w:rsidR="008D5170" w:rsidRPr="006D71B8" w:rsidRDefault="008D5170" w:rsidP="008C35D0">
            <w:pPr>
              <w:pStyle w:val="Zkladntext"/>
              <w:jc w:val="left"/>
              <w:rPr>
                <w:lang w:val="cs-CZ"/>
              </w:rPr>
            </w:pPr>
            <w:r w:rsidRPr="006D71B8">
              <w:rPr>
                <w:lang w:val="cs-CZ" w:bidi="cs-CZ"/>
              </w:rPr>
              <w:t>Přívod vody je ucpán</w:t>
            </w:r>
          </w:p>
        </w:tc>
        <w:tc>
          <w:tcPr>
            <w:tcW w:w="3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14:paraId="15E46395" w14:textId="77777777" w:rsidR="008D5170" w:rsidRPr="006D71B8" w:rsidRDefault="008D5170" w:rsidP="008C35D0">
            <w:pPr>
              <w:pStyle w:val="Zkladntext"/>
              <w:jc w:val="left"/>
              <w:rPr>
                <w:lang w:val="cs-CZ"/>
              </w:rPr>
            </w:pPr>
            <w:r w:rsidRPr="006D71B8">
              <w:rPr>
                <w:lang w:val="cs-CZ" w:bidi="cs-CZ"/>
              </w:rPr>
              <w:t>Vyčistěte systém přívodu čisté vody</w:t>
            </w:r>
          </w:p>
        </w:tc>
      </w:tr>
      <w:tr w:rsidR="008D5170" w:rsidRPr="006D71B8" w14:paraId="61FB799E" w14:textId="77777777" w:rsidTr="008C35D0">
        <w:trPr>
          <w:cantSplit/>
          <w:trHeight w:val="188"/>
        </w:trPr>
        <w:tc>
          <w:tcPr>
            <w:tcW w:w="2943" w:type="dxa"/>
            <w:vMerge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14:paraId="538CDAC6" w14:textId="77777777" w:rsidR="008D5170" w:rsidRPr="006D71B8" w:rsidRDefault="008D5170" w:rsidP="008C35D0">
            <w:pPr>
              <w:rPr>
                <w:sz w:val="16"/>
                <w:lang w:val="cs-CZ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14:paraId="5DB1C328" w14:textId="77777777" w:rsidR="008D5170" w:rsidRPr="006D71B8" w:rsidRDefault="008D5170" w:rsidP="008C35D0">
            <w:pPr>
              <w:pStyle w:val="Zkladntext"/>
              <w:jc w:val="left"/>
              <w:rPr>
                <w:lang w:val="cs-CZ"/>
              </w:rPr>
            </w:pPr>
            <w:r w:rsidRPr="006D71B8">
              <w:rPr>
                <w:lang w:val="cs-CZ" w:bidi="cs-CZ"/>
              </w:rPr>
              <w:t>Vodní čerpadlo nefunguje</w:t>
            </w:r>
          </w:p>
        </w:tc>
        <w:tc>
          <w:tcPr>
            <w:tcW w:w="3650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14:paraId="0798BE96" w14:textId="77777777" w:rsidR="008D5170" w:rsidRPr="006D71B8" w:rsidRDefault="008D5170" w:rsidP="008C35D0">
            <w:pPr>
              <w:pStyle w:val="Zkladntext"/>
              <w:jc w:val="left"/>
              <w:rPr>
                <w:sz w:val="16"/>
                <w:lang w:val="cs-CZ"/>
              </w:rPr>
            </w:pPr>
            <w:r w:rsidRPr="006D71B8">
              <w:rPr>
                <w:lang w:val="cs-CZ" w:bidi="cs-CZ"/>
              </w:rPr>
              <w:t>Naplňte čerpadlo</w:t>
            </w:r>
          </w:p>
          <w:p w14:paraId="09D426EF" w14:textId="77777777" w:rsidR="008D5170" w:rsidRPr="006D71B8" w:rsidRDefault="008D5170" w:rsidP="008C35D0">
            <w:pPr>
              <w:pStyle w:val="Zkladntext"/>
              <w:jc w:val="left"/>
              <w:rPr>
                <w:lang w:val="cs-CZ"/>
              </w:rPr>
            </w:pPr>
            <w:r w:rsidRPr="006D71B8">
              <w:rPr>
                <w:lang w:val="cs-CZ" w:bidi="cs-CZ"/>
              </w:rPr>
              <w:t>Znovu stiskněte spínač</w:t>
            </w:r>
          </w:p>
          <w:p w14:paraId="2AE65945" w14:textId="77777777" w:rsidR="008D5170" w:rsidRPr="006D71B8" w:rsidRDefault="008D5170" w:rsidP="008C35D0">
            <w:pPr>
              <w:pStyle w:val="Zkladntext"/>
              <w:jc w:val="left"/>
              <w:rPr>
                <w:lang w:val="cs-CZ"/>
              </w:rPr>
            </w:pPr>
            <w:r w:rsidRPr="006D71B8">
              <w:rPr>
                <w:lang w:val="cs-CZ" w:bidi="cs-CZ"/>
              </w:rPr>
              <w:t>POZOR: pokud se spínač opět vypne, problém může vyřešit pouze kvalifikovaný elektrikář</w:t>
            </w:r>
          </w:p>
        </w:tc>
      </w:tr>
    </w:tbl>
    <w:p w14:paraId="07757C2B" w14:textId="77777777" w:rsidR="008D5170" w:rsidRPr="006D71B8" w:rsidRDefault="008D5170" w:rsidP="008D5170">
      <w:pPr>
        <w:pStyle w:val="Tableau"/>
        <w:rPr>
          <w:rFonts w:cs="Arial"/>
          <w:szCs w:val="22"/>
          <w:lang w:val="cs-CZ"/>
        </w:rPr>
      </w:pPr>
    </w:p>
    <w:p w14:paraId="412921F6" w14:textId="77777777" w:rsidR="008D5170" w:rsidRPr="006D71B8" w:rsidRDefault="008D5170" w:rsidP="008D5170">
      <w:pPr>
        <w:pStyle w:val="Nadpis2"/>
        <w:rPr>
          <w:lang w:val="cs-CZ"/>
        </w:rPr>
      </w:pPr>
      <w:r w:rsidRPr="006D71B8">
        <w:rPr>
          <w:lang w:val="cs-CZ" w:bidi="cs-CZ"/>
        </w:rPr>
        <w:br w:type="page"/>
      </w:r>
      <w:bookmarkStart w:id="29" w:name="_Toc51924392"/>
      <w:r w:rsidRPr="006D71B8">
        <w:rPr>
          <w:lang w:val="cs-CZ" w:bidi="cs-CZ"/>
        </w:rPr>
        <w:lastRenderedPageBreak/>
        <w:t>Schéma zapojení 230 V</w:t>
      </w:r>
      <w:bookmarkEnd w:id="29"/>
    </w:p>
    <w:p w14:paraId="6208B7E0" w14:textId="77777777" w:rsidR="008D5170" w:rsidRPr="006D71B8" w:rsidRDefault="008D5170" w:rsidP="008D5170">
      <w:pPr>
        <w:rPr>
          <w:lang w:val="cs-CZ"/>
        </w:rPr>
      </w:pPr>
    </w:p>
    <w:p w14:paraId="03830098" w14:textId="77777777" w:rsidR="008D5170" w:rsidRPr="006D71B8" w:rsidRDefault="008D5170" w:rsidP="008D5170">
      <w:pPr>
        <w:rPr>
          <w:lang w:val="cs-CZ"/>
        </w:rPr>
      </w:pPr>
    </w:p>
    <w:p w14:paraId="53BA7021" w14:textId="77777777" w:rsidR="008D5170" w:rsidRPr="006D71B8" w:rsidRDefault="008D5170" w:rsidP="008D5170">
      <w:pPr>
        <w:pStyle w:val="Zkladntext"/>
        <w:jc w:val="center"/>
        <w:rPr>
          <w:rFonts w:cs="Arial"/>
          <w:szCs w:val="22"/>
          <w:lang w:val="cs-CZ"/>
        </w:rPr>
      </w:pPr>
      <w:r w:rsidRPr="006D71B8">
        <w:rPr>
          <w:rFonts w:cs="Arial"/>
          <w:noProof/>
          <w:szCs w:val="22"/>
          <w:lang w:val="cs-CZ" w:eastAsia="cs-CZ"/>
        </w:rPr>
        <w:drawing>
          <wp:inline distT="0" distB="0" distL="0" distR="0" wp14:anchorId="37A8C79D" wp14:editId="60FE9C70">
            <wp:extent cx="5407025" cy="7891780"/>
            <wp:effectExtent l="0" t="0" r="3175" b="0"/>
            <wp:docPr id="19" name="Picture 19" descr="230V_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230V_EN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7025" cy="789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6C8292" w14:textId="77777777" w:rsidR="008D5170" w:rsidRPr="006D71B8" w:rsidRDefault="008D5170" w:rsidP="008D5170">
      <w:pPr>
        <w:pStyle w:val="Zkladntext"/>
        <w:rPr>
          <w:b/>
          <w:lang w:val="cs-CZ"/>
        </w:rPr>
      </w:pPr>
    </w:p>
    <w:p w14:paraId="07D9FA0D" w14:textId="77777777" w:rsidR="008D5170" w:rsidRPr="006D71B8" w:rsidRDefault="008D5170" w:rsidP="008D5170">
      <w:pPr>
        <w:pStyle w:val="Zkladntext"/>
        <w:rPr>
          <w:lang w:val="cs-CZ"/>
        </w:rPr>
      </w:pPr>
    </w:p>
    <w:p w14:paraId="505A847C" w14:textId="77777777" w:rsidR="008D5170" w:rsidRPr="006D71B8" w:rsidRDefault="008D5170" w:rsidP="008D5170">
      <w:pPr>
        <w:pStyle w:val="Nadpis2"/>
        <w:rPr>
          <w:lang w:val="cs-CZ"/>
        </w:rPr>
      </w:pPr>
      <w:r w:rsidRPr="006D71B8">
        <w:rPr>
          <w:lang w:val="cs-CZ" w:bidi="cs-CZ"/>
        </w:rPr>
        <w:br w:type="page"/>
      </w:r>
      <w:bookmarkStart w:id="30" w:name="_Toc51924393"/>
      <w:r w:rsidRPr="006D71B8">
        <w:rPr>
          <w:lang w:val="cs-CZ" w:bidi="cs-CZ"/>
        </w:rPr>
        <w:lastRenderedPageBreak/>
        <w:t>Zákaznický servis</w:t>
      </w:r>
      <w:bookmarkEnd w:id="30"/>
    </w:p>
    <w:p w14:paraId="3B9978FE" w14:textId="77777777" w:rsidR="008D5170" w:rsidRPr="006D71B8" w:rsidRDefault="008D5170" w:rsidP="008D5170">
      <w:pPr>
        <w:rPr>
          <w:lang w:val="cs-CZ"/>
        </w:rPr>
      </w:pPr>
    </w:p>
    <w:p w14:paraId="09C369FD" w14:textId="77777777" w:rsidR="008D5170" w:rsidRPr="006D71B8" w:rsidRDefault="008D5170" w:rsidP="008D5170">
      <w:pPr>
        <w:pStyle w:val="Zkladntext"/>
        <w:rPr>
          <w:rFonts w:cs="Arial"/>
          <w:szCs w:val="22"/>
          <w:lang w:val="cs-CZ"/>
        </w:rPr>
      </w:pPr>
      <w:r w:rsidRPr="006D71B8">
        <w:rPr>
          <w:lang w:val="cs-CZ" w:bidi="cs-CZ"/>
        </w:rPr>
        <w:t>Při objednávání náhradních dílů prosím uveďte</w:t>
      </w:r>
      <w:r w:rsidRPr="006D71B8">
        <w:rPr>
          <w:rFonts w:cs="Arial"/>
          <w:szCs w:val="22"/>
          <w:lang w:val="cs-CZ" w:bidi="cs-CZ"/>
        </w:rPr>
        <w:t>:</w:t>
      </w:r>
    </w:p>
    <w:p w14:paraId="28C5CDDA" w14:textId="77777777" w:rsidR="008D5170" w:rsidRPr="006D71B8" w:rsidRDefault="008D5170" w:rsidP="008D5170">
      <w:pPr>
        <w:pStyle w:val="Zkladntext"/>
        <w:rPr>
          <w:rFonts w:cs="Arial"/>
          <w:szCs w:val="22"/>
          <w:lang w:val="cs-CZ"/>
        </w:rPr>
      </w:pPr>
    </w:p>
    <w:p w14:paraId="4776EDDA" w14:textId="77777777" w:rsidR="008D5170" w:rsidRPr="006D71B8" w:rsidRDefault="008D5170" w:rsidP="008D5170">
      <w:pPr>
        <w:pStyle w:val="Zkladntext"/>
        <w:numPr>
          <w:ilvl w:val="0"/>
          <w:numId w:val="12"/>
        </w:numPr>
        <w:rPr>
          <w:rFonts w:cs="Arial"/>
          <w:szCs w:val="22"/>
          <w:lang w:val="cs-CZ"/>
        </w:rPr>
      </w:pPr>
      <w:r w:rsidRPr="006D71B8">
        <w:rPr>
          <w:lang w:val="cs-CZ" w:bidi="cs-CZ"/>
        </w:rPr>
        <w:t>Výrobní číslo (7 číslic)</w:t>
      </w:r>
    </w:p>
    <w:p w14:paraId="388F8CE0" w14:textId="77777777" w:rsidR="008D5170" w:rsidRPr="006D71B8" w:rsidRDefault="008D5170" w:rsidP="008D5170">
      <w:pPr>
        <w:pStyle w:val="Zkladntext"/>
        <w:numPr>
          <w:ilvl w:val="0"/>
          <w:numId w:val="12"/>
        </w:numPr>
        <w:rPr>
          <w:rFonts w:cs="Arial"/>
          <w:szCs w:val="22"/>
          <w:lang w:val="cs-CZ"/>
        </w:rPr>
      </w:pPr>
      <w:r w:rsidRPr="006D71B8">
        <w:rPr>
          <w:lang w:val="cs-CZ" w:bidi="cs-CZ"/>
        </w:rPr>
        <w:t>Kód dílu</w:t>
      </w:r>
    </w:p>
    <w:p w14:paraId="761C4E8E" w14:textId="77777777" w:rsidR="008D5170" w:rsidRPr="006D71B8" w:rsidRDefault="008D5170" w:rsidP="008D5170">
      <w:pPr>
        <w:pStyle w:val="Zkladntext"/>
        <w:numPr>
          <w:ilvl w:val="0"/>
          <w:numId w:val="12"/>
        </w:numPr>
        <w:rPr>
          <w:rFonts w:cs="Arial"/>
          <w:szCs w:val="22"/>
          <w:lang w:val="cs-CZ"/>
        </w:rPr>
      </w:pPr>
      <w:r w:rsidRPr="006D71B8">
        <w:rPr>
          <w:lang w:val="cs-CZ" w:bidi="cs-CZ"/>
        </w:rPr>
        <w:t>Přesné označení</w:t>
      </w:r>
    </w:p>
    <w:p w14:paraId="36FE8DFB" w14:textId="77777777" w:rsidR="008D5170" w:rsidRPr="006D71B8" w:rsidRDefault="008D5170" w:rsidP="008D5170">
      <w:pPr>
        <w:pStyle w:val="Zkladntext"/>
        <w:numPr>
          <w:ilvl w:val="0"/>
          <w:numId w:val="12"/>
        </w:numPr>
        <w:rPr>
          <w:rFonts w:cs="Arial"/>
          <w:szCs w:val="22"/>
          <w:lang w:val="cs-CZ"/>
        </w:rPr>
      </w:pPr>
      <w:r w:rsidRPr="006D71B8">
        <w:rPr>
          <w:lang w:val="cs-CZ" w:bidi="cs-CZ"/>
        </w:rPr>
        <w:t>Požadovaný počet dílů</w:t>
      </w:r>
    </w:p>
    <w:p w14:paraId="5E999B57" w14:textId="77777777" w:rsidR="008D5170" w:rsidRPr="006D71B8" w:rsidRDefault="008D5170" w:rsidP="008D5170">
      <w:pPr>
        <w:pStyle w:val="Zkladntext"/>
        <w:numPr>
          <w:ilvl w:val="0"/>
          <w:numId w:val="12"/>
        </w:numPr>
        <w:rPr>
          <w:rFonts w:cs="Arial"/>
          <w:szCs w:val="22"/>
          <w:lang w:val="cs-CZ"/>
        </w:rPr>
      </w:pPr>
      <w:r w:rsidRPr="006D71B8">
        <w:rPr>
          <w:lang w:val="cs-CZ" w:bidi="cs-CZ"/>
        </w:rPr>
        <w:t>Adresu doručení</w:t>
      </w:r>
    </w:p>
    <w:p w14:paraId="45E94B8C" w14:textId="77777777" w:rsidR="008D5170" w:rsidRPr="006D71B8" w:rsidRDefault="008D5170" w:rsidP="008D5170">
      <w:pPr>
        <w:pStyle w:val="Zkladntext"/>
        <w:tabs>
          <w:tab w:val="num" w:pos="360"/>
        </w:tabs>
        <w:rPr>
          <w:rFonts w:cs="Arial"/>
          <w:szCs w:val="22"/>
          <w:lang w:val="cs-CZ"/>
        </w:rPr>
      </w:pPr>
      <w:r w:rsidRPr="006D71B8">
        <w:rPr>
          <w:lang w:val="cs-CZ" w:bidi="cs-CZ"/>
        </w:rPr>
        <w:t>Uveďte prosím jasně požadovaný způsob přepravy, např. „expresní“ nebo „letecky“. Bez konkrétních instrukcí dodáme díly takovým způsobem, který budeme považovat za vhodný a který nemusí být vždy nejrychlejší</w:t>
      </w:r>
      <w:r w:rsidRPr="006D71B8">
        <w:rPr>
          <w:rFonts w:cs="Arial"/>
          <w:szCs w:val="22"/>
          <w:lang w:val="cs-CZ" w:bidi="cs-CZ"/>
        </w:rPr>
        <w:t>.</w:t>
      </w:r>
    </w:p>
    <w:p w14:paraId="220405C4" w14:textId="77777777" w:rsidR="008D5170" w:rsidRPr="006D71B8" w:rsidRDefault="008D5170" w:rsidP="008D5170">
      <w:pPr>
        <w:pStyle w:val="Zkladntext"/>
        <w:tabs>
          <w:tab w:val="num" w:pos="360"/>
        </w:tabs>
        <w:rPr>
          <w:rFonts w:cs="Arial"/>
          <w:szCs w:val="22"/>
          <w:lang w:val="cs-CZ"/>
        </w:rPr>
      </w:pPr>
      <w:r w:rsidRPr="006D71B8">
        <w:rPr>
          <w:lang w:val="cs-CZ" w:bidi="cs-CZ"/>
        </w:rPr>
        <w:t>Jasnými pokyny můžete předejít potížím a chybným dodávkám</w:t>
      </w:r>
      <w:r w:rsidRPr="006D71B8">
        <w:rPr>
          <w:rFonts w:cs="Arial"/>
          <w:szCs w:val="22"/>
          <w:lang w:val="cs-CZ" w:bidi="cs-CZ"/>
        </w:rPr>
        <w:t xml:space="preserve">. </w:t>
      </w:r>
    </w:p>
    <w:p w14:paraId="0F5DE3C2" w14:textId="77777777" w:rsidR="008D5170" w:rsidRPr="006D71B8" w:rsidRDefault="008D5170" w:rsidP="008D5170">
      <w:pPr>
        <w:pStyle w:val="Zkladntext"/>
        <w:tabs>
          <w:tab w:val="num" w:pos="360"/>
        </w:tabs>
        <w:rPr>
          <w:rFonts w:cs="Arial"/>
          <w:szCs w:val="22"/>
          <w:lang w:val="cs-CZ"/>
        </w:rPr>
      </w:pPr>
      <w:r w:rsidRPr="006D71B8">
        <w:rPr>
          <w:lang w:val="cs-CZ" w:bidi="cs-CZ"/>
        </w:rPr>
        <w:t>Pokud si nejste jisti, zašlete nám vadný díl</w:t>
      </w:r>
      <w:r w:rsidRPr="006D71B8">
        <w:rPr>
          <w:rFonts w:cs="Arial"/>
          <w:szCs w:val="22"/>
          <w:lang w:val="cs-CZ" w:bidi="cs-CZ"/>
        </w:rPr>
        <w:t>.</w:t>
      </w:r>
    </w:p>
    <w:p w14:paraId="1FF73BC1" w14:textId="77777777" w:rsidR="008D5170" w:rsidRPr="006D71B8" w:rsidRDefault="008D5170" w:rsidP="008D5170">
      <w:pPr>
        <w:pStyle w:val="Zkladntext"/>
        <w:tabs>
          <w:tab w:val="num" w:pos="360"/>
        </w:tabs>
        <w:rPr>
          <w:rFonts w:cs="Arial"/>
          <w:szCs w:val="22"/>
          <w:lang w:val="cs-CZ"/>
        </w:rPr>
      </w:pPr>
      <w:r w:rsidRPr="006D71B8">
        <w:rPr>
          <w:rFonts w:cs="Arial"/>
          <w:szCs w:val="22"/>
          <w:lang w:val="cs-CZ" w:bidi="cs-CZ"/>
        </w:rPr>
        <w:t>V případě reklamace musí být díl vždy vrácen k posouzení.</w:t>
      </w:r>
    </w:p>
    <w:p w14:paraId="6ABC3061" w14:textId="77777777" w:rsidR="008D5170" w:rsidRPr="006D71B8" w:rsidRDefault="008D5170" w:rsidP="008D5170">
      <w:pPr>
        <w:pStyle w:val="Zkladntext"/>
        <w:tabs>
          <w:tab w:val="num" w:pos="360"/>
        </w:tabs>
        <w:rPr>
          <w:rFonts w:cs="Arial"/>
          <w:szCs w:val="22"/>
          <w:lang w:val="cs-CZ"/>
        </w:rPr>
      </w:pPr>
      <w:r w:rsidRPr="006D71B8">
        <w:rPr>
          <w:lang w:val="cs-CZ" w:bidi="cs-CZ"/>
        </w:rPr>
        <w:t>Náhradní díly pro motor lze objednat u výrobce motoru nebo u jeho prodejce, což je často rychlejší a levnější</w:t>
      </w:r>
      <w:r w:rsidRPr="006D71B8">
        <w:rPr>
          <w:rFonts w:cs="Arial"/>
          <w:szCs w:val="22"/>
          <w:lang w:val="cs-CZ" w:bidi="cs-CZ"/>
        </w:rPr>
        <w:t>!</w:t>
      </w:r>
    </w:p>
    <w:p w14:paraId="5098EE33" w14:textId="77777777" w:rsidR="008D5170" w:rsidRPr="006D71B8" w:rsidRDefault="008D5170" w:rsidP="008D5170">
      <w:pPr>
        <w:pStyle w:val="Zkladntext"/>
        <w:tabs>
          <w:tab w:val="num" w:pos="360"/>
        </w:tabs>
        <w:rPr>
          <w:rFonts w:cs="Arial"/>
          <w:szCs w:val="22"/>
          <w:lang w:val="cs-CZ"/>
        </w:rPr>
      </w:pPr>
    </w:p>
    <w:p w14:paraId="15F70920" w14:textId="77777777" w:rsidR="008D5170" w:rsidRPr="006D71B8" w:rsidRDefault="008D5170" w:rsidP="008D5170">
      <w:pPr>
        <w:pStyle w:val="Zkladntext"/>
        <w:tabs>
          <w:tab w:val="num" w:pos="360"/>
        </w:tabs>
        <w:rPr>
          <w:rFonts w:cs="Arial"/>
          <w:szCs w:val="22"/>
          <w:lang w:val="cs-CZ"/>
        </w:rPr>
      </w:pPr>
      <w:r w:rsidRPr="006D71B8">
        <w:rPr>
          <w:lang w:val="cs-CZ" w:bidi="cs-CZ"/>
        </w:rPr>
        <w:t>Tento stroj vyrobila společnost:</w:t>
      </w:r>
    </w:p>
    <w:p w14:paraId="4125C7FF" w14:textId="29FDB2E1" w:rsidR="008D5170" w:rsidRPr="006D71B8" w:rsidRDefault="008D5170" w:rsidP="003B5440">
      <w:pPr>
        <w:pStyle w:val="Zkladntext"/>
        <w:tabs>
          <w:tab w:val="clear" w:pos="993"/>
          <w:tab w:val="left" w:pos="3544"/>
        </w:tabs>
        <w:rPr>
          <w:rFonts w:cs="Arial"/>
          <w:szCs w:val="22"/>
          <w:lang w:val="cs-CZ"/>
        </w:rPr>
      </w:pPr>
      <w:r w:rsidRPr="006D71B8">
        <w:rPr>
          <w:rFonts w:cs="Arial"/>
          <w:szCs w:val="22"/>
          <w:lang w:val="cs-CZ" w:bidi="cs-CZ"/>
        </w:rPr>
        <w:tab/>
        <w:t>Saint-Gobain Abrasives S.A.:</w:t>
      </w:r>
    </w:p>
    <w:p w14:paraId="61766464" w14:textId="77777777" w:rsidR="008D5170" w:rsidRPr="006D71B8" w:rsidRDefault="008D5170" w:rsidP="008D5170">
      <w:pPr>
        <w:pStyle w:val="Zkladntext"/>
        <w:tabs>
          <w:tab w:val="num" w:pos="360"/>
        </w:tabs>
        <w:ind w:left="3402"/>
        <w:rPr>
          <w:rFonts w:cs="Arial"/>
          <w:szCs w:val="22"/>
          <w:lang w:val="cs-CZ"/>
        </w:rPr>
      </w:pPr>
      <w:r w:rsidRPr="006D71B8">
        <w:rPr>
          <w:rFonts w:cs="Arial"/>
          <w:szCs w:val="22"/>
          <w:lang w:val="cs-CZ" w:bidi="cs-CZ"/>
        </w:rPr>
        <w:tab/>
        <w:t>190, Bd. J. F. Kennedy</w:t>
      </w:r>
    </w:p>
    <w:p w14:paraId="15F6399B" w14:textId="77777777" w:rsidR="008D5170" w:rsidRPr="006D71B8" w:rsidRDefault="008D5170" w:rsidP="008D5170">
      <w:pPr>
        <w:pStyle w:val="Zkladntext"/>
        <w:tabs>
          <w:tab w:val="num" w:pos="360"/>
        </w:tabs>
        <w:ind w:left="3402"/>
        <w:rPr>
          <w:rFonts w:cs="Arial"/>
          <w:szCs w:val="22"/>
          <w:lang w:val="cs-CZ"/>
        </w:rPr>
      </w:pPr>
      <w:r w:rsidRPr="006D71B8">
        <w:rPr>
          <w:rFonts w:cs="Arial"/>
          <w:szCs w:val="22"/>
          <w:lang w:val="cs-CZ" w:bidi="cs-CZ"/>
        </w:rPr>
        <w:tab/>
        <w:t>L-4930 BASCHARAGE</w:t>
      </w:r>
    </w:p>
    <w:p w14:paraId="220CAAA7" w14:textId="77777777" w:rsidR="008D5170" w:rsidRPr="006D71B8" w:rsidRDefault="008D5170" w:rsidP="008D5170">
      <w:pPr>
        <w:pStyle w:val="Zkladntext"/>
        <w:tabs>
          <w:tab w:val="num" w:pos="360"/>
        </w:tabs>
        <w:ind w:left="3402"/>
        <w:rPr>
          <w:rFonts w:cs="Arial"/>
          <w:szCs w:val="22"/>
          <w:lang w:val="cs-CZ"/>
        </w:rPr>
      </w:pPr>
      <w:r w:rsidRPr="006D71B8">
        <w:rPr>
          <w:rFonts w:cs="Arial"/>
          <w:szCs w:val="22"/>
          <w:lang w:val="cs-CZ" w:bidi="cs-CZ"/>
        </w:rPr>
        <w:tab/>
        <w:t>Lucemburské velkovévodství</w:t>
      </w:r>
    </w:p>
    <w:p w14:paraId="5AFB9D1C" w14:textId="77777777" w:rsidR="008D5170" w:rsidRPr="006D71B8" w:rsidRDefault="008D5170" w:rsidP="008D5170">
      <w:pPr>
        <w:pStyle w:val="Zkladntext"/>
        <w:tabs>
          <w:tab w:val="num" w:pos="360"/>
        </w:tabs>
        <w:ind w:left="3402"/>
        <w:rPr>
          <w:rFonts w:cs="Arial"/>
          <w:szCs w:val="22"/>
          <w:lang w:val="cs-CZ"/>
        </w:rPr>
      </w:pPr>
      <w:r w:rsidRPr="006D71B8">
        <w:rPr>
          <w:rFonts w:cs="Arial"/>
          <w:szCs w:val="22"/>
          <w:lang w:val="cs-CZ" w:bidi="cs-CZ"/>
        </w:rPr>
        <w:tab/>
        <w:t>Tel. : 00352 50 401 1</w:t>
      </w:r>
    </w:p>
    <w:p w14:paraId="01C73037" w14:textId="77777777" w:rsidR="008D5170" w:rsidRPr="006D71B8" w:rsidRDefault="008D5170" w:rsidP="008D5170">
      <w:pPr>
        <w:pStyle w:val="Zkladntext"/>
        <w:tabs>
          <w:tab w:val="num" w:pos="360"/>
        </w:tabs>
        <w:ind w:left="3402"/>
        <w:rPr>
          <w:rFonts w:cs="Arial"/>
          <w:szCs w:val="22"/>
          <w:lang w:val="cs-CZ"/>
        </w:rPr>
      </w:pPr>
      <w:r w:rsidRPr="006D71B8">
        <w:rPr>
          <w:rFonts w:cs="Arial"/>
          <w:szCs w:val="22"/>
          <w:lang w:val="cs-CZ" w:bidi="cs-CZ"/>
        </w:rPr>
        <w:tab/>
        <w:t xml:space="preserve">Fax. : </w:t>
      </w:r>
      <w:r w:rsidRPr="006D71B8">
        <w:rPr>
          <w:lang w:val="cs-CZ" w:bidi="cs-CZ"/>
        </w:rPr>
        <w:t>00331 83717792</w:t>
      </w:r>
    </w:p>
    <w:p w14:paraId="519156D1" w14:textId="77777777" w:rsidR="008D5170" w:rsidRPr="006D71B8" w:rsidRDefault="008D5170" w:rsidP="008D5170">
      <w:pPr>
        <w:pStyle w:val="Zkladntext"/>
        <w:tabs>
          <w:tab w:val="num" w:pos="360"/>
        </w:tabs>
        <w:ind w:left="3402"/>
        <w:rPr>
          <w:rFonts w:cs="Arial"/>
          <w:szCs w:val="22"/>
          <w:lang w:val="cs-CZ"/>
        </w:rPr>
      </w:pPr>
      <w:r w:rsidRPr="006D71B8">
        <w:rPr>
          <w:rFonts w:cs="Arial"/>
          <w:szCs w:val="22"/>
          <w:lang w:val="cs-CZ" w:bidi="cs-CZ"/>
        </w:rPr>
        <w:tab/>
        <w:t>http://www.construction.norton.eu</w:t>
      </w:r>
    </w:p>
    <w:p w14:paraId="4FBC698B" w14:textId="77777777" w:rsidR="008D5170" w:rsidRPr="006D71B8" w:rsidRDefault="008D5170" w:rsidP="008D5170">
      <w:pPr>
        <w:pStyle w:val="Zkladntext"/>
        <w:tabs>
          <w:tab w:val="num" w:pos="360"/>
        </w:tabs>
        <w:ind w:left="3402"/>
        <w:rPr>
          <w:rFonts w:cs="Arial"/>
          <w:szCs w:val="22"/>
          <w:lang w:val="cs-CZ"/>
        </w:rPr>
      </w:pPr>
      <w:r w:rsidRPr="006D71B8">
        <w:rPr>
          <w:rFonts w:cs="Arial"/>
          <w:szCs w:val="22"/>
          <w:lang w:val="cs-CZ" w:bidi="cs-CZ"/>
        </w:rPr>
        <w:tab/>
        <w:t xml:space="preserve">E-mail : </w:t>
      </w:r>
      <w:hyperlink r:id="rId24" w:history="1">
        <w:r w:rsidRPr="006D71B8">
          <w:rPr>
            <w:rStyle w:val="Hypertextovodkaz"/>
            <w:rFonts w:cs="Arial"/>
            <w:szCs w:val="22"/>
            <w:lang w:val="cs-CZ" w:bidi="cs-CZ"/>
          </w:rPr>
          <w:t>sales.nlx@saint-gobain.com</w:t>
        </w:r>
      </w:hyperlink>
    </w:p>
    <w:p w14:paraId="0A29CD45" w14:textId="77777777" w:rsidR="008D5170" w:rsidRPr="006D71B8" w:rsidRDefault="008D5170" w:rsidP="008D5170">
      <w:pPr>
        <w:pStyle w:val="Zkladntext"/>
        <w:tabs>
          <w:tab w:val="num" w:pos="360"/>
        </w:tabs>
        <w:ind w:left="3402"/>
        <w:rPr>
          <w:rFonts w:cs="Arial"/>
          <w:szCs w:val="22"/>
          <w:lang w:val="cs-CZ"/>
        </w:rPr>
      </w:pPr>
    </w:p>
    <w:p w14:paraId="00B48665" w14:textId="77777777" w:rsidR="008D5170" w:rsidRPr="006D71B8" w:rsidRDefault="008D5170" w:rsidP="008D5170">
      <w:pPr>
        <w:pStyle w:val="Zkladntext"/>
        <w:tabs>
          <w:tab w:val="num" w:pos="360"/>
        </w:tabs>
        <w:ind w:left="3402"/>
        <w:rPr>
          <w:rFonts w:cs="Arial"/>
          <w:szCs w:val="22"/>
          <w:lang w:val="cs-CZ"/>
        </w:rPr>
      </w:pPr>
    </w:p>
    <w:p w14:paraId="28947841" w14:textId="77777777" w:rsidR="008D5170" w:rsidRPr="006D71B8" w:rsidRDefault="008D5170" w:rsidP="008D5170">
      <w:pPr>
        <w:pStyle w:val="Zkladntext"/>
        <w:tabs>
          <w:tab w:val="num" w:pos="360"/>
        </w:tabs>
        <w:ind w:left="3402"/>
        <w:rPr>
          <w:rFonts w:cs="Arial"/>
          <w:szCs w:val="22"/>
          <w:lang w:val="cs-CZ"/>
        </w:rPr>
      </w:pPr>
    </w:p>
    <w:p w14:paraId="62D62BDB" w14:textId="77777777" w:rsidR="008D5170" w:rsidRPr="006D71B8" w:rsidRDefault="008D5170" w:rsidP="008D5170">
      <w:pPr>
        <w:pStyle w:val="Zkladntext"/>
        <w:tabs>
          <w:tab w:val="num" w:pos="360"/>
        </w:tabs>
        <w:ind w:left="3402"/>
        <w:rPr>
          <w:rFonts w:cs="Arial"/>
          <w:szCs w:val="22"/>
          <w:lang w:val="cs-CZ"/>
        </w:rPr>
      </w:pPr>
    </w:p>
    <w:p w14:paraId="4D5D5885" w14:textId="77777777" w:rsidR="008D5170" w:rsidRPr="006D71B8" w:rsidRDefault="008D5170" w:rsidP="008D5170">
      <w:pPr>
        <w:pStyle w:val="Zkladntext"/>
        <w:tabs>
          <w:tab w:val="num" w:pos="360"/>
        </w:tabs>
        <w:ind w:left="3402"/>
        <w:rPr>
          <w:rFonts w:cs="Arial"/>
          <w:szCs w:val="22"/>
          <w:lang w:val="cs-CZ"/>
        </w:rPr>
      </w:pPr>
    </w:p>
    <w:p w14:paraId="1119D450" w14:textId="77777777" w:rsidR="008D5170" w:rsidRPr="006D71B8" w:rsidRDefault="008D5170" w:rsidP="008D5170">
      <w:pPr>
        <w:pStyle w:val="Zkladntext"/>
        <w:tabs>
          <w:tab w:val="num" w:pos="360"/>
        </w:tabs>
        <w:ind w:left="3402"/>
        <w:rPr>
          <w:rFonts w:cs="Arial"/>
          <w:szCs w:val="22"/>
          <w:lang w:val="cs-CZ"/>
        </w:rPr>
      </w:pPr>
    </w:p>
    <w:p w14:paraId="26F2CD6B" w14:textId="77777777" w:rsidR="008D5170" w:rsidRPr="006D71B8" w:rsidRDefault="008D5170" w:rsidP="008D5170">
      <w:pPr>
        <w:pStyle w:val="Zkladntext"/>
        <w:tabs>
          <w:tab w:val="num" w:pos="360"/>
        </w:tabs>
        <w:ind w:left="3402"/>
        <w:rPr>
          <w:rFonts w:cs="Arial"/>
          <w:szCs w:val="22"/>
          <w:lang w:val="cs-CZ"/>
        </w:rPr>
      </w:pPr>
    </w:p>
    <w:p w14:paraId="4BBF38DE" w14:textId="77777777" w:rsidR="008D5170" w:rsidRPr="006D71B8" w:rsidRDefault="008D5170" w:rsidP="008D5170">
      <w:pPr>
        <w:pStyle w:val="Zkladntext"/>
        <w:tabs>
          <w:tab w:val="num" w:pos="360"/>
        </w:tabs>
        <w:ind w:left="3402"/>
        <w:rPr>
          <w:rFonts w:cs="Arial"/>
          <w:szCs w:val="22"/>
          <w:lang w:val="cs-CZ"/>
        </w:rPr>
      </w:pPr>
    </w:p>
    <w:p w14:paraId="01F582EE" w14:textId="77777777" w:rsidR="008D5170" w:rsidRPr="006D71B8" w:rsidRDefault="008D5170" w:rsidP="008D5170">
      <w:pPr>
        <w:pStyle w:val="Zkladntext"/>
        <w:tabs>
          <w:tab w:val="num" w:pos="360"/>
        </w:tabs>
        <w:ind w:left="3402"/>
        <w:rPr>
          <w:rFonts w:cs="Arial"/>
          <w:szCs w:val="22"/>
          <w:lang w:val="cs-CZ"/>
        </w:rPr>
      </w:pPr>
    </w:p>
    <w:p w14:paraId="42AC959D" w14:textId="77777777" w:rsidR="008D5170" w:rsidRPr="006D71B8" w:rsidRDefault="008D5170" w:rsidP="008D5170">
      <w:pPr>
        <w:pStyle w:val="Zkladntext"/>
        <w:tabs>
          <w:tab w:val="num" w:pos="360"/>
        </w:tabs>
        <w:ind w:left="3402"/>
        <w:rPr>
          <w:rFonts w:cs="Arial"/>
          <w:szCs w:val="22"/>
          <w:lang w:val="cs-CZ"/>
        </w:rPr>
      </w:pPr>
    </w:p>
    <w:p w14:paraId="71F487DE" w14:textId="77777777" w:rsidR="008D5170" w:rsidRPr="006D71B8" w:rsidRDefault="008D5170" w:rsidP="008D5170">
      <w:pPr>
        <w:pStyle w:val="Zkladntext"/>
        <w:tabs>
          <w:tab w:val="num" w:pos="360"/>
        </w:tabs>
        <w:ind w:left="3402"/>
        <w:rPr>
          <w:rFonts w:cs="Arial"/>
          <w:szCs w:val="22"/>
          <w:lang w:val="cs-CZ"/>
        </w:rPr>
      </w:pPr>
    </w:p>
    <w:p w14:paraId="4D0D4CB4" w14:textId="77777777" w:rsidR="008D5170" w:rsidRPr="006D71B8" w:rsidRDefault="008D5170" w:rsidP="008D5170">
      <w:pPr>
        <w:pStyle w:val="Zkladntext"/>
        <w:tabs>
          <w:tab w:val="num" w:pos="360"/>
        </w:tabs>
        <w:ind w:left="3402"/>
        <w:rPr>
          <w:rFonts w:cs="Arial"/>
          <w:szCs w:val="22"/>
          <w:lang w:val="cs-CZ"/>
        </w:rPr>
      </w:pPr>
    </w:p>
    <w:p w14:paraId="12447560" w14:textId="77777777" w:rsidR="008D5170" w:rsidRPr="006D71B8" w:rsidRDefault="008D5170" w:rsidP="008D5170">
      <w:pPr>
        <w:pStyle w:val="Zkladntext"/>
        <w:tabs>
          <w:tab w:val="num" w:pos="360"/>
        </w:tabs>
        <w:ind w:left="3402"/>
        <w:rPr>
          <w:rFonts w:cs="Arial"/>
          <w:szCs w:val="22"/>
          <w:lang w:val="cs-CZ"/>
        </w:rPr>
      </w:pPr>
    </w:p>
    <w:p w14:paraId="6757B180" w14:textId="77777777" w:rsidR="008D5170" w:rsidRPr="006D71B8" w:rsidRDefault="008D5170" w:rsidP="008D5170">
      <w:pPr>
        <w:pStyle w:val="Zkladntext"/>
        <w:tabs>
          <w:tab w:val="num" w:pos="360"/>
        </w:tabs>
        <w:ind w:left="3402"/>
        <w:rPr>
          <w:rFonts w:cs="Arial"/>
          <w:szCs w:val="22"/>
          <w:lang w:val="cs-CZ"/>
        </w:rPr>
      </w:pPr>
    </w:p>
    <w:p w14:paraId="2A415C3C" w14:textId="77777777" w:rsidR="008D5170" w:rsidRPr="006D71B8" w:rsidRDefault="008D5170" w:rsidP="008D5170">
      <w:pPr>
        <w:pStyle w:val="Zkladntext"/>
        <w:tabs>
          <w:tab w:val="num" w:pos="360"/>
        </w:tabs>
        <w:ind w:left="3402"/>
        <w:rPr>
          <w:rFonts w:cs="Arial"/>
          <w:szCs w:val="22"/>
          <w:lang w:val="cs-CZ"/>
        </w:rPr>
      </w:pPr>
    </w:p>
    <w:p w14:paraId="287C3062" w14:textId="77777777" w:rsidR="008D5170" w:rsidRPr="006D71B8" w:rsidRDefault="008D5170" w:rsidP="008D5170">
      <w:pPr>
        <w:pStyle w:val="Zkladntext"/>
        <w:tabs>
          <w:tab w:val="num" w:pos="360"/>
        </w:tabs>
        <w:ind w:left="3402"/>
        <w:rPr>
          <w:rFonts w:cs="Arial"/>
          <w:szCs w:val="22"/>
          <w:lang w:val="cs-CZ"/>
        </w:rPr>
      </w:pPr>
    </w:p>
    <w:p w14:paraId="3F58D720" w14:textId="77777777" w:rsidR="008D5170" w:rsidRPr="006D71B8" w:rsidRDefault="008D5170" w:rsidP="008D5170">
      <w:pPr>
        <w:pStyle w:val="Zkladntext"/>
        <w:tabs>
          <w:tab w:val="num" w:pos="360"/>
        </w:tabs>
        <w:ind w:left="3402"/>
        <w:rPr>
          <w:rFonts w:cs="Arial"/>
          <w:szCs w:val="22"/>
          <w:lang w:val="cs-CZ"/>
        </w:rPr>
      </w:pPr>
    </w:p>
    <w:p w14:paraId="4E41B0F4" w14:textId="4767B2E5" w:rsidR="008D5170" w:rsidRPr="006D71B8" w:rsidRDefault="008D5170" w:rsidP="008D5170">
      <w:pPr>
        <w:pStyle w:val="Zkladntext"/>
        <w:tabs>
          <w:tab w:val="num" w:pos="360"/>
        </w:tabs>
        <w:ind w:left="3402"/>
        <w:rPr>
          <w:rFonts w:cs="Arial"/>
          <w:szCs w:val="22"/>
          <w:lang w:val="cs-CZ"/>
        </w:rPr>
      </w:pPr>
    </w:p>
    <w:p w14:paraId="7046E18A" w14:textId="77777777" w:rsidR="006311AF" w:rsidRPr="006D71B8" w:rsidRDefault="006311AF" w:rsidP="008D5170">
      <w:pPr>
        <w:pStyle w:val="Zkladntext"/>
        <w:tabs>
          <w:tab w:val="num" w:pos="360"/>
        </w:tabs>
        <w:ind w:left="3402"/>
        <w:rPr>
          <w:rFonts w:cs="Arial"/>
          <w:szCs w:val="22"/>
          <w:lang w:val="cs-CZ"/>
        </w:rPr>
      </w:pPr>
    </w:p>
    <w:p w14:paraId="492E61AC" w14:textId="77777777" w:rsidR="008D5170" w:rsidRPr="006D71B8" w:rsidRDefault="008D5170" w:rsidP="008D5170">
      <w:pPr>
        <w:pStyle w:val="Zkladntext"/>
        <w:tabs>
          <w:tab w:val="num" w:pos="360"/>
        </w:tabs>
        <w:ind w:left="3402"/>
        <w:rPr>
          <w:rFonts w:cs="Arial"/>
          <w:szCs w:val="22"/>
          <w:lang w:val="cs-CZ"/>
        </w:rPr>
      </w:pPr>
    </w:p>
    <w:p w14:paraId="1365E5F1" w14:textId="77777777" w:rsidR="008D5170" w:rsidRPr="006D71B8" w:rsidRDefault="008D5170" w:rsidP="008D5170">
      <w:pPr>
        <w:pStyle w:val="Nadpis2"/>
        <w:widowControl/>
        <w:tabs>
          <w:tab w:val="clear" w:pos="576"/>
        </w:tabs>
        <w:spacing w:line="240" w:lineRule="auto"/>
        <w:ind w:left="0" w:firstLine="0"/>
        <w:jc w:val="left"/>
        <w:rPr>
          <w:lang w:val="cs-CZ"/>
        </w:rPr>
      </w:pPr>
      <w:bookmarkStart w:id="31" w:name="_Toc51924394"/>
      <w:r w:rsidRPr="006D71B8">
        <w:rPr>
          <w:lang w:val="cs-CZ" w:bidi="cs-CZ"/>
        </w:rPr>
        <w:lastRenderedPageBreak/>
        <w:t>Náhradní díly</w:t>
      </w:r>
      <w:bookmarkEnd w:id="31"/>
    </w:p>
    <w:p w14:paraId="47331BF4" w14:textId="77777777" w:rsidR="008D5170" w:rsidRPr="006D71B8" w:rsidRDefault="008D5170" w:rsidP="008D5170">
      <w:pPr>
        <w:pStyle w:val="Zkladntext"/>
        <w:tabs>
          <w:tab w:val="num" w:pos="360"/>
        </w:tabs>
        <w:rPr>
          <w:lang w:val="cs-CZ"/>
        </w:rPr>
      </w:pPr>
    </w:p>
    <w:p w14:paraId="0EC42B79" w14:textId="77777777" w:rsidR="008D5170" w:rsidRPr="006D71B8" w:rsidRDefault="008D5170" w:rsidP="008D5170">
      <w:pPr>
        <w:pStyle w:val="Zkladntext"/>
        <w:tabs>
          <w:tab w:val="num" w:pos="360"/>
        </w:tabs>
        <w:rPr>
          <w:lang w:val="cs-CZ"/>
        </w:rPr>
      </w:pPr>
      <w:r w:rsidRPr="006D71B8">
        <w:rPr>
          <w:lang w:val="cs-CZ" w:bidi="cs-CZ"/>
        </w:rPr>
        <w:t>Seznam náhradních dílů najdete na stránkách poprodejní podpory společnosti Norton Clipper na následující adrese:</w:t>
      </w:r>
    </w:p>
    <w:p w14:paraId="16C46D8B" w14:textId="77777777" w:rsidR="008D5170" w:rsidRPr="006D71B8" w:rsidRDefault="008D5170" w:rsidP="008D5170">
      <w:pPr>
        <w:pStyle w:val="Zkladntext"/>
        <w:tabs>
          <w:tab w:val="num" w:pos="360"/>
        </w:tabs>
        <w:jc w:val="left"/>
        <w:rPr>
          <w:lang w:val="cs-CZ"/>
        </w:rPr>
      </w:pPr>
    </w:p>
    <w:p w14:paraId="08AB23E6" w14:textId="77777777" w:rsidR="008D5170" w:rsidRPr="006D71B8" w:rsidRDefault="008D5170" w:rsidP="008D5170">
      <w:pPr>
        <w:pStyle w:val="Zkladntext"/>
        <w:tabs>
          <w:tab w:val="num" w:pos="360"/>
        </w:tabs>
        <w:jc w:val="center"/>
        <w:rPr>
          <w:color w:val="0070C0"/>
          <w:sz w:val="32"/>
          <w:u w:val="single"/>
          <w:lang w:val="cs-CZ"/>
        </w:rPr>
      </w:pPr>
      <w:r w:rsidRPr="006D71B8">
        <w:rPr>
          <w:color w:val="0070C0"/>
          <w:sz w:val="28"/>
          <w:u w:val="single"/>
          <w:lang w:val="cs-CZ" w:bidi="cs-CZ"/>
        </w:rPr>
        <w:t>https://spareparts.nortonabrasives.com</w:t>
      </w:r>
    </w:p>
    <w:p w14:paraId="288CDD16" w14:textId="77777777" w:rsidR="008D5170" w:rsidRPr="006D71B8" w:rsidRDefault="008D5170" w:rsidP="008D5170">
      <w:pPr>
        <w:pStyle w:val="Zkladntext"/>
        <w:tabs>
          <w:tab w:val="num" w:pos="360"/>
        </w:tabs>
        <w:jc w:val="center"/>
        <w:rPr>
          <w:lang w:val="cs-CZ"/>
        </w:rPr>
      </w:pPr>
    </w:p>
    <w:p w14:paraId="3F0A671D" w14:textId="77777777" w:rsidR="008D5170" w:rsidRPr="006D71B8" w:rsidRDefault="008D5170" w:rsidP="008D5170">
      <w:pPr>
        <w:pStyle w:val="Zkladntext"/>
        <w:tabs>
          <w:tab w:val="num" w:pos="360"/>
        </w:tabs>
        <w:rPr>
          <w:lang w:val="cs-CZ"/>
        </w:rPr>
      </w:pPr>
      <w:r w:rsidRPr="006D71B8">
        <w:rPr>
          <w:lang w:val="cs-CZ" w:bidi="cs-CZ"/>
        </w:rPr>
        <w:t>Pro rychlý přístup můžete použít též mobilní telefon a načíst následující QR kód:</w:t>
      </w:r>
    </w:p>
    <w:p w14:paraId="0D22A060" w14:textId="77777777" w:rsidR="008D5170" w:rsidRPr="006D71B8" w:rsidRDefault="008D5170" w:rsidP="008D5170">
      <w:pPr>
        <w:pStyle w:val="Zkladntext"/>
        <w:tabs>
          <w:tab w:val="num" w:pos="360"/>
        </w:tabs>
        <w:rPr>
          <w:lang w:val="cs-CZ"/>
        </w:rPr>
      </w:pPr>
    </w:p>
    <w:p w14:paraId="046F3861" w14:textId="77777777" w:rsidR="008D5170" w:rsidRPr="006D71B8" w:rsidRDefault="008D5170" w:rsidP="008D5170">
      <w:pPr>
        <w:pStyle w:val="Zkladntext"/>
        <w:tabs>
          <w:tab w:val="num" w:pos="360"/>
        </w:tabs>
        <w:rPr>
          <w:lang w:val="cs-CZ"/>
        </w:rPr>
      </w:pPr>
      <w:r w:rsidRPr="006D71B8"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 wp14:anchorId="22C45CB1" wp14:editId="6224AA45">
                <wp:simplePos x="0" y="0"/>
                <wp:positionH relativeFrom="column">
                  <wp:posOffset>1903095</wp:posOffset>
                </wp:positionH>
                <wp:positionV relativeFrom="paragraph">
                  <wp:posOffset>19050</wp:posOffset>
                </wp:positionV>
                <wp:extent cx="2263775" cy="2784475"/>
                <wp:effectExtent l="0" t="0" r="22225" b="15875"/>
                <wp:wrapNone/>
                <wp:docPr id="294" name="Group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263775" cy="2784475"/>
                          <a:chOff x="-69424" y="0"/>
                          <a:chExt cx="1642397" cy="2020186"/>
                        </a:xfrm>
                      </wpg:grpSpPr>
                      <pic:pic xmlns:pic="http://schemas.openxmlformats.org/drawingml/2006/picture">
                        <pic:nvPicPr>
                          <pic:cNvPr id="296" name="Picture 29"/>
                          <pic:cNvPicPr>
                            <a:picLocks noChangeAspect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69424" y="0"/>
                            <a:ext cx="1573619" cy="20201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8" name="Rectangle 31"/>
                        <wps:cNvSpPr/>
                        <wps:spPr>
                          <a:xfrm>
                            <a:off x="0" y="0"/>
                            <a:ext cx="1572973" cy="2019503"/>
                          </a:xfrm>
                          <a:prstGeom prst="rect">
                            <a:avLst/>
                          </a:prstGeom>
                          <a:noFill/>
                          <a:ln w="25400" cap="flat" cmpd="sng" algn="ctr">
                            <a:solidFill>
                              <a:srgbClr val="2B73DD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group w14:anchorId="217F9029" id="Group 294" o:spid="_x0000_s1026" style="position:absolute;margin-left:149.85pt;margin-top:1.5pt;width:178.25pt;height:219.25pt;z-index:251691008;mso-width-relative:margin;mso-height-relative:margin" coordorigin="-694" coordsize="16423,202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9" o:spid="_x0000_s1027" type="#_x0000_t75" style="position:absolute;left:-694;width:15735;height:202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">
                  <v:imagedata r:id="rId26" o:title=""/>
                </v:shape>
                <v:rect id="Rectangle 31" o:spid="_x0000_s1028" style="position:absolute;width:15729;height:201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" filled="f" strokecolor="#2b73dd" strokeweight="2pt"/>
              </v:group>
            </w:pict>
          </mc:Fallback>
        </mc:AlternateContent>
      </w:r>
    </w:p>
    <w:p w14:paraId="39D288E0" w14:textId="77777777" w:rsidR="008D5170" w:rsidRPr="006D71B8" w:rsidRDefault="008D5170" w:rsidP="008D5170">
      <w:pPr>
        <w:pStyle w:val="Zkladntext"/>
        <w:tabs>
          <w:tab w:val="num" w:pos="360"/>
        </w:tabs>
        <w:rPr>
          <w:lang w:val="cs-CZ"/>
        </w:rPr>
      </w:pPr>
    </w:p>
    <w:p w14:paraId="5CD9D696" w14:textId="77777777" w:rsidR="008D5170" w:rsidRPr="006D71B8" w:rsidRDefault="008D5170" w:rsidP="008D5170">
      <w:pPr>
        <w:pStyle w:val="Zkladntext"/>
        <w:tabs>
          <w:tab w:val="num" w:pos="360"/>
        </w:tabs>
        <w:rPr>
          <w:lang w:val="cs-CZ"/>
        </w:rPr>
      </w:pPr>
    </w:p>
    <w:p w14:paraId="2C0A10D6" w14:textId="77777777" w:rsidR="008D5170" w:rsidRPr="006D71B8" w:rsidRDefault="008D5170" w:rsidP="008D5170">
      <w:pPr>
        <w:pStyle w:val="Zkladntext"/>
        <w:tabs>
          <w:tab w:val="num" w:pos="360"/>
        </w:tabs>
        <w:rPr>
          <w:lang w:val="cs-CZ"/>
        </w:rPr>
      </w:pPr>
    </w:p>
    <w:p w14:paraId="19349B24" w14:textId="77777777" w:rsidR="008D5170" w:rsidRPr="006D71B8" w:rsidRDefault="008D5170" w:rsidP="008D5170">
      <w:pPr>
        <w:pStyle w:val="Zkladntext"/>
        <w:tabs>
          <w:tab w:val="num" w:pos="360"/>
        </w:tabs>
        <w:rPr>
          <w:lang w:val="cs-CZ"/>
        </w:rPr>
      </w:pPr>
    </w:p>
    <w:p w14:paraId="12306CCD" w14:textId="77777777" w:rsidR="008D5170" w:rsidRPr="006D71B8" w:rsidRDefault="008D5170" w:rsidP="008D5170">
      <w:pPr>
        <w:pStyle w:val="Zkladntext"/>
        <w:tabs>
          <w:tab w:val="num" w:pos="360"/>
        </w:tabs>
        <w:rPr>
          <w:lang w:val="cs-CZ"/>
        </w:rPr>
      </w:pPr>
    </w:p>
    <w:p w14:paraId="66CABB34" w14:textId="77777777" w:rsidR="008D5170" w:rsidRPr="006D71B8" w:rsidRDefault="008D5170" w:rsidP="008D5170">
      <w:pPr>
        <w:pStyle w:val="Zkladntext"/>
        <w:tabs>
          <w:tab w:val="num" w:pos="360"/>
        </w:tabs>
        <w:rPr>
          <w:lang w:val="cs-CZ"/>
        </w:rPr>
      </w:pPr>
    </w:p>
    <w:p w14:paraId="0A7CA5B7" w14:textId="77777777" w:rsidR="008D5170" w:rsidRPr="006D71B8" w:rsidRDefault="008D5170" w:rsidP="008D5170">
      <w:pPr>
        <w:pStyle w:val="Zkladntext"/>
        <w:tabs>
          <w:tab w:val="num" w:pos="360"/>
        </w:tabs>
        <w:rPr>
          <w:lang w:val="cs-CZ"/>
        </w:rPr>
      </w:pPr>
    </w:p>
    <w:p w14:paraId="6AEE1F91" w14:textId="77777777" w:rsidR="008D5170" w:rsidRPr="006D71B8" w:rsidRDefault="008D5170" w:rsidP="008D5170">
      <w:pPr>
        <w:pStyle w:val="Zkladntext"/>
        <w:tabs>
          <w:tab w:val="num" w:pos="360"/>
        </w:tabs>
        <w:rPr>
          <w:lang w:val="cs-CZ"/>
        </w:rPr>
      </w:pPr>
    </w:p>
    <w:p w14:paraId="4C3DDF75" w14:textId="77777777" w:rsidR="008D5170" w:rsidRPr="006D71B8" w:rsidRDefault="008D5170" w:rsidP="008D5170">
      <w:pPr>
        <w:pStyle w:val="Zkladntext"/>
        <w:tabs>
          <w:tab w:val="num" w:pos="360"/>
        </w:tabs>
        <w:rPr>
          <w:lang w:val="cs-CZ"/>
        </w:rPr>
      </w:pPr>
    </w:p>
    <w:p w14:paraId="7CB266FD" w14:textId="77777777" w:rsidR="008D5170" w:rsidRPr="006D71B8" w:rsidRDefault="008D5170" w:rsidP="008D5170">
      <w:pPr>
        <w:pStyle w:val="Zkladntext"/>
        <w:tabs>
          <w:tab w:val="num" w:pos="360"/>
        </w:tabs>
        <w:rPr>
          <w:lang w:val="cs-CZ"/>
        </w:rPr>
      </w:pPr>
    </w:p>
    <w:p w14:paraId="6325EFCB" w14:textId="77777777" w:rsidR="008D5170" w:rsidRPr="006D71B8" w:rsidRDefault="008D5170" w:rsidP="008D5170">
      <w:pPr>
        <w:pStyle w:val="Zkladntext"/>
        <w:tabs>
          <w:tab w:val="num" w:pos="360"/>
        </w:tabs>
        <w:rPr>
          <w:lang w:val="cs-CZ"/>
        </w:rPr>
      </w:pPr>
    </w:p>
    <w:p w14:paraId="416D3090" w14:textId="77777777" w:rsidR="008D5170" w:rsidRPr="006D71B8" w:rsidRDefault="008D5170" w:rsidP="008D5170">
      <w:pPr>
        <w:pStyle w:val="Zkladntext"/>
        <w:tabs>
          <w:tab w:val="num" w:pos="360"/>
        </w:tabs>
        <w:rPr>
          <w:lang w:val="cs-CZ"/>
        </w:rPr>
      </w:pPr>
    </w:p>
    <w:p w14:paraId="14ECDAC8" w14:textId="77777777" w:rsidR="008D5170" w:rsidRPr="006D71B8" w:rsidRDefault="008D5170" w:rsidP="008D5170">
      <w:pPr>
        <w:rPr>
          <w:lang w:val="cs-CZ"/>
        </w:rPr>
      </w:pPr>
    </w:p>
    <w:p w14:paraId="5D91F5A8" w14:textId="77777777" w:rsidR="008D5170" w:rsidRPr="006D71B8" w:rsidRDefault="008D5170" w:rsidP="008D5170">
      <w:pPr>
        <w:rPr>
          <w:lang w:val="cs-CZ"/>
        </w:rPr>
      </w:pPr>
      <w:r w:rsidRPr="006D71B8">
        <w:rPr>
          <w:noProof/>
          <w:lang w:val="cs-CZ" w:eastAsia="cs-CZ"/>
        </w:rPr>
        <w:drawing>
          <wp:anchor distT="0" distB="0" distL="114300" distR="114300" simplePos="0" relativeHeight="251689984" behindDoc="0" locked="0" layoutInCell="1" allowOverlap="1" wp14:anchorId="33A50D35" wp14:editId="5DF8728F">
            <wp:simplePos x="0" y="0"/>
            <wp:positionH relativeFrom="column">
              <wp:posOffset>2338705</wp:posOffset>
            </wp:positionH>
            <wp:positionV relativeFrom="paragraph">
              <wp:posOffset>144780</wp:posOffset>
            </wp:positionV>
            <wp:extent cx="1572895" cy="722630"/>
            <wp:effectExtent l="0" t="0" r="8255" b="1270"/>
            <wp:wrapNone/>
            <wp:docPr id="8" name="Picture 8" descr="cid:image003.png@01D1EE58.A1B63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id:image003.png@01D1EE58.A1B63260"/>
                    <pic:cNvPicPr>
                      <a:picLocks noChangeAspect="1" noChangeArrowheads="1"/>
                    </pic:cNvPicPr>
                  </pic:nvPicPr>
                  <pic:blipFill>
                    <a:blip r:embed="rId27" r:link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2895" cy="722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8A276A" w14:textId="77777777" w:rsidR="008D5170" w:rsidRPr="006D71B8" w:rsidRDefault="008D5170" w:rsidP="008D5170">
      <w:pPr>
        <w:pStyle w:val="Zkladntext"/>
        <w:tabs>
          <w:tab w:val="num" w:pos="360"/>
        </w:tabs>
        <w:rPr>
          <w:rFonts w:cs="Arial"/>
          <w:lang w:val="cs-CZ"/>
        </w:rPr>
      </w:pPr>
    </w:p>
    <w:p w14:paraId="2616F13D" w14:textId="77777777" w:rsidR="008D5170" w:rsidRPr="006D71B8" w:rsidRDefault="008D5170" w:rsidP="008D5170">
      <w:pPr>
        <w:pStyle w:val="Zkladntext"/>
        <w:tabs>
          <w:tab w:val="num" w:pos="360"/>
        </w:tabs>
        <w:rPr>
          <w:rFonts w:cs="Arial"/>
          <w:lang w:val="cs-CZ"/>
        </w:rPr>
      </w:pPr>
    </w:p>
    <w:p w14:paraId="593181EF" w14:textId="77777777" w:rsidR="008D5170" w:rsidRPr="006D71B8" w:rsidRDefault="008D5170" w:rsidP="008D5170">
      <w:pPr>
        <w:pStyle w:val="Zkladntext"/>
        <w:tabs>
          <w:tab w:val="num" w:pos="360"/>
        </w:tabs>
        <w:rPr>
          <w:rFonts w:cs="Arial"/>
          <w:lang w:val="cs-CZ"/>
        </w:rPr>
      </w:pPr>
    </w:p>
    <w:p w14:paraId="5B528052" w14:textId="77777777" w:rsidR="008D5170" w:rsidRPr="006D71B8" w:rsidRDefault="008D5170" w:rsidP="008D5170">
      <w:pPr>
        <w:pStyle w:val="Zkladntext"/>
        <w:tabs>
          <w:tab w:val="num" w:pos="360"/>
        </w:tabs>
        <w:rPr>
          <w:rFonts w:cs="Arial"/>
          <w:lang w:val="cs-CZ"/>
        </w:rPr>
      </w:pPr>
    </w:p>
    <w:p w14:paraId="0711A31B" w14:textId="77777777" w:rsidR="008D5170" w:rsidRPr="006D71B8" w:rsidRDefault="008D5170" w:rsidP="008D5170">
      <w:pPr>
        <w:pStyle w:val="Zkladntext"/>
        <w:tabs>
          <w:tab w:val="num" w:pos="360"/>
        </w:tabs>
        <w:rPr>
          <w:rFonts w:cs="Arial"/>
          <w:lang w:val="cs-CZ"/>
        </w:rPr>
      </w:pPr>
    </w:p>
    <w:p w14:paraId="4AAB0A11" w14:textId="77777777" w:rsidR="008D5170" w:rsidRPr="006D71B8" w:rsidRDefault="008D5170" w:rsidP="008D5170">
      <w:pPr>
        <w:pStyle w:val="Zkladntext"/>
        <w:tabs>
          <w:tab w:val="num" w:pos="360"/>
        </w:tabs>
        <w:rPr>
          <w:rFonts w:cs="Arial"/>
          <w:lang w:val="cs-CZ"/>
        </w:rPr>
      </w:pPr>
    </w:p>
    <w:p w14:paraId="1EADFE0D" w14:textId="77777777" w:rsidR="008D5170" w:rsidRPr="006D71B8" w:rsidRDefault="008D5170" w:rsidP="008D5170">
      <w:pPr>
        <w:pStyle w:val="Zkladntext"/>
        <w:tabs>
          <w:tab w:val="num" w:pos="360"/>
        </w:tabs>
        <w:rPr>
          <w:rFonts w:cs="Arial"/>
          <w:lang w:val="cs-CZ"/>
        </w:rPr>
      </w:pPr>
    </w:p>
    <w:p w14:paraId="13F80454" w14:textId="77777777" w:rsidR="008D5170" w:rsidRPr="006D71B8" w:rsidRDefault="008D5170" w:rsidP="008D5170">
      <w:pPr>
        <w:pStyle w:val="Zkladntext"/>
        <w:tabs>
          <w:tab w:val="num" w:pos="360"/>
        </w:tabs>
        <w:rPr>
          <w:lang w:val="cs-CZ"/>
        </w:rPr>
      </w:pPr>
      <w:r w:rsidRPr="006D71B8">
        <w:rPr>
          <w:rFonts w:cs="Arial"/>
          <w:lang w:val="cs-CZ" w:bidi="cs-CZ"/>
        </w:rPr>
        <w:t>V tomto elektronickém katalogu jsou uvedeny schematické výkresy seznamy náhradních dílů značky Norton Clipper, kde najdete všechny potřebné údaje.</w:t>
      </w:r>
    </w:p>
    <w:p w14:paraId="2CCAC88F" w14:textId="77777777" w:rsidR="00BE4E52" w:rsidRPr="006D71B8" w:rsidRDefault="008D5170" w:rsidP="007B45C5">
      <w:pPr>
        <w:rPr>
          <w:lang w:val="cs-CZ" w:eastAsia="fr-LU"/>
        </w:rPr>
      </w:pPr>
      <w:r w:rsidRPr="006D71B8">
        <w:rPr>
          <w:lang w:val="cs-CZ" w:bidi="cs-CZ"/>
        </w:rPr>
        <w:br w:type="page"/>
      </w:r>
    </w:p>
    <w:tbl>
      <w:tblPr>
        <w:tblStyle w:val="Mkatabulky"/>
        <w:tblpPr w:leftFromText="180" w:rightFromText="180" w:vertAnchor="text" w:horzAnchor="margin" w:tblpXSpec="center" w:tblpY="181"/>
        <w:tblW w:w="98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96"/>
        <w:gridCol w:w="3296"/>
        <w:gridCol w:w="3298"/>
      </w:tblGrid>
      <w:tr w:rsidR="006D2E57" w:rsidRPr="006D71B8" w14:paraId="2B2DB874" w14:textId="77777777" w:rsidTr="00931DF3">
        <w:trPr>
          <w:trHeight w:val="10766"/>
        </w:trPr>
        <w:tc>
          <w:tcPr>
            <w:tcW w:w="3296" w:type="dxa"/>
          </w:tcPr>
          <w:p w14:paraId="7A7CD8B5" w14:textId="77777777" w:rsidR="00AD276C" w:rsidRPr="006D71B8" w:rsidRDefault="00AD276C" w:rsidP="00AD276C">
            <w:pPr>
              <w:pStyle w:val="BackCoverCopy"/>
              <w:spacing w:after="0" w:line="240" w:lineRule="auto"/>
              <w:rPr>
                <w:rFonts w:ascii="Minion Pro" w:hAnsi="Minion Pro" w:cs="Minion Pro"/>
                <w:sz w:val="16"/>
                <w:szCs w:val="16"/>
                <w:lang w:val="cs-CZ"/>
              </w:rPr>
            </w:pPr>
            <w:r w:rsidRPr="006D71B8">
              <w:rPr>
                <w:rFonts w:ascii="Minion Pro" w:eastAsia="Minion Pro" w:hAnsi="Minion Pro" w:cs="Minion Pro"/>
                <w:sz w:val="16"/>
                <w:szCs w:val="16"/>
                <w:lang w:val="cs-CZ" w:bidi="cs-CZ"/>
              </w:rPr>
              <w:lastRenderedPageBreak/>
              <w:t>Saint-Gobain Abrasives</w:t>
            </w:r>
          </w:p>
          <w:p w14:paraId="229291E4" w14:textId="77777777" w:rsidR="00AD276C" w:rsidRPr="006D71B8" w:rsidRDefault="00AD276C" w:rsidP="00AD276C">
            <w:pPr>
              <w:pStyle w:val="BackCoverCopy"/>
              <w:spacing w:after="0" w:line="240" w:lineRule="auto"/>
              <w:rPr>
                <w:rFonts w:ascii="Minion Pro" w:hAnsi="Minion Pro" w:cs="Minion Pro"/>
                <w:sz w:val="16"/>
                <w:szCs w:val="16"/>
                <w:lang w:val="cs-CZ"/>
              </w:rPr>
            </w:pPr>
            <w:r w:rsidRPr="006D71B8">
              <w:rPr>
                <w:rFonts w:ascii="Minion Pro" w:eastAsia="Minion Pro" w:hAnsi="Minion Pro" w:cs="Minion Pro"/>
                <w:sz w:val="16"/>
                <w:szCs w:val="16"/>
                <w:lang w:val="cs-CZ" w:bidi="cs-CZ"/>
              </w:rPr>
              <w:t xml:space="preserve">Industrieweg 21 </w:t>
            </w:r>
          </w:p>
          <w:p w14:paraId="6BF38E4C" w14:textId="77777777" w:rsidR="00AD276C" w:rsidRPr="006D71B8" w:rsidRDefault="00AD276C" w:rsidP="00AD276C">
            <w:pPr>
              <w:pStyle w:val="BackCoverCopy"/>
              <w:spacing w:after="0" w:line="240" w:lineRule="auto"/>
              <w:rPr>
                <w:rFonts w:ascii="Minion Pro" w:hAnsi="Minion Pro" w:cs="Minion Pro"/>
                <w:sz w:val="16"/>
                <w:szCs w:val="16"/>
                <w:lang w:val="cs-CZ"/>
              </w:rPr>
            </w:pPr>
            <w:r w:rsidRPr="006D71B8">
              <w:rPr>
                <w:rFonts w:ascii="Minion Pro" w:eastAsia="Minion Pro" w:hAnsi="Minion Pro" w:cs="Minion Pro"/>
                <w:sz w:val="16"/>
                <w:szCs w:val="16"/>
                <w:lang w:val="cs-CZ" w:bidi="cs-CZ"/>
              </w:rPr>
              <w:t>9420 Erpe-Mere</w:t>
            </w:r>
          </w:p>
          <w:p w14:paraId="79A6FBD5" w14:textId="77777777" w:rsidR="00AD276C" w:rsidRPr="006D71B8" w:rsidRDefault="00AD276C" w:rsidP="00AD276C">
            <w:pPr>
              <w:pStyle w:val="BackCoverCopy"/>
              <w:spacing w:after="0" w:line="240" w:lineRule="auto"/>
              <w:rPr>
                <w:rFonts w:ascii="Minion Pro" w:hAnsi="Minion Pro" w:cs="Minion Pro"/>
                <w:sz w:val="16"/>
                <w:szCs w:val="16"/>
                <w:lang w:val="cs-CZ"/>
              </w:rPr>
            </w:pPr>
            <w:r w:rsidRPr="006D71B8">
              <w:rPr>
                <w:rFonts w:ascii="Minion Pro" w:eastAsia="Minion Pro" w:hAnsi="Minion Pro" w:cs="Minion Pro"/>
                <w:sz w:val="16"/>
                <w:szCs w:val="16"/>
                <w:lang w:val="cs-CZ" w:bidi="cs-CZ"/>
              </w:rPr>
              <w:t>Belgie</w:t>
            </w:r>
          </w:p>
          <w:p w14:paraId="16180EE5" w14:textId="77777777" w:rsidR="00AD276C" w:rsidRPr="006D71B8" w:rsidRDefault="00AD276C" w:rsidP="00AD276C">
            <w:pPr>
              <w:rPr>
                <w:rFonts w:cs="Arial"/>
                <w:b/>
                <w:bCs/>
                <w:color w:val="1F497D"/>
                <w:sz w:val="20"/>
                <w:lang w:val="cs-CZ" w:eastAsia="da-DK"/>
              </w:rPr>
            </w:pPr>
            <w:r w:rsidRPr="006D71B8">
              <w:rPr>
                <w:rFonts w:ascii="Minion Pro" w:eastAsia="Minion Pro" w:hAnsi="Minion Pro" w:cs="Minion Pro"/>
                <w:color w:val="0078C1"/>
                <w:sz w:val="16"/>
                <w:szCs w:val="16"/>
                <w:lang w:val="cs-CZ" w:bidi="cs-CZ"/>
              </w:rPr>
              <w:t>TEL:</w:t>
            </w:r>
            <w:r w:rsidRPr="006D71B8">
              <w:rPr>
                <w:rFonts w:cs="Arial"/>
                <w:b/>
                <w:color w:val="1F497D"/>
                <w:sz w:val="20"/>
                <w:lang w:val="cs-CZ" w:bidi="cs-CZ"/>
              </w:rPr>
              <w:t xml:space="preserve"> </w:t>
            </w:r>
            <w:r w:rsidRPr="006D71B8">
              <w:rPr>
                <w:rFonts w:ascii="Minion Pro" w:eastAsia="Minion Pro" w:hAnsi="Minion Pro" w:cs="Minion Pro"/>
                <w:color w:val="000000"/>
                <w:sz w:val="16"/>
                <w:szCs w:val="16"/>
                <w:lang w:val="cs-CZ" w:bidi="cs-CZ"/>
              </w:rPr>
              <w:t>+32(0) 2 267 21 00</w:t>
            </w:r>
            <w:r w:rsidRPr="006D71B8">
              <w:rPr>
                <w:rFonts w:cs="Arial"/>
                <w:b/>
                <w:color w:val="1F497D"/>
                <w:sz w:val="20"/>
                <w:lang w:val="cs-CZ" w:bidi="cs-CZ"/>
              </w:rPr>
              <w:t xml:space="preserve"> </w:t>
            </w:r>
          </w:p>
          <w:p w14:paraId="34002C0D" w14:textId="77777777" w:rsidR="006D2E57" w:rsidRPr="006D71B8" w:rsidRDefault="006D2E57" w:rsidP="006D2E57">
            <w:pPr>
              <w:pStyle w:val="BackCoverCopy"/>
              <w:spacing w:after="0" w:line="240" w:lineRule="auto"/>
              <w:rPr>
                <w:rFonts w:ascii="Minion Pro" w:hAnsi="Minion Pro" w:cs="Minion Pro"/>
                <w:sz w:val="16"/>
                <w:szCs w:val="16"/>
                <w:lang w:val="cs-CZ"/>
              </w:rPr>
            </w:pPr>
          </w:p>
          <w:p w14:paraId="05A6C5CB" w14:textId="77777777" w:rsidR="006D2E57" w:rsidRPr="006D71B8" w:rsidRDefault="006D2E57" w:rsidP="006D2E57">
            <w:pPr>
              <w:pStyle w:val="BackCoverCopy"/>
              <w:spacing w:after="0" w:line="240" w:lineRule="auto"/>
              <w:rPr>
                <w:rFonts w:ascii="Minion Pro" w:hAnsi="Minion Pro" w:cs="Minion Pro"/>
                <w:sz w:val="16"/>
                <w:szCs w:val="16"/>
                <w:lang w:val="cs-CZ"/>
              </w:rPr>
            </w:pPr>
            <w:r w:rsidRPr="006D71B8">
              <w:rPr>
                <w:rFonts w:ascii="Minion Pro" w:eastAsia="Minion Pro" w:hAnsi="Minion Pro" w:cs="Minion Pro"/>
                <w:sz w:val="16"/>
                <w:szCs w:val="16"/>
                <w:lang w:val="cs-CZ" w:bidi="cs-CZ"/>
              </w:rPr>
              <w:t>SAINT-GOBAIN Abrasives, s.r.o.</w:t>
            </w:r>
          </w:p>
          <w:p w14:paraId="69FEB2C4" w14:textId="77777777" w:rsidR="00430E84" w:rsidRPr="006D71B8" w:rsidRDefault="00430E84" w:rsidP="006D2E57">
            <w:pPr>
              <w:pStyle w:val="BackCoverCopy"/>
              <w:spacing w:after="0" w:line="240" w:lineRule="auto"/>
              <w:rPr>
                <w:rFonts w:ascii="Minion Pro" w:hAnsi="Minion Pro" w:cs="Minion Pro"/>
                <w:sz w:val="16"/>
                <w:szCs w:val="16"/>
                <w:lang w:val="cs-CZ"/>
              </w:rPr>
            </w:pPr>
            <w:r w:rsidRPr="006D71B8">
              <w:rPr>
                <w:rFonts w:ascii="Minion Pro" w:eastAsia="Minion Pro" w:hAnsi="Minion Pro" w:cs="Minion Pro"/>
                <w:sz w:val="16"/>
                <w:szCs w:val="16"/>
                <w:lang w:val="cs-CZ" w:bidi="cs-CZ"/>
              </w:rPr>
              <w:t>Počernická 272/96, Malešice</w:t>
            </w:r>
          </w:p>
          <w:p w14:paraId="6B1D07FB" w14:textId="77777777" w:rsidR="00430E84" w:rsidRPr="006D71B8" w:rsidRDefault="00430E84" w:rsidP="006D2E57">
            <w:pPr>
              <w:pStyle w:val="BackCoverCopy"/>
              <w:spacing w:after="0" w:line="240" w:lineRule="auto"/>
              <w:rPr>
                <w:rFonts w:ascii="Minion Pro" w:hAnsi="Minion Pro" w:cs="Minion Pro"/>
                <w:sz w:val="16"/>
                <w:szCs w:val="16"/>
                <w:lang w:val="cs-CZ"/>
              </w:rPr>
            </w:pPr>
            <w:r w:rsidRPr="006D71B8">
              <w:rPr>
                <w:rFonts w:ascii="Minion Pro" w:eastAsia="Minion Pro" w:hAnsi="Minion Pro" w:cs="Minion Pro"/>
                <w:sz w:val="16"/>
                <w:szCs w:val="16"/>
                <w:lang w:val="cs-CZ" w:bidi="cs-CZ"/>
              </w:rPr>
              <w:t>108 00 PRAHA 10</w:t>
            </w:r>
          </w:p>
          <w:p w14:paraId="53C80EE9" w14:textId="77777777" w:rsidR="006D2E57" w:rsidRPr="006D71B8" w:rsidRDefault="006D2E57" w:rsidP="006D2E57">
            <w:pPr>
              <w:pStyle w:val="BackCoverCopy"/>
              <w:spacing w:after="0" w:line="240" w:lineRule="auto"/>
              <w:rPr>
                <w:rFonts w:ascii="Minion Pro" w:hAnsi="Minion Pro" w:cs="Minion Pro"/>
                <w:sz w:val="16"/>
                <w:szCs w:val="16"/>
                <w:lang w:val="cs-CZ"/>
              </w:rPr>
            </w:pPr>
            <w:r w:rsidRPr="006D71B8">
              <w:rPr>
                <w:rFonts w:ascii="Minion Pro" w:eastAsia="Minion Pro" w:hAnsi="Minion Pro" w:cs="Minion Pro"/>
                <w:sz w:val="16"/>
                <w:szCs w:val="16"/>
                <w:lang w:val="cs-CZ" w:bidi="cs-CZ"/>
              </w:rPr>
              <w:t>ČESKÁ REPUBLIKA</w:t>
            </w:r>
          </w:p>
          <w:p w14:paraId="3CF0DBAF" w14:textId="77777777" w:rsidR="006D2E57" w:rsidRPr="006D71B8" w:rsidRDefault="006D2E57" w:rsidP="006D2E57">
            <w:pPr>
              <w:pStyle w:val="BackCoverCopy"/>
              <w:spacing w:after="0" w:line="240" w:lineRule="auto"/>
              <w:rPr>
                <w:rFonts w:ascii="Minion Pro" w:hAnsi="Minion Pro" w:cs="Minion Pro"/>
                <w:sz w:val="16"/>
                <w:szCs w:val="16"/>
                <w:lang w:val="cs-CZ"/>
              </w:rPr>
            </w:pPr>
            <w:r w:rsidRPr="006D71B8">
              <w:rPr>
                <w:rFonts w:ascii="Minion Pro" w:eastAsia="Minion Pro" w:hAnsi="Minion Pro" w:cs="Minion Pro"/>
                <w:sz w:val="16"/>
                <w:szCs w:val="16"/>
                <w:lang w:val="cs-CZ" w:bidi="cs-CZ"/>
              </w:rPr>
              <w:t>TEL.:</w:t>
            </w:r>
            <w:r w:rsidRPr="006D71B8">
              <w:rPr>
                <w:rFonts w:ascii="Minion Pro" w:eastAsia="Minion Pro" w:hAnsi="Minion Pro" w:cs="Minion Pro"/>
                <w:sz w:val="16"/>
                <w:szCs w:val="16"/>
                <w:lang w:val="cs-CZ" w:bidi="cs-CZ"/>
              </w:rPr>
              <w:tab/>
              <w:t>+420 255 719 326</w:t>
            </w:r>
            <w:r w:rsidRPr="006D71B8">
              <w:rPr>
                <w:rFonts w:ascii="Minion Pro" w:eastAsia="Minion Pro" w:hAnsi="Minion Pro" w:cs="Minion Pro"/>
                <w:sz w:val="16"/>
                <w:szCs w:val="16"/>
                <w:lang w:val="cs-CZ" w:bidi="cs-CZ"/>
              </w:rPr>
              <w:br/>
              <w:t>FAX:</w:t>
            </w:r>
            <w:r w:rsidRPr="006D71B8">
              <w:rPr>
                <w:rFonts w:ascii="Minion Pro" w:eastAsia="Minion Pro" w:hAnsi="Minion Pro" w:cs="Minion Pro"/>
                <w:sz w:val="16"/>
                <w:szCs w:val="16"/>
                <w:lang w:val="cs-CZ" w:bidi="cs-CZ"/>
              </w:rPr>
              <w:tab/>
              <w:t>+420 255 719 321</w:t>
            </w:r>
          </w:p>
          <w:p w14:paraId="7F2896A5" w14:textId="77777777" w:rsidR="006D2E57" w:rsidRPr="006D71B8" w:rsidRDefault="006D2E57" w:rsidP="006D2E57">
            <w:pPr>
              <w:pStyle w:val="BackCoverCopy"/>
              <w:spacing w:after="0" w:line="240" w:lineRule="auto"/>
              <w:rPr>
                <w:rFonts w:ascii="Minion Pro" w:hAnsi="Minion Pro" w:cs="Minion Pro"/>
                <w:sz w:val="16"/>
                <w:szCs w:val="16"/>
                <w:lang w:val="cs-CZ"/>
              </w:rPr>
            </w:pPr>
          </w:p>
          <w:p w14:paraId="5328427C" w14:textId="77777777" w:rsidR="0055710E" w:rsidRPr="006D71B8" w:rsidRDefault="0055710E" w:rsidP="0055710E">
            <w:pPr>
              <w:pStyle w:val="BackCoverCopy"/>
              <w:spacing w:after="0" w:line="240" w:lineRule="auto"/>
              <w:rPr>
                <w:rFonts w:ascii="Minion Pro" w:hAnsi="Minion Pro" w:cs="Minion Pro"/>
                <w:sz w:val="16"/>
                <w:szCs w:val="16"/>
                <w:lang w:val="cs-CZ"/>
              </w:rPr>
            </w:pPr>
            <w:r w:rsidRPr="006D71B8">
              <w:rPr>
                <w:rFonts w:ascii="Minion Pro" w:eastAsia="Minion Pro" w:hAnsi="Minion Pro" w:cs="Minion Pro"/>
                <w:sz w:val="16"/>
                <w:szCs w:val="16"/>
                <w:lang w:val="cs-CZ" w:bidi="cs-CZ"/>
              </w:rPr>
              <w:t>Saint-Gobain Abrasives A/S</w:t>
            </w:r>
          </w:p>
          <w:p w14:paraId="4A8B6357" w14:textId="77777777" w:rsidR="0055710E" w:rsidRPr="006D71B8" w:rsidRDefault="0055710E" w:rsidP="0055710E">
            <w:pPr>
              <w:pStyle w:val="BackCoverCopy"/>
              <w:spacing w:after="0" w:line="240" w:lineRule="auto"/>
              <w:rPr>
                <w:rFonts w:ascii="Minion Pro" w:hAnsi="Minion Pro" w:cs="Minion Pro"/>
                <w:sz w:val="16"/>
                <w:szCs w:val="16"/>
                <w:lang w:val="cs-CZ"/>
              </w:rPr>
            </w:pPr>
            <w:r w:rsidRPr="006D71B8">
              <w:rPr>
                <w:rFonts w:ascii="Minion Pro" w:eastAsia="Minion Pro" w:hAnsi="Minion Pro" w:cs="Minion Pro"/>
                <w:sz w:val="16"/>
                <w:szCs w:val="16"/>
                <w:lang w:val="cs-CZ" w:bidi="cs-CZ"/>
              </w:rPr>
              <w:t xml:space="preserve">Dybendalsvænget 2, </w:t>
            </w:r>
          </w:p>
          <w:p w14:paraId="606EE7B5" w14:textId="77777777" w:rsidR="0055710E" w:rsidRPr="006D71B8" w:rsidRDefault="0055710E" w:rsidP="0055710E">
            <w:pPr>
              <w:pStyle w:val="BackCoverCopy"/>
              <w:spacing w:after="0" w:line="240" w:lineRule="auto"/>
              <w:rPr>
                <w:rFonts w:ascii="Minion Pro" w:hAnsi="Minion Pro" w:cs="Minion Pro"/>
                <w:sz w:val="16"/>
                <w:szCs w:val="16"/>
                <w:lang w:val="cs-CZ"/>
              </w:rPr>
            </w:pPr>
            <w:r w:rsidRPr="006D71B8">
              <w:rPr>
                <w:rFonts w:ascii="Minion Pro" w:eastAsia="Minion Pro" w:hAnsi="Minion Pro" w:cs="Minion Pro"/>
                <w:sz w:val="16"/>
                <w:szCs w:val="16"/>
                <w:lang w:val="cs-CZ" w:bidi="cs-CZ"/>
              </w:rPr>
              <w:t>DK-2630 Taastrup</w:t>
            </w:r>
          </w:p>
          <w:p w14:paraId="19BBE233" w14:textId="77777777" w:rsidR="0055710E" w:rsidRPr="006D71B8" w:rsidRDefault="0055710E" w:rsidP="0055710E">
            <w:pPr>
              <w:pStyle w:val="BackCoverCopy"/>
              <w:spacing w:after="0" w:line="240" w:lineRule="auto"/>
              <w:rPr>
                <w:rFonts w:ascii="Minion Pro" w:hAnsi="Minion Pro" w:cs="Minion Pro"/>
                <w:sz w:val="16"/>
                <w:szCs w:val="16"/>
                <w:lang w:val="cs-CZ"/>
              </w:rPr>
            </w:pPr>
            <w:r w:rsidRPr="006D71B8">
              <w:rPr>
                <w:rFonts w:ascii="Minion Pro" w:eastAsia="Minion Pro" w:hAnsi="Minion Pro" w:cs="Minion Pro"/>
                <w:sz w:val="16"/>
                <w:szCs w:val="16"/>
                <w:lang w:val="cs-CZ" w:bidi="cs-CZ"/>
              </w:rPr>
              <w:t>DÁNSKO</w:t>
            </w:r>
          </w:p>
          <w:p w14:paraId="57E17107" w14:textId="2D20077F" w:rsidR="0055710E" w:rsidRPr="006D71B8" w:rsidRDefault="0055710E" w:rsidP="0055710E">
            <w:pPr>
              <w:pStyle w:val="BackCoverCopy"/>
              <w:spacing w:after="0" w:line="240" w:lineRule="auto"/>
              <w:rPr>
                <w:rFonts w:ascii="Arial" w:hAnsi="Arial" w:cs="Arial"/>
                <w:b/>
                <w:bCs/>
                <w:color w:val="1F497D"/>
                <w:sz w:val="20"/>
                <w:szCs w:val="20"/>
                <w:lang w:val="cs-CZ" w:eastAsia="da-DK"/>
              </w:rPr>
            </w:pPr>
            <w:r w:rsidRPr="006D71B8">
              <w:rPr>
                <w:rFonts w:ascii="Minion Pro" w:eastAsia="Minion Pro" w:hAnsi="Minion Pro" w:cs="Minion Pro"/>
                <w:sz w:val="16"/>
                <w:szCs w:val="16"/>
                <w:lang w:val="cs-CZ" w:bidi="cs-CZ"/>
              </w:rPr>
              <w:t>Tel:</w:t>
            </w:r>
            <w:r w:rsidR="001757E4" w:rsidRPr="006D71B8">
              <w:rPr>
                <w:rFonts w:ascii="Arial" w:eastAsia="Arial" w:hAnsi="Arial" w:cs="Arial"/>
                <w:b/>
                <w:color w:val="1F497D"/>
                <w:sz w:val="20"/>
                <w:szCs w:val="20"/>
                <w:lang w:val="cs-CZ" w:bidi="cs-CZ"/>
              </w:rPr>
              <w:t xml:space="preserve"> </w:t>
            </w:r>
            <w:r w:rsidRPr="006D71B8">
              <w:rPr>
                <w:rFonts w:ascii="Minion Pro" w:eastAsia="Minion Pro" w:hAnsi="Minion Pro" w:cs="Minion Pro"/>
                <w:color w:val="000000"/>
                <w:sz w:val="16"/>
                <w:szCs w:val="16"/>
                <w:lang w:val="cs-CZ" w:bidi="cs-CZ"/>
              </w:rPr>
              <w:t>+45 4675 5244</w:t>
            </w:r>
            <w:r w:rsidRPr="006D71B8">
              <w:rPr>
                <w:rFonts w:ascii="Arial" w:eastAsia="Arial" w:hAnsi="Arial" w:cs="Arial"/>
                <w:b/>
                <w:color w:val="1F497D"/>
                <w:sz w:val="20"/>
                <w:szCs w:val="20"/>
                <w:lang w:val="cs-CZ" w:bidi="cs-CZ"/>
              </w:rPr>
              <w:t> </w:t>
            </w:r>
          </w:p>
          <w:p w14:paraId="7EBA03B6" w14:textId="77777777" w:rsidR="006D2E57" w:rsidRPr="006D71B8" w:rsidRDefault="006D2E57" w:rsidP="006D2E57">
            <w:pPr>
              <w:pStyle w:val="BackCoverCopy"/>
              <w:spacing w:after="0" w:line="240" w:lineRule="auto"/>
              <w:rPr>
                <w:rFonts w:ascii="Minion Pro" w:hAnsi="Minion Pro" w:cs="Minion Pro"/>
                <w:sz w:val="16"/>
                <w:szCs w:val="16"/>
                <w:lang w:val="cs-CZ"/>
              </w:rPr>
            </w:pPr>
          </w:p>
          <w:p w14:paraId="412D6C15" w14:textId="77777777" w:rsidR="00691A98" w:rsidRPr="006D71B8" w:rsidRDefault="00691A98" w:rsidP="00691A98">
            <w:pPr>
              <w:pStyle w:val="BackCoverCopy"/>
              <w:spacing w:after="0" w:line="240" w:lineRule="auto"/>
              <w:rPr>
                <w:rFonts w:ascii="Minion Pro" w:hAnsi="Minion Pro" w:cs="Minion Pro"/>
                <w:sz w:val="16"/>
                <w:szCs w:val="16"/>
                <w:lang w:val="cs-CZ"/>
              </w:rPr>
            </w:pPr>
            <w:r w:rsidRPr="006D71B8">
              <w:rPr>
                <w:rFonts w:ascii="Minion Pro" w:eastAsia="Minion Pro" w:hAnsi="Minion Pro" w:cs="Minion Pro"/>
                <w:sz w:val="16"/>
                <w:szCs w:val="16"/>
                <w:lang w:val="cs-CZ" w:bidi="cs-CZ"/>
              </w:rPr>
              <w:t>Saint-Gobain Abrasives Middle East</w:t>
            </w:r>
          </w:p>
          <w:p w14:paraId="06982AFD" w14:textId="77777777" w:rsidR="00691A98" w:rsidRPr="006D71B8" w:rsidRDefault="00691A98" w:rsidP="00691A98">
            <w:pPr>
              <w:pStyle w:val="BackCoverCopy"/>
              <w:spacing w:after="0" w:line="240" w:lineRule="auto"/>
              <w:rPr>
                <w:rFonts w:ascii="Minion Pro" w:hAnsi="Minion Pro" w:cs="Minion Pro"/>
                <w:sz w:val="16"/>
                <w:szCs w:val="16"/>
                <w:lang w:val="cs-CZ"/>
              </w:rPr>
            </w:pPr>
            <w:r w:rsidRPr="006D71B8">
              <w:rPr>
                <w:rFonts w:ascii="Minion Pro" w:eastAsia="Minion Pro" w:hAnsi="Minion Pro" w:cs="Minion Pro"/>
                <w:sz w:val="16"/>
                <w:szCs w:val="16"/>
                <w:lang w:val="cs-CZ" w:bidi="cs-CZ"/>
              </w:rPr>
              <w:t xml:space="preserve">Jebel Ali Free Zone, </w:t>
            </w:r>
          </w:p>
          <w:p w14:paraId="16B5D8B8" w14:textId="79E2CE01" w:rsidR="00691A98" w:rsidRPr="006D71B8" w:rsidRDefault="00691A98" w:rsidP="00691A98">
            <w:pPr>
              <w:pStyle w:val="BackCoverCopy"/>
              <w:spacing w:after="0" w:line="240" w:lineRule="auto"/>
              <w:rPr>
                <w:rFonts w:ascii="Minion Pro" w:hAnsi="Minion Pro" w:cs="Minion Pro"/>
                <w:sz w:val="16"/>
                <w:szCs w:val="16"/>
                <w:lang w:val="cs-CZ"/>
              </w:rPr>
            </w:pPr>
            <w:r w:rsidRPr="006D71B8">
              <w:rPr>
                <w:rFonts w:ascii="Minion Pro" w:eastAsia="Minion Pro" w:hAnsi="Minion Pro" w:cs="Minion Pro"/>
                <w:sz w:val="16"/>
                <w:szCs w:val="16"/>
                <w:lang w:val="cs-CZ" w:bidi="cs-CZ"/>
              </w:rPr>
              <w:t xml:space="preserve">Plot No. S10817 </w:t>
            </w:r>
          </w:p>
          <w:p w14:paraId="5947D625" w14:textId="36AC1B65" w:rsidR="00691A98" w:rsidRPr="006D71B8" w:rsidRDefault="00691A98" w:rsidP="00691A98">
            <w:pPr>
              <w:pStyle w:val="BackCoverCopy"/>
              <w:spacing w:after="0" w:line="240" w:lineRule="auto"/>
              <w:rPr>
                <w:rFonts w:ascii="Minion Pro" w:hAnsi="Minion Pro" w:cs="Minion Pro"/>
                <w:sz w:val="16"/>
                <w:szCs w:val="16"/>
                <w:lang w:val="cs-CZ"/>
              </w:rPr>
            </w:pPr>
            <w:r w:rsidRPr="006D71B8">
              <w:rPr>
                <w:rFonts w:ascii="Minion Pro" w:eastAsia="Minion Pro" w:hAnsi="Minion Pro" w:cs="Minion Pro"/>
                <w:sz w:val="16"/>
                <w:szCs w:val="16"/>
                <w:lang w:val="cs-CZ" w:bidi="cs-CZ"/>
              </w:rPr>
              <w:t xml:space="preserve">PO Box 261484, Dubai • </w:t>
            </w:r>
          </w:p>
          <w:p w14:paraId="33EF3856" w14:textId="77777777" w:rsidR="00691A98" w:rsidRPr="006D71B8" w:rsidRDefault="00691A98" w:rsidP="00691A98">
            <w:pPr>
              <w:pStyle w:val="BackCoverCopy"/>
              <w:spacing w:after="0" w:line="240" w:lineRule="auto"/>
              <w:rPr>
                <w:rFonts w:ascii="Minion Pro" w:hAnsi="Minion Pro" w:cs="Minion Pro"/>
                <w:sz w:val="16"/>
                <w:szCs w:val="16"/>
                <w:lang w:val="cs-CZ"/>
              </w:rPr>
            </w:pPr>
            <w:r w:rsidRPr="006D71B8">
              <w:rPr>
                <w:rFonts w:ascii="Minion Pro" w:eastAsia="Minion Pro" w:hAnsi="Minion Pro" w:cs="Minion Pro"/>
                <w:sz w:val="16"/>
                <w:szCs w:val="16"/>
                <w:lang w:val="cs-CZ" w:bidi="cs-CZ"/>
              </w:rPr>
              <w:t xml:space="preserve">Spojené arabské emiráty </w:t>
            </w:r>
          </w:p>
          <w:p w14:paraId="7B510E7C" w14:textId="77777777" w:rsidR="00691A98" w:rsidRPr="006D71B8" w:rsidRDefault="00691A98" w:rsidP="00691A98">
            <w:pPr>
              <w:rPr>
                <w:rFonts w:ascii="Minion Pro" w:hAnsi="Minion Pro" w:cs="Minion Pro"/>
                <w:caps/>
                <w:color w:val="000000"/>
                <w:sz w:val="16"/>
                <w:szCs w:val="16"/>
                <w:lang w:val="cs-CZ" w:eastAsia="fr-FR"/>
              </w:rPr>
            </w:pPr>
            <w:r w:rsidRPr="006D71B8">
              <w:rPr>
                <w:rFonts w:ascii="Minion Pro" w:eastAsia="Minion Pro" w:hAnsi="Minion Pro" w:cs="Minion Pro"/>
                <w:color w:val="0078C1"/>
                <w:sz w:val="16"/>
                <w:szCs w:val="16"/>
                <w:lang w:val="cs-CZ" w:bidi="cs-CZ"/>
              </w:rPr>
              <w:t>TEL:</w:t>
            </w:r>
            <w:r w:rsidRPr="006D71B8">
              <w:rPr>
                <w:rFonts w:ascii="Minion Pro" w:eastAsia="Minion Pro" w:hAnsi="Minion Pro" w:cs="Minion Pro"/>
                <w:color w:val="000000"/>
                <w:sz w:val="16"/>
                <w:szCs w:val="16"/>
                <w:lang w:val="cs-CZ" w:bidi="cs-CZ"/>
              </w:rPr>
              <w:t xml:space="preserve"> + 971 (4) 8011 800 </w:t>
            </w:r>
          </w:p>
          <w:p w14:paraId="6FA5A3AE" w14:textId="77777777" w:rsidR="00691A98" w:rsidRPr="006D71B8" w:rsidRDefault="00691A98" w:rsidP="00691A98">
            <w:pPr>
              <w:rPr>
                <w:rFonts w:ascii="Minion Pro" w:hAnsi="Minion Pro" w:cs="Minion Pro"/>
                <w:caps/>
                <w:color w:val="000000"/>
                <w:sz w:val="16"/>
                <w:szCs w:val="16"/>
                <w:lang w:val="cs-CZ" w:eastAsia="fr-FR"/>
              </w:rPr>
            </w:pPr>
            <w:r w:rsidRPr="006D71B8">
              <w:rPr>
                <w:rFonts w:ascii="Minion Pro" w:eastAsia="Minion Pro" w:hAnsi="Minion Pro" w:cs="Minion Pro"/>
                <w:color w:val="0078C1"/>
                <w:sz w:val="16"/>
                <w:szCs w:val="16"/>
                <w:lang w:val="cs-CZ" w:bidi="cs-CZ"/>
              </w:rPr>
              <w:t>FAX:</w:t>
            </w:r>
            <w:r w:rsidRPr="006D71B8">
              <w:rPr>
                <w:rFonts w:ascii="Minion Pro" w:eastAsia="Minion Pro" w:hAnsi="Minion Pro" w:cs="Minion Pro"/>
                <w:color w:val="000000"/>
                <w:sz w:val="16"/>
                <w:szCs w:val="16"/>
                <w:lang w:val="cs-CZ" w:bidi="cs-CZ"/>
              </w:rPr>
              <w:t xml:space="preserve"> +971 (4) 8011 801</w:t>
            </w:r>
          </w:p>
          <w:p w14:paraId="40853522" w14:textId="77777777" w:rsidR="006D2E57" w:rsidRPr="006D71B8" w:rsidRDefault="006D2E57" w:rsidP="006D2E57">
            <w:pPr>
              <w:pStyle w:val="BackCoverCopy"/>
              <w:spacing w:after="0" w:line="240" w:lineRule="auto"/>
              <w:rPr>
                <w:rFonts w:ascii="Minion Pro" w:hAnsi="Minion Pro" w:cs="Minion Pro"/>
                <w:sz w:val="16"/>
                <w:szCs w:val="16"/>
                <w:lang w:val="cs-CZ"/>
              </w:rPr>
            </w:pPr>
          </w:p>
          <w:p w14:paraId="51543AFB" w14:textId="77777777" w:rsidR="006D2E57" w:rsidRPr="006D71B8" w:rsidRDefault="006D2E57" w:rsidP="006D2E57">
            <w:pPr>
              <w:pStyle w:val="BackCoverCopy"/>
              <w:spacing w:after="0" w:line="240" w:lineRule="auto"/>
              <w:rPr>
                <w:rFonts w:ascii="Minion Pro" w:hAnsi="Minion Pro" w:cs="Minion Pro"/>
                <w:sz w:val="16"/>
                <w:szCs w:val="16"/>
                <w:lang w:val="cs-CZ"/>
              </w:rPr>
            </w:pPr>
            <w:r w:rsidRPr="006D71B8">
              <w:rPr>
                <w:rFonts w:ascii="Minion Pro" w:eastAsia="Minion Pro" w:hAnsi="Minion Pro" w:cs="Minion Pro"/>
                <w:sz w:val="16"/>
                <w:szCs w:val="16"/>
                <w:lang w:val="cs-CZ" w:bidi="cs-CZ"/>
              </w:rPr>
              <w:t>SAINT-GOBAIN ABRASIFS</w:t>
            </w:r>
          </w:p>
          <w:p w14:paraId="2767A306" w14:textId="77777777" w:rsidR="006D2E57" w:rsidRPr="006D71B8" w:rsidRDefault="006D2E57" w:rsidP="006D2E57">
            <w:pPr>
              <w:pStyle w:val="BackCoverCopy"/>
              <w:spacing w:after="0" w:line="240" w:lineRule="auto"/>
              <w:rPr>
                <w:rFonts w:ascii="Minion Pro" w:hAnsi="Minion Pro" w:cs="Minion Pro"/>
                <w:sz w:val="16"/>
                <w:szCs w:val="16"/>
                <w:lang w:val="cs-CZ"/>
              </w:rPr>
            </w:pPr>
            <w:r w:rsidRPr="006D71B8">
              <w:rPr>
                <w:rFonts w:ascii="Minion Pro" w:eastAsia="Minion Pro" w:hAnsi="Minion Pro" w:cs="Minion Pro"/>
                <w:sz w:val="16"/>
                <w:szCs w:val="16"/>
                <w:lang w:val="cs-CZ" w:bidi="cs-CZ"/>
              </w:rPr>
              <w:t xml:space="preserve">RUE DE L’AMBASSADEUR - B.P.8 </w:t>
            </w:r>
          </w:p>
          <w:p w14:paraId="4DE5EFFA" w14:textId="77777777" w:rsidR="006D2E57" w:rsidRPr="006D71B8" w:rsidRDefault="006D2E57" w:rsidP="006D2E57">
            <w:pPr>
              <w:pStyle w:val="BackCoverCopy"/>
              <w:spacing w:after="0" w:line="240" w:lineRule="auto"/>
              <w:rPr>
                <w:rFonts w:ascii="Minion Pro" w:hAnsi="Minion Pro" w:cs="Minion Pro"/>
                <w:sz w:val="16"/>
                <w:szCs w:val="16"/>
                <w:lang w:val="cs-CZ"/>
              </w:rPr>
            </w:pPr>
            <w:r w:rsidRPr="006D71B8">
              <w:rPr>
                <w:rFonts w:ascii="Minion Pro" w:eastAsia="Minion Pro" w:hAnsi="Minion Pro" w:cs="Minion Pro"/>
                <w:sz w:val="16"/>
                <w:szCs w:val="16"/>
                <w:lang w:val="cs-CZ" w:bidi="cs-CZ"/>
              </w:rPr>
              <w:t>78 702 CONFLANS CEDEX</w:t>
            </w:r>
          </w:p>
          <w:p w14:paraId="093418A6" w14:textId="77777777" w:rsidR="006D2E57" w:rsidRPr="006D71B8" w:rsidRDefault="006D2E57" w:rsidP="006D2E57">
            <w:pPr>
              <w:pStyle w:val="BackCoverCopy"/>
              <w:spacing w:after="0" w:line="240" w:lineRule="auto"/>
              <w:rPr>
                <w:rFonts w:ascii="Minion Pro" w:hAnsi="Minion Pro" w:cs="Minion Pro"/>
                <w:sz w:val="16"/>
                <w:szCs w:val="16"/>
                <w:lang w:val="cs-CZ"/>
              </w:rPr>
            </w:pPr>
            <w:r w:rsidRPr="006D71B8">
              <w:rPr>
                <w:rFonts w:ascii="Minion Pro" w:eastAsia="Minion Pro" w:hAnsi="Minion Pro" w:cs="Minion Pro"/>
                <w:sz w:val="16"/>
                <w:szCs w:val="16"/>
                <w:lang w:val="cs-CZ" w:bidi="cs-CZ"/>
              </w:rPr>
              <w:t>FRANCIE</w:t>
            </w:r>
          </w:p>
          <w:p w14:paraId="2EA24F14" w14:textId="77777777" w:rsidR="006D2E57" w:rsidRPr="006D71B8" w:rsidRDefault="006D2E57" w:rsidP="006D2E57">
            <w:pPr>
              <w:pStyle w:val="BackCoverCopy"/>
              <w:spacing w:after="0" w:line="240" w:lineRule="auto"/>
              <w:rPr>
                <w:rFonts w:ascii="Minion Pro" w:hAnsi="Minion Pro" w:cs="Minion Pro"/>
                <w:sz w:val="16"/>
                <w:szCs w:val="16"/>
                <w:lang w:val="cs-CZ"/>
              </w:rPr>
            </w:pPr>
            <w:r w:rsidRPr="006D71B8">
              <w:rPr>
                <w:rFonts w:ascii="Minion Pro" w:eastAsia="Minion Pro" w:hAnsi="Minion Pro" w:cs="Minion Pro"/>
                <w:sz w:val="16"/>
                <w:szCs w:val="16"/>
                <w:lang w:val="cs-CZ" w:bidi="cs-CZ"/>
              </w:rPr>
              <w:t>TEL.:</w:t>
            </w:r>
            <w:r w:rsidRPr="006D71B8">
              <w:rPr>
                <w:rFonts w:ascii="Minion Pro" w:eastAsia="Minion Pro" w:hAnsi="Minion Pro" w:cs="Minion Pro"/>
                <w:sz w:val="16"/>
                <w:szCs w:val="16"/>
                <w:lang w:val="cs-CZ" w:bidi="cs-CZ"/>
              </w:rPr>
              <w:tab/>
              <w:t>+33 (0)1 34 90 40 00</w:t>
            </w:r>
          </w:p>
          <w:p w14:paraId="23C083A4" w14:textId="77777777" w:rsidR="006D2E57" w:rsidRPr="006D71B8" w:rsidRDefault="006D2E57" w:rsidP="006D2E57">
            <w:pPr>
              <w:pStyle w:val="BackCoverCopy"/>
              <w:spacing w:after="0" w:line="240" w:lineRule="auto"/>
              <w:rPr>
                <w:rFonts w:ascii="Minion Pro" w:hAnsi="Minion Pro" w:cs="Minion Pro"/>
                <w:sz w:val="16"/>
                <w:szCs w:val="16"/>
                <w:lang w:val="cs-CZ"/>
              </w:rPr>
            </w:pPr>
            <w:r w:rsidRPr="006D71B8">
              <w:rPr>
                <w:rFonts w:ascii="Minion Pro" w:eastAsia="Minion Pro" w:hAnsi="Minion Pro" w:cs="Minion Pro"/>
                <w:sz w:val="16"/>
                <w:szCs w:val="16"/>
                <w:lang w:val="cs-CZ" w:bidi="cs-CZ"/>
              </w:rPr>
              <w:t>FAX:</w:t>
            </w:r>
            <w:r w:rsidRPr="006D71B8">
              <w:rPr>
                <w:rFonts w:ascii="Minion Pro" w:eastAsia="Minion Pro" w:hAnsi="Minion Pro" w:cs="Minion Pro"/>
                <w:sz w:val="16"/>
                <w:szCs w:val="16"/>
                <w:lang w:val="cs-CZ" w:bidi="cs-CZ"/>
              </w:rPr>
              <w:tab/>
              <w:t>+33 (0)1 39 19 89 56</w:t>
            </w:r>
          </w:p>
          <w:p w14:paraId="2B86E819" w14:textId="77777777" w:rsidR="006D2E57" w:rsidRPr="006D71B8" w:rsidRDefault="006D2E57" w:rsidP="006D2E57">
            <w:pPr>
              <w:pStyle w:val="BackCoverCopy"/>
              <w:spacing w:after="0" w:line="240" w:lineRule="auto"/>
              <w:rPr>
                <w:rFonts w:ascii="Minion Pro" w:hAnsi="Minion Pro" w:cs="Minion Pro"/>
                <w:sz w:val="16"/>
                <w:szCs w:val="16"/>
                <w:lang w:val="cs-CZ"/>
              </w:rPr>
            </w:pPr>
          </w:p>
          <w:p w14:paraId="7182BF6D" w14:textId="77777777" w:rsidR="006D2E57" w:rsidRPr="006D71B8" w:rsidRDefault="006D2E57" w:rsidP="006D2E57">
            <w:pPr>
              <w:pStyle w:val="BackCoverCopy"/>
              <w:spacing w:after="0" w:line="240" w:lineRule="auto"/>
              <w:rPr>
                <w:rFonts w:ascii="Minion Pro" w:hAnsi="Minion Pro" w:cs="Minion Pro"/>
                <w:sz w:val="16"/>
                <w:szCs w:val="16"/>
                <w:lang w:val="cs-CZ"/>
              </w:rPr>
            </w:pPr>
            <w:r w:rsidRPr="006D71B8">
              <w:rPr>
                <w:rFonts w:ascii="Minion Pro" w:eastAsia="Minion Pro" w:hAnsi="Minion Pro" w:cs="Minion Pro"/>
                <w:sz w:val="16"/>
                <w:szCs w:val="16"/>
                <w:lang w:val="cs-CZ" w:bidi="cs-CZ"/>
              </w:rPr>
              <w:t>SAINT-GOBAIN ABRASIVES GmbH</w:t>
            </w:r>
          </w:p>
          <w:p w14:paraId="3FF6A937" w14:textId="77777777" w:rsidR="006D2E57" w:rsidRPr="006D71B8" w:rsidRDefault="006D2E57" w:rsidP="006D2E57">
            <w:pPr>
              <w:pStyle w:val="BackCoverCopy"/>
              <w:spacing w:after="0" w:line="240" w:lineRule="auto"/>
              <w:rPr>
                <w:rFonts w:ascii="Minion Pro" w:hAnsi="Minion Pro" w:cs="Minion Pro"/>
                <w:sz w:val="16"/>
                <w:szCs w:val="16"/>
                <w:lang w:val="cs-CZ"/>
              </w:rPr>
            </w:pPr>
            <w:r w:rsidRPr="006D71B8">
              <w:rPr>
                <w:rFonts w:ascii="Minion Pro" w:eastAsia="Minion Pro" w:hAnsi="Minion Pro" w:cs="Minion Pro"/>
                <w:sz w:val="16"/>
                <w:szCs w:val="16"/>
                <w:lang w:val="cs-CZ" w:bidi="cs-CZ"/>
              </w:rPr>
              <w:t>BIRKENSTRASSE 45-49</w:t>
            </w:r>
          </w:p>
          <w:p w14:paraId="74C67D1E" w14:textId="77777777" w:rsidR="006D2E57" w:rsidRPr="006D71B8" w:rsidRDefault="006D2E57" w:rsidP="006D2E57">
            <w:pPr>
              <w:pStyle w:val="BackCoverCopy"/>
              <w:spacing w:after="0" w:line="240" w:lineRule="auto"/>
              <w:rPr>
                <w:rFonts w:ascii="Minion Pro" w:hAnsi="Minion Pro" w:cs="Minion Pro"/>
                <w:sz w:val="16"/>
                <w:szCs w:val="16"/>
                <w:lang w:val="cs-CZ"/>
              </w:rPr>
            </w:pPr>
            <w:r w:rsidRPr="006D71B8">
              <w:rPr>
                <w:rFonts w:ascii="Minion Pro" w:eastAsia="Minion Pro" w:hAnsi="Minion Pro" w:cs="Minion Pro"/>
                <w:sz w:val="16"/>
                <w:szCs w:val="16"/>
                <w:lang w:val="cs-CZ" w:bidi="cs-CZ"/>
              </w:rPr>
              <w:t>D-50389 WESSELING</w:t>
            </w:r>
          </w:p>
          <w:p w14:paraId="7DBAD571" w14:textId="77777777" w:rsidR="006D2E57" w:rsidRPr="006D71B8" w:rsidRDefault="006D2E57" w:rsidP="006D2E57">
            <w:pPr>
              <w:pStyle w:val="BackCoverCopy"/>
              <w:spacing w:after="0" w:line="240" w:lineRule="auto"/>
              <w:rPr>
                <w:rFonts w:ascii="Minion Pro" w:hAnsi="Minion Pro" w:cs="Minion Pro"/>
                <w:sz w:val="16"/>
                <w:szCs w:val="16"/>
                <w:lang w:val="cs-CZ"/>
              </w:rPr>
            </w:pPr>
            <w:r w:rsidRPr="006D71B8">
              <w:rPr>
                <w:rFonts w:ascii="Minion Pro" w:eastAsia="Minion Pro" w:hAnsi="Minion Pro" w:cs="Minion Pro"/>
                <w:sz w:val="16"/>
                <w:szCs w:val="16"/>
                <w:lang w:val="cs-CZ" w:bidi="cs-CZ"/>
              </w:rPr>
              <w:t>NĚMECKO</w:t>
            </w:r>
          </w:p>
          <w:p w14:paraId="039B3F79" w14:textId="0CE7C992" w:rsidR="006D2E57" w:rsidRPr="006D71B8" w:rsidRDefault="006D2E57" w:rsidP="006D2E57">
            <w:pPr>
              <w:pStyle w:val="BackCoverCopy"/>
              <w:spacing w:after="0" w:line="240" w:lineRule="auto"/>
              <w:rPr>
                <w:rFonts w:ascii="Minion Pro" w:hAnsi="Minion Pro" w:cs="Minion Pro"/>
                <w:sz w:val="16"/>
                <w:szCs w:val="16"/>
                <w:lang w:val="cs-CZ"/>
              </w:rPr>
            </w:pPr>
            <w:r w:rsidRPr="006D71B8">
              <w:rPr>
                <w:rFonts w:ascii="Minion Pro" w:eastAsia="Minion Pro" w:hAnsi="Minion Pro" w:cs="Minion Pro"/>
                <w:sz w:val="16"/>
                <w:szCs w:val="16"/>
                <w:lang w:val="cs-CZ" w:bidi="cs-CZ"/>
              </w:rPr>
              <w:t>TEL.:</w:t>
            </w:r>
            <w:r w:rsidRPr="006D71B8">
              <w:rPr>
                <w:rFonts w:ascii="Minion Pro" w:eastAsia="Minion Pro" w:hAnsi="Minion Pro" w:cs="Minion Pro"/>
                <w:sz w:val="16"/>
                <w:szCs w:val="16"/>
                <w:lang w:val="cs-CZ" w:bidi="cs-CZ"/>
              </w:rPr>
              <w:tab/>
              <w:t>+49 (0) 2236 703-1</w:t>
            </w:r>
            <w:r w:rsidRPr="006D71B8">
              <w:rPr>
                <w:rFonts w:ascii="Minion Pro" w:eastAsia="Minion Pro" w:hAnsi="Minion Pro" w:cs="Minion Pro"/>
                <w:sz w:val="16"/>
                <w:szCs w:val="16"/>
                <w:lang w:val="cs-CZ" w:bidi="cs-CZ"/>
              </w:rPr>
              <w:br/>
            </w:r>
            <w:r w:rsidRPr="006D71B8">
              <w:rPr>
                <w:rFonts w:ascii="Minion Pro" w:eastAsia="Minion Pro" w:hAnsi="Minion Pro" w:cs="Minion Pro"/>
                <w:sz w:val="16"/>
                <w:szCs w:val="16"/>
                <w:lang w:val="cs-CZ" w:bidi="cs-CZ"/>
              </w:rPr>
              <w:tab/>
              <w:t>+49 (0) 2236 8996-0</w:t>
            </w:r>
            <w:r w:rsidRPr="006D71B8">
              <w:rPr>
                <w:rFonts w:ascii="Minion Pro" w:eastAsia="Minion Pro" w:hAnsi="Minion Pro" w:cs="Minion Pro"/>
                <w:sz w:val="16"/>
                <w:szCs w:val="16"/>
                <w:lang w:val="cs-CZ" w:bidi="cs-CZ"/>
              </w:rPr>
              <w:br/>
            </w:r>
            <w:r w:rsidRPr="006D71B8">
              <w:rPr>
                <w:rFonts w:ascii="Minion Pro" w:eastAsia="Minion Pro" w:hAnsi="Minion Pro" w:cs="Minion Pro"/>
                <w:sz w:val="16"/>
                <w:szCs w:val="16"/>
                <w:lang w:val="cs-CZ" w:bidi="cs-CZ"/>
              </w:rPr>
              <w:tab/>
              <w:t>+49 (0) 2236 8911-0</w:t>
            </w:r>
          </w:p>
          <w:p w14:paraId="75DEBC53" w14:textId="6860354C" w:rsidR="006D2E57" w:rsidRPr="006D71B8" w:rsidRDefault="006D2E57" w:rsidP="006D2E57">
            <w:pPr>
              <w:pStyle w:val="BackCoverCopy"/>
              <w:spacing w:after="0" w:line="240" w:lineRule="auto"/>
              <w:rPr>
                <w:rFonts w:ascii="Minion Pro" w:hAnsi="Minion Pro" w:cs="Minion Pro"/>
                <w:sz w:val="16"/>
                <w:szCs w:val="16"/>
                <w:lang w:val="cs-CZ"/>
              </w:rPr>
            </w:pPr>
            <w:r w:rsidRPr="006D71B8">
              <w:rPr>
                <w:rFonts w:ascii="Minion Pro" w:eastAsia="Minion Pro" w:hAnsi="Minion Pro" w:cs="Minion Pro"/>
                <w:sz w:val="16"/>
                <w:szCs w:val="16"/>
                <w:lang w:val="cs-CZ" w:bidi="cs-CZ"/>
              </w:rPr>
              <w:t>FAX:</w:t>
            </w:r>
            <w:r w:rsidRPr="006D71B8">
              <w:rPr>
                <w:rFonts w:ascii="Minion Pro" w:eastAsia="Minion Pro" w:hAnsi="Minion Pro" w:cs="Minion Pro"/>
                <w:sz w:val="16"/>
                <w:szCs w:val="16"/>
                <w:lang w:val="cs-CZ" w:bidi="cs-CZ"/>
              </w:rPr>
              <w:tab/>
              <w:t>+49 (0) 2236 703-367</w:t>
            </w:r>
            <w:r w:rsidRPr="006D71B8">
              <w:rPr>
                <w:rFonts w:ascii="Minion Pro" w:eastAsia="Minion Pro" w:hAnsi="Minion Pro" w:cs="Minion Pro"/>
                <w:sz w:val="16"/>
                <w:szCs w:val="16"/>
                <w:lang w:val="cs-CZ" w:bidi="cs-CZ"/>
              </w:rPr>
              <w:br/>
            </w:r>
            <w:r w:rsidRPr="006D71B8">
              <w:rPr>
                <w:rFonts w:ascii="Minion Pro" w:eastAsia="Minion Pro" w:hAnsi="Minion Pro" w:cs="Minion Pro"/>
                <w:sz w:val="16"/>
                <w:szCs w:val="16"/>
                <w:lang w:val="cs-CZ" w:bidi="cs-CZ"/>
              </w:rPr>
              <w:tab/>
              <w:t>+49 (0) 2236 8996-10</w:t>
            </w:r>
            <w:r w:rsidRPr="006D71B8">
              <w:rPr>
                <w:rFonts w:ascii="Minion Pro" w:eastAsia="Minion Pro" w:hAnsi="Minion Pro" w:cs="Minion Pro"/>
                <w:sz w:val="16"/>
                <w:szCs w:val="16"/>
                <w:lang w:val="cs-CZ" w:bidi="cs-CZ"/>
              </w:rPr>
              <w:br/>
            </w:r>
            <w:r w:rsidRPr="006D71B8">
              <w:rPr>
                <w:rFonts w:ascii="Minion Pro" w:eastAsia="Minion Pro" w:hAnsi="Minion Pro" w:cs="Minion Pro"/>
                <w:sz w:val="16"/>
                <w:szCs w:val="16"/>
                <w:lang w:val="cs-CZ" w:bidi="cs-CZ"/>
              </w:rPr>
              <w:tab/>
              <w:t>+49 (0) 2236 8911-30</w:t>
            </w:r>
          </w:p>
          <w:p w14:paraId="7CEBC545" w14:textId="77777777" w:rsidR="00024CCA" w:rsidRPr="006D71B8" w:rsidRDefault="006D2E57" w:rsidP="006D2E57">
            <w:pPr>
              <w:pStyle w:val="BackCoverCopy"/>
              <w:spacing w:after="0" w:line="240" w:lineRule="auto"/>
              <w:rPr>
                <w:rFonts w:ascii="Minion Pro" w:hAnsi="Minion Pro" w:cs="Minion Pro"/>
                <w:sz w:val="16"/>
                <w:szCs w:val="16"/>
                <w:lang w:val="cs-CZ"/>
              </w:rPr>
            </w:pPr>
            <w:r w:rsidRPr="006D71B8">
              <w:rPr>
                <w:rFonts w:ascii="Minion Pro" w:eastAsia="Minion Pro" w:hAnsi="Minion Pro" w:cs="Minion Pro"/>
                <w:sz w:val="16"/>
                <w:szCs w:val="16"/>
                <w:lang w:val="cs-CZ" w:bidi="cs-CZ"/>
              </w:rPr>
              <w:t xml:space="preserve">Pro rakouský </w:t>
            </w:r>
          </w:p>
          <w:p w14:paraId="7BFBD17D" w14:textId="77777777" w:rsidR="006D2E57" w:rsidRPr="006D71B8" w:rsidRDefault="006D2E57" w:rsidP="006D2E57">
            <w:pPr>
              <w:pStyle w:val="BackCoverCopy"/>
              <w:spacing w:after="0" w:line="240" w:lineRule="auto"/>
              <w:rPr>
                <w:rFonts w:ascii="Minion Pro" w:hAnsi="Minion Pro" w:cs="Minion Pro"/>
                <w:sz w:val="16"/>
                <w:szCs w:val="16"/>
                <w:lang w:val="cs-CZ"/>
              </w:rPr>
            </w:pPr>
            <w:r w:rsidRPr="006D71B8">
              <w:rPr>
                <w:rFonts w:ascii="Minion Pro" w:eastAsia="Minion Pro" w:hAnsi="Minion Pro" w:cs="Minion Pro"/>
                <w:sz w:val="16"/>
                <w:szCs w:val="16"/>
                <w:lang w:val="cs-CZ" w:bidi="cs-CZ"/>
              </w:rPr>
              <w:t>trh</w:t>
            </w:r>
          </w:p>
          <w:p w14:paraId="06A09822" w14:textId="77777777" w:rsidR="006D2E57" w:rsidRPr="006D71B8" w:rsidRDefault="006D2E57" w:rsidP="006D2E57">
            <w:pPr>
              <w:pStyle w:val="BackCoverCopy"/>
              <w:spacing w:after="0" w:line="240" w:lineRule="auto"/>
              <w:rPr>
                <w:rFonts w:ascii="Minion Pro" w:hAnsi="Minion Pro" w:cs="Minion Pro"/>
                <w:sz w:val="16"/>
                <w:szCs w:val="16"/>
                <w:lang w:val="cs-CZ"/>
              </w:rPr>
            </w:pPr>
            <w:r w:rsidRPr="006D71B8">
              <w:rPr>
                <w:rFonts w:ascii="Minion Pro" w:eastAsia="Minion Pro" w:hAnsi="Minion Pro" w:cs="Minion Pro"/>
                <w:sz w:val="16"/>
                <w:szCs w:val="16"/>
                <w:lang w:val="cs-CZ" w:bidi="cs-CZ"/>
              </w:rPr>
              <w:t>TEL.:</w:t>
            </w:r>
            <w:r w:rsidRPr="006D71B8">
              <w:rPr>
                <w:rFonts w:ascii="Minion Pro" w:eastAsia="Minion Pro" w:hAnsi="Minion Pro" w:cs="Minion Pro"/>
                <w:sz w:val="16"/>
                <w:szCs w:val="16"/>
                <w:lang w:val="cs-CZ" w:bidi="cs-CZ"/>
              </w:rPr>
              <w:tab/>
              <w:t>+43 (00) 662 430 076</w:t>
            </w:r>
          </w:p>
          <w:p w14:paraId="59F8FD3B" w14:textId="77777777" w:rsidR="006D2E57" w:rsidRPr="006D71B8" w:rsidRDefault="006D2E57" w:rsidP="006D2E57">
            <w:pPr>
              <w:pStyle w:val="BackCoverCopy"/>
              <w:spacing w:after="0" w:line="240" w:lineRule="auto"/>
              <w:rPr>
                <w:rFonts w:ascii="Minion Pro" w:hAnsi="Minion Pro" w:cs="Minion Pro"/>
                <w:sz w:val="16"/>
                <w:szCs w:val="16"/>
                <w:lang w:val="cs-CZ"/>
              </w:rPr>
            </w:pPr>
          </w:p>
          <w:p w14:paraId="4017B912" w14:textId="77777777" w:rsidR="006D2E57" w:rsidRPr="006D71B8" w:rsidRDefault="006D2E57" w:rsidP="006D2E57">
            <w:pPr>
              <w:pStyle w:val="BackCoverCopy"/>
              <w:spacing w:after="0" w:line="240" w:lineRule="auto"/>
              <w:rPr>
                <w:rFonts w:ascii="Minion Pro" w:hAnsi="Minion Pro" w:cs="Minion Pro"/>
                <w:sz w:val="16"/>
                <w:szCs w:val="16"/>
                <w:lang w:val="cs-CZ"/>
              </w:rPr>
            </w:pPr>
            <w:r w:rsidRPr="006D71B8">
              <w:rPr>
                <w:rFonts w:ascii="Minion Pro" w:eastAsia="Minion Pro" w:hAnsi="Minion Pro" w:cs="Minion Pro"/>
                <w:sz w:val="16"/>
                <w:szCs w:val="16"/>
                <w:lang w:val="cs-CZ" w:bidi="cs-CZ"/>
              </w:rPr>
              <w:t>Saint-Gobain Abrasives KFT.</w:t>
            </w:r>
          </w:p>
          <w:p w14:paraId="6923ABF2" w14:textId="77777777" w:rsidR="006D2E57" w:rsidRPr="006D71B8" w:rsidRDefault="006D2E57" w:rsidP="006D2E57">
            <w:pPr>
              <w:pStyle w:val="BackCoverCopy"/>
              <w:spacing w:after="0" w:line="240" w:lineRule="auto"/>
              <w:rPr>
                <w:rFonts w:ascii="Minion Pro" w:hAnsi="Minion Pro" w:cs="Minion Pro"/>
                <w:sz w:val="16"/>
                <w:szCs w:val="16"/>
                <w:lang w:val="cs-CZ"/>
              </w:rPr>
            </w:pPr>
            <w:r w:rsidRPr="006D71B8">
              <w:rPr>
                <w:rFonts w:ascii="Minion Pro" w:eastAsia="Minion Pro" w:hAnsi="Minion Pro" w:cs="Minion Pro"/>
                <w:sz w:val="16"/>
                <w:szCs w:val="16"/>
                <w:lang w:val="cs-CZ" w:bidi="cs-CZ"/>
              </w:rPr>
              <w:t>1225 Budapešť</w:t>
            </w:r>
          </w:p>
          <w:p w14:paraId="18885CE6" w14:textId="77777777" w:rsidR="006D2E57" w:rsidRPr="006D71B8" w:rsidRDefault="006D2E57" w:rsidP="006D2E57">
            <w:pPr>
              <w:pStyle w:val="BackCoverCopy"/>
              <w:spacing w:after="0" w:line="240" w:lineRule="auto"/>
              <w:rPr>
                <w:rFonts w:ascii="Minion Pro" w:hAnsi="Minion Pro" w:cs="Minion Pro"/>
                <w:sz w:val="16"/>
                <w:szCs w:val="16"/>
                <w:lang w:val="cs-CZ"/>
              </w:rPr>
            </w:pPr>
            <w:r w:rsidRPr="006D71B8">
              <w:rPr>
                <w:rFonts w:ascii="Minion Pro" w:eastAsia="Minion Pro" w:hAnsi="Minion Pro" w:cs="Minion Pro"/>
                <w:sz w:val="16"/>
                <w:szCs w:val="16"/>
                <w:lang w:val="cs-CZ" w:bidi="cs-CZ"/>
              </w:rPr>
              <w:t>Bányalég u. 60/B.</w:t>
            </w:r>
          </w:p>
          <w:p w14:paraId="4260B24E" w14:textId="77777777" w:rsidR="006D2E57" w:rsidRPr="006D71B8" w:rsidRDefault="006D2E57" w:rsidP="006D2E57">
            <w:pPr>
              <w:pStyle w:val="BackCoverCopy"/>
              <w:spacing w:after="0" w:line="240" w:lineRule="auto"/>
              <w:rPr>
                <w:rFonts w:ascii="Minion Pro" w:hAnsi="Minion Pro" w:cs="Minion Pro"/>
                <w:sz w:val="16"/>
                <w:szCs w:val="16"/>
                <w:lang w:val="cs-CZ"/>
              </w:rPr>
            </w:pPr>
            <w:r w:rsidRPr="006D71B8">
              <w:rPr>
                <w:rFonts w:ascii="Minion Pro" w:eastAsia="Minion Pro" w:hAnsi="Minion Pro" w:cs="Minion Pro"/>
                <w:sz w:val="16"/>
                <w:szCs w:val="16"/>
                <w:lang w:val="cs-CZ" w:bidi="cs-CZ"/>
              </w:rPr>
              <w:t>Maďarsko</w:t>
            </w:r>
          </w:p>
          <w:p w14:paraId="12A53082" w14:textId="77777777" w:rsidR="006D2E57" w:rsidRPr="006D71B8" w:rsidRDefault="006D2E57" w:rsidP="006D2E57">
            <w:pPr>
              <w:pStyle w:val="BackCoverCopy"/>
              <w:spacing w:after="0" w:line="240" w:lineRule="auto"/>
              <w:rPr>
                <w:rFonts w:ascii="Minion Pro" w:hAnsi="Minion Pro" w:cs="Minion Pro"/>
                <w:sz w:val="16"/>
                <w:szCs w:val="16"/>
                <w:lang w:val="cs-CZ"/>
              </w:rPr>
            </w:pPr>
            <w:r w:rsidRPr="006D71B8">
              <w:rPr>
                <w:rFonts w:ascii="Minion Pro" w:eastAsia="Minion Pro" w:hAnsi="Minion Pro" w:cs="Minion Pro"/>
                <w:sz w:val="16"/>
                <w:szCs w:val="16"/>
                <w:lang w:val="cs-CZ" w:bidi="cs-CZ"/>
              </w:rPr>
              <w:t>TEL.:</w:t>
            </w:r>
            <w:r w:rsidRPr="006D71B8">
              <w:rPr>
                <w:rFonts w:ascii="Minion Pro" w:eastAsia="Minion Pro" w:hAnsi="Minion Pro" w:cs="Minion Pro"/>
                <w:sz w:val="16"/>
                <w:szCs w:val="16"/>
                <w:lang w:val="cs-CZ" w:bidi="cs-CZ"/>
              </w:rPr>
              <w:tab/>
              <w:t>+36 1 371 22 50</w:t>
            </w:r>
          </w:p>
          <w:p w14:paraId="66429A5B" w14:textId="77777777" w:rsidR="006D2E57" w:rsidRPr="006D71B8" w:rsidRDefault="006D2E57" w:rsidP="006D2E57">
            <w:pPr>
              <w:pStyle w:val="BackCoverCopy"/>
              <w:spacing w:after="0" w:line="240" w:lineRule="auto"/>
              <w:rPr>
                <w:rFonts w:ascii="Minion Pro" w:hAnsi="Minion Pro" w:cs="Minion Pro"/>
                <w:sz w:val="16"/>
                <w:szCs w:val="16"/>
                <w:lang w:val="cs-CZ"/>
              </w:rPr>
            </w:pPr>
            <w:r w:rsidRPr="006D71B8">
              <w:rPr>
                <w:rFonts w:ascii="Minion Pro" w:eastAsia="Minion Pro" w:hAnsi="Minion Pro" w:cs="Minion Pro"/>
                <w:sz w:val="16"/>
                <w:szCs w:val="16"/>
                <w:lang w:val="cs-CZ" w:bidi="cs-CZ"/>
              </w:rPr>
              <w:t>FAX:</w:t>
            </w:r>
            <w:r w:rsidRPr="006D71B8">
              <w:rPr>
                <w:rFonts w:ascii="Minion Pro" w:eastAsia="Minion Pro" w:hAnsi="Minion Pro" w:cs="Minion Pro"/>
                <w:sz w:val="16"/>
                <w:szCs w:val="16"/>
                <w:lang w:val="cs-CZ" w:bidi="cs-CZ"/>
              </w:rPr>
              <w:tab/>
              <w:t>+36 1 371 22 55</w:t>
            </w:r>
          </w:p>
        </w:tc>
        <w:tc>
          <w:tcPr>
            <w:tcW w:w="3296" w:type="dxa"/>
          </w:tcPr>
          <w:p w14:paraId="24287891" w14:textId="77777777" w:rsidR="006D2E57" w:rsidRPr="006D71B8" w:rsidRDefault="006D2E57" w:rsidP="006D2E57">
            <w:pPr>
              <w:pStyle w:val="BackCoverCopy"/>
              <w:spacing w:after="0" w:line="240" w:lineRule="auto"/>
              <w:rPr>
                <w:rFonts w:ascii="Minion Pro" w:hAnsi="Minion Pro" w:cs="Minion Pro"/>
                <w:sz w:val="16"/>
                <w:szCs w:val="16"/>
                <w:lang w:val="cs-CZ"/>
              </w:rPr>
            </w:pPr>
            <w:r w:rsidRPr="006D71B8">
              <w:rPr>
                <w:rFonts w:ascii="Minion Pro" w:eastAsia="Minion Pro" w:hAnsi="Minion Pro" w:cs="Minion Pro"/>
                <w:sz w:val="16"/>
                <w:szCs w:val="16"/>
                <w:lang w:val="cs-CZ" w:bidi="cs-CZ"/>
              </w:rPr>
              <w:t>SAINT-GOBAIN ABRASIVI S.p.A</w:t>
            </w:r>
          </w:p>
          <w:p w14:paraId="3FA60E8B" w14:textId="77777777" w:rsidR="006D2E57" w:rsidRPr="006D71B8" w:rsidRDefault="006D2E57" w:rsidP="006D2E57">
            <w:pPr>
              <w:pStyle w:val="BackCoverCopy"/>
              <w:spacing w:after="0" w:line="240" w:lineRule="auto"/>
              <w:rPr>
                <w:rFonts w:ascii="Minion Pro" w:hAnsi="Minion Pro" w:cs="Minion Pro"/>
                <w:sz w:val="16"/>
                <w:szCs w:val="16"/>
                <w:lang w:val="cs-CZ"/>
              </w:rPr>
            </w:pPr>
            <w:r w:rsidRPr="006D71B8">
              <w:rPr>
                <w:rFonts w:ascii="Minion Pro" w:eastAsia="Minion Pro" w:hAnsi="Minion Pro" w:cs="Minion Pro"/>
                <w:sz w:val="16"/>
                <w:szCs w:val="16"/>
                <w:lang w:val="cs-CZ" w:bidi="cs-CZ"/>
              </w:rPr>
              <w:t>VIA PER CESANO BOSCONE 4</w:t>
            </w:r>
          </w:p>
          <w:p w14:paraId="6088C95B" w14:textId="77777777" w:rsidR="006D2E57" w:rsidRPr="006D71B8" w:rsidRDefault="006D2E57" w:rsidP="006D2E57">
            <w:pPr>
              <w:pStyle w:val="BackCoverCopy"/>
              <w:spacing w:after="0" w:line="240" w:lineRule="auto"/>
              <w:rPr>
                <w:rFonts w:ascii="Minion Pro" w:hAnsi="Minion Pro" w:cs="Minion Pro"/>
                <w:sz w:val="16"/>
                <w:szCs w:val="16"/>
                <w:lang w:val="cs-CZ"/>
              </w:rPr>
            </w:pPr>
            <w:r w:rsidRPr="006D71B8">
              <w:rPr>
                <w:rFonts w:ascii="Minion Pro" w:eastAsia="Minion Pro" w:hAnsi="Minion Pro" w:cs="Minion Pro"/>
                <w:sz w:val="16"/>
                <w:szCs w:val="16"/>
                <w:lang w:val="cs-CZ" w:bidi="cs-CZ"/>
              </w:rPr>
              <w:t>I-20094 CORSICO MILANO</w:t>
            </w:r>
          </w:p>
          <w:p w14:paraId="7AA1803F" w14:textId="77777777" w:rsidR="006D2E57" w:rsidRPr="006D71B8" w:rsidRDefault="006D2E57" w:rsidP="006D2E57">
            <w:pPr>
              <w:pStyle w:val="BackCoverCopy"/>
              <w:spacing w:after="0" w:line="240" w:lineRule="auto"/>
              <w:rPr>
                <w:rFonts w:ascii="Minion Pro" w:hAnsi="Minion Pro" w:cs="Minion Pro"/>
                <w:sz w:val="16"/>
                <w:szCs w:val="16"/>
                <w:lang w:val="cs-CZ"/>
              </w:rPr>
            </w:pPr>
            <w:r w:rsidRPr="006D71B8">
              <w:rPr>
                <w:rFonts w:ascii="Minion Pro" w:eastAsia="Minion Pro" w:hAnsi="Minion Pro" w:cs="Minion Pro"/>
                <w:sz w:val="16"/>
                <w:szCs w:val="16"/>
                <w:lang w:val="cs-CZ" w:bidi="cs-CZ"/>
              </w:rPr>
              <w:t>ITÁLIE</w:t>
            </w:r>
          </w:p>
          <w:p w14:paraId="20C1E913" w14:textId="77777777" w:rsidR="006D2E57" w:rsidRPr="006D71B8" w:rsidRDefault="006D2E57" w:rsidP="006D2E57">
            <w:pPr>
              <w:pStyle w:val="BackCoverCopy"/>
              <w:spacing w:after="0" w:line="240" w:lineRule="auto"/>
              <w:rPr>
                <w:rFonts w:ascii="Minion Pro" w:hAnsi="Minion Pro" w:cs="Minion Pro"/>
                <w:sz w:val="16"/>
                <w:szCs w:val="16"/>
                <w:lang w:val="cs-CZ"/>
              </w:rPr>
            </w:pPr>
            <w:r w:rsidRPr="006D71B8">
              <w:rPr>
                <w:rFonts w:ascii="Minion Pro" w:eastAsia="Minion Pro" w:hAnsi="Minion Pro" w:cs="Minion Pro"/>
                <w:sz w:val="16"/>
                <w:szCs w:val="16"/>
                <w:lang w:val="cs-CZ" w:bidi="cs-CZ"/>
              </w:rPr>
              <w:t>TEL.:</w:t>
            </w:r>
            <w:r w:rsidRPr="006D71B8">
              <w:rPr>
                <w:rFonts w:ascii="Minion Pro" w:eastAsia="Minion Pro" w:hAnsi="Minion Pro" w:cs="Minion Pro"/>
                <w:sz w:val="16"/>
                <w:szCs w:val="16"/>
                <w:lang w:val="cs-CZ" w:bidi="cs-CZ"/>
              </w:rPr>
              <w:tab/>
              <w:t xml:space="preserve">+39 02 44 851 </w:t>
            </w:r>
          </w:p>
          <w:p w14:paraId="4A173EDD" w14:textId="77777777" w:rsidR="006D2E57" w:rsidRPr="006D71B8" w:rsidRDefault="00D073CC" w:rsidP="006D2E57">
            <w:pPr>
              <w:pStyle w:val="BackCoverCopy"/>
              <w:spacing w:after="0" w:line="240" w:lineRule="auto"/>
              <w:rPr>
                <w:rFonts w:ascii="Minion Pro" w:hAnsi="Minion Pro" w:cs="Minion Pro"/>
                <w:sz w:val="16"/>
                <w:szCs w:val="16"/>
                <w:lang w:val="cs-CZ"/>
              </w:rPr>
            </w:pPr>
            <w:r w:rsidRPr="006D71B8">
              <w:rPr>
                <w:rFonts w:ascii="Minion Pro" w:eastAsia="Minion Pro" w:hAnsi="Minion Pro" w:cs="Minion Pro"/>
                <w:sz w:val="16"/>
                <w:szCs w:val="16"/>
                <w:lang w:val="cs-CZ" w:bidi="cs-CZ"/>
              </w:rPr>
              <w:t>FAX:</w:t>
            </w:r>
            <w:r w:rsidRPr="006D71B8">
              <w:rPr>
                <w:rFonts w:ascii="Minion Pro" w:eastAsia="Minion Pro" w:hAnsi="Minion Pro" w:cs="Minion Pro"/>
                <w:sz w:val="16"/>
                <w:szCs w:val="16"/>
                <w:lang w:val="cs-CZ" w:bidi="cs-CZ"/>
              </w:rPr>
              <w:tab/>
              <w:t>+39 02 44 78 266</w:t>
            </w:r>
          </w:p>
          <w:p w14:paraId="78D390A1" w14:textId="77777777" w:rsidR="006D2E57" w:rsidRPr="006D71B8" w:rsidRDefault="006D2E57" w:rsidP="006D2E57">
            <w:pPr>
              <w:pStyle w:val="BackCoverCopy"/>
              <w:spacing w:after="0" w:line="240" w:lineRule="auto"/>
              <w:rPr>
                <w:rFonts w:ascii="Minion Pro" w:hAnsi="Minion Pro" w:cs="Minion Pro"/>
                <w:sz w:val="16"/>
                <w:szCs w:val="16"/>
                <w:lang w:val="cs-CZ"/>
              </w:rPr>
            </w:pPr>
          </w:p>
          <w:p w14:paraId="6760635A" w14:textId="77777777" w:rsidR="006D2E57" w:rsidRPr="006D71B8" w:rsidRDefault="006D2E57" w:rsidP="006D2E57">
            <w:pPr>
              <w:pStyle w:val="BackCoverCopy"/>
              <w:spacing w:after="0" w:line="240" w:lineRule="auto"/>
              <w:rPr>
                <w:rFonts w:ascii="Minion Pro" w:hAnsi="Minion Pro" w:cs="Minion Pro"/>
                <w:sz w:val="16"/>
                <w:szCs w:val="16"/>
                <w:lang w:val="cs-CZ"/>
              </w:rPr>
            </w:pPr>
            <w:r w:rsidRPr="006D71B8">
              <w:rPr>
                <w:rFonts w:ascii="Minion Pro" w:eastAsia="Minion Pro" w:hAnsi="Minion Pro" w:cs="Minion Pro"/>
                <w:sz w:val="16"/>
                <w:szCs w:val="16"/>
                <w:lang w:val="cs-CZ" w:bidi="cs-CZ"/>
              </w:rPr>
              <w:t>SAINT-GOBAIN ABRASIVES S.A.</w:t>
            </w:r>
          </w:p>
          <w:p w14:paraId="77D05F11" w14:textId="77777777" w:rsidR="006D2E57" w:rsidRPr="006D71B8" w:rsidRDefault="006D2E57" w:rsidP="006D2E57">
            <w:pPr>
              <w:pStyle w:val="BackCoverCopy"/>
              <w:spacing w:after="0" w:line="240" w:lineRule="auto"/>
              <w:rPr>
                <w:rFonts w:ascii="Minion Pro" w:hAnsi="Minion Pro" w:cs="Minion Pro"/>
                <w:sz w:val="16"/>
                <w:szCs w:val="16"/>
                <w:lang w:val="cs-CZ"/>
              </w:rPr>
            </w:pPr>
            <w:r w:rsidRPr="006D71B8">
              <w:rPr>
                <w:rFonts w:ascii="Minion Pro" w:eastAsia="Minion Pro" w:hAnsi="Minion Pro" w:cs="Minion Pro"/>
                <w:sz w:val="16"/>
                <w:szCs w:val="16"/>
                <w:lang w:val="cs-CZ" w:bidi="cs-CZ"/>
              </w:rPr>
              <w:t>190 RUE J.F. KENNEDY</w:t>
            </w:r>
          </w:p>
          <w:p w14:paraId="0FDBF42F" w14:textId="77777777" w:rsidR="006D2E57" w:rsidRPr="006D71B8" w:rsidRDefault="006D2E57" w:rsidP="006D2E57">
            <w:pPr>
              <w:pStyle w:val="BackCoverCopy"/>
              <w:spacing w:after="0" w:line="240" w:lineRule="auto"/>
              <w:rPr>
                <w:rFonts w:ascii="Minion Pro" w:hAnsi="Minion Pro" w:cs="Minion Pro"/>
                <w:sz w:val="16"/>
                <w:szCs w:val="16"/>
                <w:lang w:val="cs-CZ"/>
              </w:rPr>
            </w:pPr>
            <w:r w:rsidRPr="006D71B8">
              <w:rPr>
                <w:rFonts w:ascii="Minion Pro" w:eastAsia="Minion Pro" w:hAnsi="Minion Pro" w:cs="Minion Pro"/>
                <w:sz w:val="16"/>
                <w:szCs w:val="16"/>
                <w:lang w:val="cs-CZ" w:bidi="cs-CZ"/>
              </w:rPr>
              <w:t>L-4930 BASCHARAGE</w:t>
            </w:r>
          </w:p>
          <w:p w14:paraId="04335CDC" w14:textId="77777777" w:rsidR="006D2E57" w:rsidRPr="006D71B8" w:rsidRDefault="006D2E57" w:rsidP="006D2E57">
            <w:pPr>
              <w:pStyle w:val="BackCoverCopy"/>
              <w:spacing w:after="0" w:line="240" w:lineRule="auto"/>
              <w:rPr>
                <w:rFonts w:ascii="Minion Pro" w:hAnsi="Minion Pro" w:cs="Minion Pro"/>
                <w:sz w:val="16"/>
                <w:szCs w:val="16"/>
                <w:lang w:val="cs-CZ"/>
              </w:rPr>
            </w:pPr>
            <w:r w:rsidRPr="006D71B8">
              <w:rPr>
                <w:rFonts w:ascii="Minion Pro" w:eastAsia="Minion Pro" w:hAnsi="Minion Pro" w:cs="Minion Pro"/>
                <w:sz w:val="16"/>
                <w:szCs w:val="16"/>
                <w:lang w:val="cs-CZ" w:bidi="cs-CZ"/>
              </w:rPr>
              <w:t>LUCEMBURSKO</w:t>
            </w:r>
          </w:p>
          <w:p w14:paraId="417E16B9" w14:textId="77777777" w:rsidR="006D2E57" w:rsidRPr="006D71B8" w:rsidRDefault="006D2E57" w:rsidP="006D2E57">
            <w:pPr>
              <w:pStyle w:val="BackCoverCopy"/>
              <w:spacing w:after="0" w:line="240" w:lineRule="auto"/>
              <w:rPr>
                <w:rFonts w:ascii="Minion Pro" w:hAnsi="Minion Pro" w:cs="Minion Pro"/>
                <w:sz w:val="16"/>
                <w:szCs w:val="16"/>
                <w:lang w:val="cs-CZ"/>
              </w:rPr>
            </w:pPr>
            <w:r w:rsidRPr="006D71B8">
              <w:rPr>
                <w:rFonts w:ascii="Minion Pro" w:eastAsia="Minion Pro" w:hAnsi="Minion Pro" w:cs="Minion Pro"/>
                <w:sz w:val="16"/>
                <w:szCs w:val="16"/>
                <w:lang w:val="cs-CZ" w:bidi="cs-CZ"/>
              </w:rPr>
              <w:t>TEL.:</w:t>
            </w:r>
            <w:r w:rsidRPr="006D71B8">
              <w:rPr>
                <w:rFonts w:ascii="Minion Pro" w:eastAsia="Minion Pro" w:hAnsi="Minion Pro" w:cs="Minion Pro"/>
                <w:sz w:val="16"/>
                <w:szCs w:val="16"/>
                <w:lang w:val="cs-CZ" w:bidi="cs-CZ"/>
              </w:rPr>
              <w:tab/>
              <w:t>+352 50 401 1</w:t>
            </w:r>
          </w:p>
          <w:p w14:paraId="1D3A96E5" w14:textId="77777777" w:rsidR="006D2E57" w:rsidRPr="006D71B8" w:rsidRDefault="006D2E57" w:rsidP="006D2E57">
            <w:pPr>
              <w:pStyle w:val="BackCoverCopy"/>
              <w:spacing w:after="0" w:line="240" w:lineRule="auto"/>
              <w:rPr>
                <w:rFonts w:ascii="Minion Pro" w:hAnsi="Minion Pro" w:cs="Minion Pro"/>
                <w:sz w:val="16"/>
                <w:szCs w:val="16"/>
                <w:lang w:val="cs-CZ"/>
              </w:rPr>
            </w:pPr>
            <w:r w:rsidRPr="006D71B8">
              <w:rPr>
                <w:rFonts w:ascii="Minion Pro" w:eastAsia="Minion Pro" w:hAnsi="Minion Pro" w:cs="Minion Pro"/>
                <w:sz w:val="16"/>
                <w:szCs w:val="16"/>
                <w:lang w:val="cs-CZ" w:bidi="cs-CZ"/>
              </w:rPr>
              <w:t>FAX:</w:t>
            </w:r>
            <w:r w:rsidRPr="006D71B8">
              <w:rPr>
                <w:rFonts w:ascii="Minion Pro" w:eastAsia="Minion Pro" w:hAnsi="Minion Pro" w:cs="Minion Pro"/>
                <w:sz w:val="16"/>
                <w:szCs w:val="16"/>
                <w:lang w:val="cs-CZ" w:bidi="cs-CZ"/>
              </w:rPr>
              <w:tab/>
              <w:t>+331 83 717 792</w:t>
            </w:r>
          </w:p>
          <w:p w14:paraId="6BBB80F1" w14:textId="77777777" w:rsidR="006D2E57" w:rsidRPr="006D71B8" w:rsidRDefault="006D2E57" w:rsidP="006D2E57">
            <w:pPr>
              <w:pStyle w:val="BackCoverCopy"/>
              <w:spacing w:after="0" w:line="240" w:lineRule="auto"/>
              <w:rPr>
                <w:rFonts w:ascii="Minion Pro" w:hAnsi="Minion Pro" w:cs="Minion Pro"/>
                <w:sz w:val="16"/>
                <w:szCs w:val="16"/>
                <w:lang w:val="cs-CZ"/>
              </w:rPr>
            </w:pPr>
            <w:r w:rsidRPr="006D71B8">
              <w:rPr>
                <w:rFonts w:ascii="Minion Pro" w:eastAsia="Minion Pro" w:hAnsi="Minion Pro" w:cs="Minion Pro"/>
                <w:sz w:val="16"/>
                <w:szCs w:val="16"/>
                <w:lang w:val="cs-CZ" w:bidi="cs-CZ"/>
              </w:rPr>
              <w:t xml:space="preserve"> ZELENÉ ČÍSLO (Francie): 0800 906 903</w:t>
            </w:r>
          </w:p>
          <w:p w14:paraId="134E8EC5" w14:textId="77777777" w:rsidR="006D2E57" w:rsidRPr="006D71B8" w:rsidRDefault="006D2E57" w:rsidP="006D2E57">
            <w:pPr>
              <w:pStyle w:val="BackCoverCopy"/>
              <w:spacing w:after="0" w:line="240" w:lineRule="auto"/>
              <w:rPr>
                <w:rFonts w:ascii="Minion Pro" w:hAnsi="Minion Pro" w:cs="Minion Pro"/>
                <w:sz w:val="16"/>
                <w:szCs w:val="16"/>
                <w:lang w:val="cs-CZ"/>
              </w:rPr>
            </w:pPr>
          </w:p>
          <w:p w14:paraId="47C7E0BA" w14:textId="77777777" w:rsidR="006D2E57" w:rsidRPr="006D71B8" w:rsidRDefault="006D2E57" w:rsidP="006D2E57">
            <w:pPr>
              <w:pStyle w:val="BackCoverCopy"/>
              <w:spacing w:after="0" w:line="240" w:lineRule="auto"/>
              <w:rPr>
                <w:rFonts w:ascii="Minion Pro" w:hAnsi="Minion Pro" w:cs="Minion Pro"/>
                <w:sz w:val="16"/>
                <w:szCs w:val="16"/>
                <w:lang w:val="cs-CZ"/>
              </w:rPr>
            </w:pPr>
            <w:r w:rsidRPr="006D71B8">
              <w:rPr>
                <w:rFonts w:ascii="Minion Pro" w:eastAsia="Minion Pro" w:hAnsi="Minion Pro" w:cs="Minion Pro"/>
                <w:sz w:val="16"/>
                <w:szCs w:val="16"/>
                <w:lang w:val="cs-CZ" w:bidi="cs-CZ"/>
              </w:rPr>
              <w:t>SAINT-GOBAIN ABRASIFS, S.A.</w:t>
            </w:r>
          </w:p>
          <w:p w14:paraId="5A050C25" w14:textId="77777777" w:rsidR="006D2E57" w:rsidRPr="006D71B8" w:rsidRDefault="006D2E57" w:rsidP="006D2E57">
            <w:pPr>
              <w:pStyle w:val="BackCoverCopy"/>
              <w:spacing w:after="0" w:line="240" w:lineRule="auto"/>
              <w:rPr>
                <w:rFonts w:ascii="Minion Pro" w:hAnsi="Minion Pro" w:cs="Minion Pro"/>
                <w:sz w:val="16"/>
                <w:szCs w:val="16"/>
                <w:lang w:val="cs-CZ"/>
              </w:rPr>
            </w:pPr>
            <w:r w:rsidRPr="006D71B8">
              <w:rPr>
                <w:rFonts w:ascii="Minion Pro" w:eastAsia="Minion Pro" w:hAnsi="Minion Pro" w:cs="Minion Pro"/>
                <w:sz w:val="16"/>
                <w:szCs w:val="16"/>
                <w:lang w:val="cs-CZ" w:bidi="cs-CZ"/>
              </w:rPr>
              <w:t>2 ALLÉE DES FIGUIERS</w:t>
            </w:r>
          </w:p>
          <w:p w14:paraId="0EAFD9B6" w14:textId="77777777" w:rsidR="006D2E57" w:rsidRPr="006D71B8" w:rsidRDefault="006D2E57" w:rsidP="006D2E57">
            <w:pPr>
              <w:pStyle w:val="BackCoverCopy"/>
              <w:spacing w:after="0" w:line="240" w:lineRule="auto"/>
              <w:rPr>
                <w:rFonts w:ascii="Minion Pro" w:hAnsi="Minion Pro" w:cs="Minion Pro"/>
                <w:sz w:val="16"/>
                <w:szCs w:val="16"/>
                <w:lang w:val="cs-CZ"/>
              </w:rPr>
            </w:pPr>
            <w:r w:rsidRPr="006D71B8">
              <w:rPr>
                <w:rFonts w:ascii="Minion Pro" w:eastAsia="Minion Pro" w:hAnsi="Minion Pro" w:cs="Minion Pro"/>
                <w:sz w:val="16"/>
                <w:szCs w:val="16"/>
                <w:lang w:val="cs-CZ" w:bidi="cs-CZ"/>
              </w:rPr>
              <w:t>AIN SEBAÂ - CASABLANCA</w:t>
            </w:r>
          </w:p>
          <w:p w14:paraId="0B3FCEAC" w14:textId="77777777" w:rsidR="006D2E57" w:rsidRPr="006D71B8" w:rsidRDefault="006D2E57" w:rsidP="006D2E57">
            <w:pPr>
              <w:pStyle w:val="BackCoverCopy"/>
              <w:spacing w:after="0" w:line="240" w:lineRule="auto"/>
              <w:rPr>
                <w:rFonts w:ascii="Minion Pro" w:hAnsi="Minion Pro" w:cs="Minion Pro"/>
                <w:sz w:val="16"/>
                <w:szCs w:val="16"/>
                <w:lang w:val="cs-CZ"/>
              </w:rPr>
            </w:pPr>
            <w:r w:rsidRPr="006D71B8">
              <w:rPr>
                <w:rFonts w:ascii="Minion Pro" w:eastAsia="Minion Pro" w:hAnsi="Minion Pro" w:cs="Minion Pro"/>
                <w:sz w:val="16"/>
                <w:szCs w:val="16"/>
                <w:lang w:val="cs-CZ" w:bidi="cs-CZ"/>
              </w:rPr>
              <w:t>MAROKO</w:t>
            </w:r>
          </w:p>
          <w:p w14:paraId="29E84EC3" w14:textId="77777777" w:rsidR="006D2E57" w:rsidRPr="006D71B8" w:rsidRDefault="006D2E57" w:rsidP="006D2E57">
            <w:pPr>
              <w:pStyle w:val="BackCoverCopy"/>
              <w:spacing w:after="0" w:line="240" w:lineRule="auto"/>
              <w:rPr>
                <w:rFonts w:ascii="Minion Pro" w:hAnsi="Minion Pro" w:cs="Minion Pro"/>
                <w:sz w:val="16"/>
                <w:szCs w:val="16"/>
                <w:lang w:val="cs-CZ"/>
              </w:rPr>
            </w:pPr>
            <w:r w:rsidRPr="006D71B8">
              <w:rPr>
                <w:rFonts w:ascii="Minion Pro" w:eastAsia="Minion Pro" w:hAnsi="Minion Pro" w:cs="Minion Pro"/>
                <w:sz w:val="16"/>
                <w:szCs w:val="16"/>
                <w:lang w:val="cs-CZ" w:bidi="cs-CZ"/>
              </w:rPr>
              <w:t>TEL.:</w:t>
            </w:r>
            <w:r w:rsidRPr="006D71B8">
              <w:rPr>
                <w:rFonts w:ascii="Minion Pro" w:eastAsia="Minion Pro" w:hAnsi="Minion Pro" w:cs="Minion Pro"/>
                <w:sz w:val="16"/>
                <w:szCs w:val="16"/>
                <w:lang w:val="cs-CZ" w:bidi="cs-CZ"/>
              </w:rPr>
              <w:tab/>
              <w:t>+212 5 22 66 57 31</w:t>
            </w:r>
          </w:p>
          <w:p w14:paraId="5022641C" w14:textId="77777777" w:rsidR="006D2E57" w:rsidRPr="006D71B8" w:rsidRDefault="006D2E57" w:rsidP="006D2E57">
            <w:pPr>
              <w:pStyle w:val="BackCoverCopy"/>
              <w:spacing w:after="0" w:line="240" w:lineRule="auto"/>
              <w:rPr>
                <w:rFonts w:ascii="Minion Pro" w:hAnsi="Minion Pro" w:cs="Minion Pro"/>
                <w:sz w:val="16"/>
                <w:szCs w:val="16"/>
                <w:lang w:val="cs-CZ"/>
              </w:rPr>
            </w:pPr>
            <w:r w:rsidRPr="006D71B8">
              <w:rPr>
                <w:rFonts w:ascii="Minion Pro" w:eastAsia="Minion Pro" w:hAnsi="Minion Pro" w:cs="Minion Pro"/>
                <w:sz w:val="16"/>
                <w:szCs w:val="16"/>
                <w:lang w:val="cs-CZ" w:bidi="cs-CZ"/>
              </w:rPr>
              <w:t>FAX:</w:t>
            </w:r>
            <w:r w:rsidRPr="006D71B8">
              <w:rPr>
                <w:rFonts w:ascii="Minion Pro" w:eastAsia="Minion Pro" w:hAnsi="Minion Pro" w:cs="Minion Pro"/>
                <w:sz w:val="16"/>
                <w:szCs w:val="16"/>
                <w:lang w:val="cs-CZ" w:bidi="cs-CZ"/>
              </w:rPr>
              <w:tab/>
              <w:t>+212 5 22 35 09 65</w:t>
            </w:r>
          </w:p>
          <w:p w14:paraId="526754C5" w14:textId="77777777" w:rsidR="006D2E57" w:rsidRPr="006D71B8" w:rsidRDefault="006D2E57" w:rsidP="006D2E57">
            <w:pPr>
              <w:pStyle w:val="BackCoverCopy"/>
              <w:spacing w:after="0" w:line="240" w:lineRule="auto"/>
              <w:rPr>
                <w:rFonts w:ascii="Minion Pro" w:hAnsi="Minion Pro" w:cs="Minion Pro"/>
                <w:sz w:val="16"/>
                <w:szCs w:val="16"/>
                <w:lang w:val="cs-CZ"/>
              </w:rPr>
            </w:pPr>
          </w:p>
          <w:p w14:paraId="612BF829" w14:textId="77777777" w:rsidR="006D2E57" w:rsidRPr="006D71B8" w:rsidRDefault="006D2E57" w:rsidP="006D2E57">
            <w:pPr>
              <w:pStyle w:val="BackCoverCopy"/>
              <w:spacing w:after="0" w:line="240" w:lineRule="auto"/>
              <w:rPr>
                <w:rFonts w:ascii="Minion Pro" w:hAnsi="Minion Pro" w:cs="Minion Pro"/>
                <w:sz w:val="16"/>
                <w:szCs w:val="16"/>
                <w:lang w:val="cs-CZ"/>
              </w:rPr>
            </w:pPr>
            <w:r w:rsidRPr="006D71B8">
              <w:rPr>
                <w:rFonts w:ascii="Minion Pro" w:eastAsia="Minion Pro" w:hAnsi="Minion Pro" w:cs="Minion Pro"/>
                <w:sz w:val="16"/>
                <w:szCs w:val="16"/>
                <w:lang w:val="cs-CZ" w:bidi="cs-CZ"/>
              </w:rPr>
              <w:t>SAINT-GOBAIN ABRASIVES BV</w:t>
            </w:r>
          </w:p>
          <w:p w14:paraId="6EDC1AA1" w14:textId="77777777" w:rsidR="006D2E57" w:rsidRPr="006D71B8" w:rsidRDefault="006D2E57" w:rsidP="006D2E57">
            <w:pPr>
              <w:pStyle w:val="BackCoverCopy"/>
              <w:spacing w:after="0" w:line="240" w:lineRule="auto"/>
              <w:rPr>
                <w:rFonts w:ascii="Minion Pro" w:hAnsi="Minion Pro" w:cs="Minion Pro"/>
                <w:sz w:val="16"/>
                <w:szCs w:val="16"/>
                <w:lang w:val="cs-CZ"/>
              </w:rPr>
            </w:pPr>
            <w:r w:rsidRPr="006D71B8">
              <w:rPr>
                <w:rFonts w:ascii="Minion Pro" w:eastAsia="Minion Pro" w:hAnsi="Minion Pro" w:cs="Minion Pro"/>
                <w:sz w:val="16"/>
                <w:szCs w:val="16"/>
                <w:lang w:val="cs-CZ" w:bidi="cs-CZ"/>
              </w:rPr>
              <w:t>GROENLOSEWEG 28</w:t>
            </w:r>
          </w:p>
          <w:p w14:paraId="0CF6753F" w14:textId="77777777" w:rsidR="006D2E57" w:rsidRPr="006D71B8" w:rsidRDefault="006D2E57" w:rsidP="006D2E57">
            <w:pPr>
              <w:pStyle w:val="BackCoverCopy"/>
              <w:spacing w:after="0" w:line="240" w:lineRule="auto"/>
              <w:rPr>
                <w:rFonts w:ascii="Minion Pro" w:hAnsi="Minion Pro" w:cs="Minion Pro"/>
                <w:sz w:val="16"/>
                <w:szCs w:val="16"/>
                <w:lang w:val="cs-CZ"/>
              </w:rPr>
            </w:pPr>
            <w:r w:rsidRPr="006D71B8">
              <w:rPr>
                <w:rFonts w:ascii="Minion Pro" w:eastAsia="Minion Pro" w:hAnsi="Minion Pro" w:cs="Minion Pro"/>
                <w:sz w:val="16"/>
                <w:szCs w:val="16"/>
                <w:lang w:val="cs-CZ" w:bidi="cs-CZ"/>
              </w:rPr>
              <w:t>7151 HW EIBERGEN</w:t>
            </w:r>
          </w:p>
          <w:p w14:paraId="65FCB4F2" w14:textId="77777777" w:rsidR="006D2E57" w:rsidRPr="006D71B8" w:rsidRDefault="006D2E57" w:rsidP="006D2E57">
            <w:pPr>
              <w:pStyle w:val="BackCoverCopy"/>
              <w:spacing w:after="0" w:line="240" w:lineRule="auto"/>
              <w:rPr>
                <w:rFonts w:ascii="Minion Pro" w:hAnsi="Minion Pro" w:cs="Minion Pro"/>
                <w:sz w:val="16"/>
                <w:szCs w:val="16"/>
                <w:lang w:val="cs-CZ"/>
              </w:rPr>
            </w:pPr>
            <w:r w:rsidRPr="006D71B8">
              <w:rPr>
                <w:rFonts w:ascii="Minion Pro" w:eastAsia="Minion Pro" w:hAnsi="Minion Pro" w:cs="Minion Pro"/>
                <w:sz w:val="16"/>
                <w:szCs w:val="16"/>
                <w:lang w:val="cs-CZ" w:bidi="cs-CZ"/>
              </w:rPr>
              <w:t>P.O. BOX 10</w:t>
            </w:r>
          </w:p>
          <w:p w14:paraId="2AB6978F" w14:textId="77777777" w:rsidR="006D2E57" w:rsidRPr="006D71B8" w:rsidRDefault="006D2E57" w:rsidP="006D2E57">
            <w:pPr>
              <w:pStyle w:val="BackCoverCopy"/>
              <w:spacing w:after="0" w:line="240" w:lineRule="auto"/>
              <w:rPr>
                <w:rFonts w:ascii="Minion Pro" w:hAnsi="Minion Pro" w:cs="Minion Pro"/>
                <w:sz w:val="16"/>
                <w:szCs w:val="16"/>
                <w:lang w:val="cs-CZ"/>
              </w:rPr>
            </w:pPr>
            <w:r w:rsidRPr="006D71B8">
              <w:rPr>
                <w:rFonts w:ascii="Minion Pro" w:eastAsia="Minion Pro" w:hAnsi="Minion Pro" w:cs="Minion Pro"/>
                <w:sz w:val="16"/>
                <w:szCs w:val="16"/>
                <w:lang w:val="cs-CZ" w:bidi="cs-CZ"/>
              </w:rPr>
              <w:t>7150 AA EIBERGEN</w:t>
            </w:r>
          </w:p>
          <w:p w14:paraId="39E11527" w14:textId="77777777" w:rsidR="006D2E57" w:rsidRPr="006D71B8" w:rsidRDefault="006D2E57" w:rsidP="006D2E57">
            <w:pPr>
              <w:pStyle w:val="BackCoverCopy"/>
              <w:spacing w:after="0" w:line="240" w:lineRule="auto"/>
              <w:rPr>
                <w:rFonts w:ascii="Minion Pro" w:hAnsi="Minion Pro" w:cs="Minion Pro"/>
                <w:sz w:val="16"/>
                <w:szCs w:val="16"/>
                <w:lang w:val="cs-CZ"/>
              </w:rPr>
            </w:pPr>
            <w:r w:rsidRPr="006D71B8">
              <w:rPr>
                <w:rFonts w:ascii="Minion Pro" w:eastAsia="Minion Pro" w:hAnsi="Minion Pro" w:cs="Minion Pro"/>
                <w:sz w:val="16"/>
                <w:szCs w:val="16"/>
                <w:lang w:val="cs-CZ" w:bidi="cs-CZ"/>
              </w:rPr>
              <w:t>NIZOZEMSKO</w:t>
            </w:r>
          </w:p>
          <w:p w14:paraId="0AF54898" w14:textId="77777777" w:rsidR="006D2E57" w:rsidRPr="006D71B8" w:rsidRDefault="006D2E57" w:rsidP="006D2E57">
            <w:pPr>
              <w:pStyle w:val="BackCoverCopy"/>
              <w:spacing w:after="0" w:line="240" w:lineRule="auto"/>
              <w:rPr>
                <w:rFonts w:ascii="Minion Pro" w:hAnsi="Minion Pro" w:cs="Minion Pro"/>
                <w:sz w:val="16"/>
                <w:szCs w:val="16"/>
                <w:lang w:val="cs-CZ"/>
              </w:rPr>
            </w:pPr>
            <w:r w:rsidRPr="006D71B8">
              <w:rPr>
                <w:rFonts w:ascii="Minion Pro" w:eastAsia="Minion Pro" w:hAnsi="Minion Pro" w:cs="Minion Pro"/>
                <w:sz w:val="16"/>
                <w:szCs w:val="16"/>
                <w:lang w:val="cs-CZ" w:bidi="cs-CZ"/>
              </w:rPr>
              <w:t>TEL.:</w:t>
            </w:r>
            <w:r w:rsidRPr="006D71B8">
              <w:rPr>
                <w:rFonts w:ascii="Minion Pro" w:eastAsia="Minion Pro" w:hAnsi="Minion Pro" w:cs="Minion Pro"/>
                <w:sz w:val="16"/>
                <w:szCs w:val="16"/>
                <w:lang w:val="cs-CZ" w:bidi="cs-CZ"/>
              </w:rPr>
              <w:tab/>
              <w:t>+31 545 466466</w:t>
            </w:r>
          </w:p>
          <w:p w14:paraId="7EEEB75F" w14:textId="77777777" w:rsidR="006D2E57" w:rsidRPr="006D71B8" w:rsidRDefault="006D2E57" w:rsidP="006D2E57">
            <w:pPr>
              <w:pStyle w:val="BackCoverCopy"/>
              <w:spacing w:after="0" w:line="240" w:lineRule="auto"/>
              <w:rPr>
                <w:rFonts w:ascii="Minion Pro" w:hAnsi="Minion Pro" w:cs="Minion Pro"/>
                <w:sz w:val="16"/>
                <w:szCs w:val="16"/>
                <w:lang w:val="cs-CZ"/>
              </w:rPr>
            </w:pPr>
            <w:r w:rsidRPr="006D71B8">
              <w:rPr>
                <w:rFonts w:ascii="Minion Pro" w:eastAsia="Minion Pro" w:hAnsi="Minion Pro" w:cs="Minion Pro"/>
                <w:sz w:val="16"/>
                <w:szCs w:val="16"/>
                <w:lang w:val="cs-CZ" w:bidi="cs-CZ"/>
              </w:rPr>
              <w:t>FAX:</w:t>
            </w:r>
            <w:r w:rsidRPr="006D71B8">
              <w:rPr>
                <w:rFonts w:ascii="Minion Pro" w:eastAsia="Minion Pro" w:hAnsi="Minion Pro" w:cs="Minion Pro"/>
                <w:sz w:val="16"/>
                <w:szCs w:val="16"/>
                <w:lang w:val="cs-CZ" w:bidi="cs-CZ"/>
              </w:rPr>
              <w:tab/>
              <w:t>+31 545 474605</w:t>
            </w:r>
          </w:p>
          <w:p w14:paraId="26FDB4A5" w14:textId="77777777" w:rsidR="006D2E57" w:rsidRPr="006D71B8" w:rsidRDefault="006D2E57" w:rsidP="006D2E57">
            <w:pPr>
              <w:pStyle w:val="BackCoverCopy"/>
              <w:spacing w:after="0" w:line="240" w:lineRule="auto"/>
              <w:rPr>
                <w:rFonts w:ascii="Minion Pro" w:hAnsi="Minion Pro" w:cs="Minion Pro"/>
                <w:sz w:val="16"/>
                <w:szCs w:val="16"/>
                <w:lang w:val="cs-CZ"/>
              </w:rPr>
            </w:pPr>
          </w:p>
          <w:p w14:paraId="6E07DE9A" w14:textId="77777777" w:rsidR="006D2E57" w:rsidRPr="006D71B8" w:rsidRDefault="006D2E57" w:rsidP="006D2E57">
            <w:pPr>
              <w:pStyle w:val="BackCoverCopy"/>
              <w:spacing w:after="0" w:line="240" w:lineRule="auto"/>
              <w:rPr>
                <w:rFonts w:ascii="Minion Pro" w:hAnsi="Minion Pro" w:cs="Minion Pro"/>
                <w:sz w:val="16"/>
                <w:szCs w:val="16"/>
                <w:lang w:val="cs-CZ"/>
              </w:rPr>
            </w:pPr>
            <w:r w:rsidRPr="006D71B8">
              <w:rPr>
                <w:rFonts w:ascii="Minion Pro" w:eastAsia="Minion Pro" w:hAnsi="Minion Pro" w:cs="Minion Pro"/>
                <w:sz w:val="16"/>
                <w:szCs w:val="16"/>
                <w:lang w:val="cs-CZ" w:bidi="cs-CZ"/>
              </w:rPr>
              <w:t>Saint-Gobain Abrasives AS</w:t>
            </w:r>
          </w:p>
          <w:p w14:paraId="3EF3B0C8" w14:textId="77777777" w:rsidR="006D2E57" w:rsidRPr="006D71B8" w:rsidRDefault="003428F2" w:rsidP="006D2E57">
            <w:pPr>
              <w:pStyle w:val="BackCoverCopy"/>
              <w:spacing w:after="0" w:line="240" w:lineRule="auto"/>
              <w:rPr>
                <w:rFonts w:ascii="Minion Pro" w:hAnsi="Minion Pro" w:cs="Minion Pro"/>
                <w:sz w:val="16"/>
                <w:szCs w:val="16"/>
                <w:lang w:val="cs-CZ"/>
              </w:rPr>
            </w:pPr>
            <w:r w:rsidRPr="006D71B8">
              <w:rPr>
                <w:rFonts w:ascii="Minion Pro" w:eastAsia="Minion Pro" w:hAnsi="Minion Pro" w:cs="Minion Pro"/>
                <w:sz w:val="16"/>
                <w:szCs w:val="16"/>
                <w:lang w:val="cs-CZ" w:bidi="cs-CZ"/>
              </w:rPr>
              <w:t>Postboks 11, ALNABRU, 0614 Oslo</w:t>
            </w:r>
          </w:p>
          <w:p w14:paraId="25D1C5CB" w14:textId="77777777" w:rsidR="006D2E57" w:rsidRPr="006D71B8" w:rsidRDefault="006D2E57" w:rsidP="006D2E57">
            <w:pPr>
              <w:pStyle w:val="BackCoverCopy"/>
              <w:spacing w:after="0" w:line="240" w:lineRule="auto"/>
              <w:rPr>
                <w:rFonts w:ascii="Minion Pro" w:hAnsi="Minion Pro" w:cs="Minion Pro"/>
                <w:sz w:val="16"/>
                <w:szCs w:val="16"/>
                <w:lang w:val="cs-CZ"/>
              </w:rPr>
            </w:pPr>
            <w:r w:rsidRPr="006D71B8">
              <w:rPr>
                <w:rFonts w:ascii="Minion Pro" w:eastAsia="Minion Pro" w:hAnsi="Minion Pro" w:cs="Minion Pro"/>
                <w:sz w:val="16"/>
                <w:szCs w:val="16"/>
                <w:lang w:val="cs-CZ" w:bidi="cs-CZ"/>
              </w:rPr>
              <w:t xml:space="preserve">Brobekkveien 84, </w:t>
            </w:r>
          </w:p>
          <w:p w14:paraId="7B9DCE1D" w14:textId="77777777" w:rsidR="006D2E57" w:rsidRPr="006D71B8" w:rsidRDefault="006D2E57" w:rsidP="006D2E57">
            <w:pPr>
              <w:pStyle w:val="BackCoverCopy"/>
              <w:spacing w:after="0" w:line="240" w:lineRule="auto"/>
              <w:rPr>
                <w:rFonts w:ascii="Minion Pro" w:hAnsi="Minion Pro" w:cs="Minion Pro"/>
                <w:sz w:val="16"/>
                <w:szCs w:val="16"/>
                <w:lang w:val="cs-CZ"/>
              </w:rPr>
            </w:pPr>
            <w:r w:rsidRPr="006D71B8">
              <w:rPr>
                <w:rFonts w:ascii="Minion Pro" w:eastAsia="Minion Pro" w:hAnsi="Minion Pro" w:cs="Minion Pro"/>
                <w:sz w:val="16"/>
                <w:szCs w:val="16"/>
                <w:lang w:val="cs-CZ" w:bidi="cs-CZ"/>
              </w:rPr>
              <w:t>0582 OSLO • NORSKO</w:t>
            </w:r>
          </w:p>
          <w:p w14:paraId="6FF938C6" w14:textId="77777777" w:rsidR="006D2E57" w:rsidRPr="006D71B8" w:rsidRDefault="006D2E57" w:rsidP="006D2E57">
            <w:pPr>
              <w:pStyle w:val="BackCoverCopy"/>
              <w:spacing w:after="0" w:line="240" w:lineRule="auto"/>
              <w:rPr>
                <w:rFonts w:ascii="Minion Pro" w:hAnsi="Minion Pro" w:cs="Minion Pro"/>
                <w:sz w:val="16"/>
                <w:szCs w:val="16"/>
                <w:lang w:val="cs-CZ"/>
              </w:rPr>
            </w:pPr>
            <w:r w:rsidRPr="006D71B8">
              <w:rPr>
                <w:rFonts w:ascii="Minion Pro" w:eastAsia="Minion Pro" w:hAnsi="Minion Pro" w:cs="Minion Pro"/>
                <w:sz w:val="16"/>
                <w:szCs w:val="16"/>
                <w:lang w:val="cs-CZ" w:bidi="cs-CZ"/>
              </w:rPr>
              <w:t>TEL.:</w:t>
            </w:r>
            <w:r w:rsidRPr="006D71B8">
              <w:rPr>
                <w:rFonts w:ascii="Minion Pro" w:eastAsia="Minion Pro" w:hAnsi="Minion Pro" w:cs="Minion Pro"/>
                <w:sz w:val="16"/>
                <w:szCs w:val="16"/>
                <w:lang w:val="cs-CZ" w:bidi="cs-CZ"/>
              </w:rPr>
              <w:tab/>
              <w:t>+47 63 87 06 00</w:t>
            </w:r>
          </w:p>
          <w:p w14:paraId="47040914" w14:textId="77777777" w:rsidR="006D2E57" w:rsidRPr="006D71B8" w:rsidRDefault="006D2E57" w:rsidP="006D2E57">
            <w:pPr>
              <w:pStyle w:val="BackCoverCopy"/>
              <w:spacing w:after="0" w:line="240" w:lineRule="auto"/>
              <w:rPr>
                <w:rFonts w:ascii="Minion Pro" w:hAnsi="Minion Pro" w:cs="Minion Pro"/>
                <w:sz w:val="16"/>
                <w:szCs w:val="16"/>
                <w:lang w:val="cs-CZ"/>
              </w:rPr>
            </w:pPr>
            <w:r w:rsidRPr="006D71B8">
              <w:rPr>
                <w:rFonts w:ascii="Minion Pro" w:eastAsia="Minion Pro" w:hAnsi="Minion Pro" w:cs="Minion Pro"/>
                <w:sz w:val="16"/>
                <w:szCs w:val="16"/>
                <w:lang w:val="cs-CZ" w:bidi="cs-CZ"/>
              </w:rPr>
              <w:t>FAX:</w:t>
            </w:r>
            <w:r w:rsidRPr="006D71B8">
              <w:rPr>
                <w:rFonts w:ascii="Minion Pro" w:eastAsia="Minion Pro" w:hAnsi="Minion Pro" w:cs="Minion Pro"/>
                <w:sz w:val="16"/>
                <w:szCs w:val="16"/>
                <w:lang w:val="cs-CZ" w:bidi="cs-CZ"/>
              </w:rPr>
              <w:tab/>
              <w:t>+47 63 87 06 01</w:t>
            </w:r>
          </w:p>
          <w:p w14:paraId="00DD1591" w14:textId="77777777" w:rsidR="006D2E57" w:rsidRPr="006D71B8" w:rsidRDefault="006D2E57" w:rsidP="006D2E57">
            <w:pPr>
              <w:pStyle w:val="BackCoverCopy"/>
              <w:spacing w:after="0" w:line="240" w:lineRule="auto"/>
              <w:rPr>
                <w:rFonts w:ascii="Minion Pro" w:hAnsi="Minion Pro" w:cs="Minion Pro"/>
                <w:sz w:val="16"/>
                <w:szCs w:val="16"/>
                <w:lang w:val="cs-CZ"/>
              </w:rPr>
            </w:pPr>
          </w:p>
          <w:p w14:paraId="3C911239" w14:textId="77777777" w:rsidR="006D2E57" w:rsidRPr="006D71B8" w:rsidRDefault="006D2E57" w:rsidP="006D2E57">
            <w:pPr>
              <w:pStyle w:val="BackCoverCopy"/>
              <w:spacing w:after="0" w:line="240" w:lineRule="auto"/>
              <w:rPr>
                <w:rFonts w:ascii="Minion Pro" w:hAnsi="Minion Pro" w:cs="Minion Pro"/>
                <w:w w:val="88"/>
                <w:sz w:val="16"/>
                <w:szCs w:val="16"/>
                <w:lang w:val="cs-CZ"/>
              </w:rPr>
            </w:pPr>
            <w:r w:rsidRPr="006D71B8">
              <w:rPr>
                <w:rFonts w:ascii="Minion Pro" w:eastAsia="Minion Pro" w:hAnsi="Minion Pro" w:cs="Minion Pro"/>
                <w:w w:val="88"/>
                <w:sz w:val="16"/>
                <w:szCs w:val="16"/>
                <w:lang w:val="cs-CZ" w:bidi="cs-CZ"/>
              </w:rPr>
              <w:t>Saint-Gobain HPM Polska Sp. z o.o.</w:t>
            </w:r>
          </w:p>
          <w:p w14:paraId="2474F78A" w14:textId="77777777" w:rsidR="006D2E57" w:rsidRPr="006D71B8" w:rsidRDefault="003428F2" w:rsidP="006D2E57">
            <w:pPr>
              <w:pStyle w:val="BackCoverCopy"/>
              <w:spacing w:after="0" w:line="240" w:lineRule="auto"/>
              <w:rPr>
                <w:rFonts w:ascii="Minion Pro" w:hAnsi="Minion Pro" w:cs="Minion Pro"/>
                <w:sz w:val="16"/>
                <w:szCs w:val="16"/>
                <w:lang w:val="cs-CZ"/>
              </w:rPr>
            </w:pPr>
            <w:r w:rsidRPr="006D71B8">
              <w:rPr>
                <w:rFonts w:ascii="Minion Pro" w:eastAsia="Minion Pro" w:hAnsi="Minion Pro" w:cs="Minion Pro"/>
                <w:sz w:val="16"/>
                <w:szCs w:val="16"/>
                <w:lang w:val="cs-CZ" w:bidi="cs-CZ"/>
              </w:rPr>
              <w:t>ul. Norton 1,</w:t>
            </w:r>
          </w:p>
          <w:p w14:paraId="36493E7A" w14:textId="77777777" w:rsidR="006D2E57" w:rsidRPr="006D71B8" w:rsidRDefault="003428F2" w:rsidP="006D2E57">
            <w:pPr>
              <w:pStyle w:val="BackCoverCopy"/>
              <w:spacing w:after="0" w:line="240" w:lineRule="auto"/>
              <w:rPr>
                <w:rFonts w:ascii="Minion Pro" w:hAnsi="Minion Pro" w:cs="Minion Pro"/>
                <w:sz w:val="16"/>
                <w:szCs w:val="16"/>
                <w:lang w:val="cs-CZ"/>
              </w:rPr>
            </w:pPr>
            <w:r w:rsidRPr="006D71B8">
              <w:rPr>
                <w:rFonts w:ascii="Minion Pro" w:eastAsia="Minion Pro" w:hAnsi="Minion Pro" w:cs="Minion Pro"/>
                <w:sz w:val="16"/>
                <w:szCs w:val="16"/>
                <w:lang w:val="cs-CZ" w:bidi="cs-CZ"/>
              </w:rPr>
              <w:t>62-600 Koło • Polsko</w:t>
            </w:r>
          </w:p>
          <w:p w14:paraId="32EEA3E4" w14:textId="77777777" w:rsidR="006D2E57" w:rsidRPr="006D71B8" w:rsidRDefault="00D073CC" w:rsidP="006D2E57">
            <w:pPr>
              <w:pStyle w:val="BackCoverCopy"/>
              <w:spacing w:after="0" w:line="240" w:lineRule="auto"/>
              <w:rPr>
                <w:rFonts w:ascii="Minion Pro" w:hAnsi="Minion Pro" w:cs="Minion Pro"/>
                <w:sz w:val="16"/>
                <w:szCs w:val="16"/>
                <w:lang w:val="cs-CZ"/>
              </w:rPr>
            </w:pPr>
            <w:r w:rsidRPr="006D71B8">
              <w:rPr>
                <w:rFonts w:ascii="Minion Pro" w:eastAsia="Minion Pro" w:hAnsi="Minion Pro" w:cs="Minion Pro"/>
                <w:sz w:val="16"/>
                <w:szCs w:val="16"/>
                <w:lang w:val="cs-CZ" w:bidi="cs-CZ"/>
              </w:rPr>
              <w:t>TEL.:</w:t>
            </w:r>
            <w:r w:rsidRPr="006D71B8">
              <w:rPr>
                <w:rFonts w:ascii="Minion Pro" w:eastAsia="Minion Pro" w:hAnsi="Minion Pro" w:cs="Minion Pro"/>
                <w:sz w:val="16"/>
                <w:szCs w:val="16"/>
                <w:lang w:val="cs-CZ" w:bidi="cs-CZ"/>
              </w:rPr>
              <w:tab/>
              <w:t>+48 63 26 17 100</w:t>
            </w:r>
          </w:p>
          <w:p w14:paraId="081225F1" w14:textId="77777777" w:rsidR="006D2E57" w:rsidRPr="006D71B8" w:rsidRDefault="00D073CC" w:rsidP="006D2E57">
            <w:pPr>
              <w:pStyle w:val="BackCoverCopy"/>
              <w:spacing w:after="0" w:line="240" w:lineRule="auto"/>
              <w:rPr>
                <w:rFonts w:ascii="Minion Pro" w:hAnsi="Minion Pro" w:cs="Minion Pro"/>
                <w:sz w:val="16"/>
                <w:szCs w:val="16"/>
                <w:lang w:val="cs-CZ"/>
              </w:rPr>
            </w:pPr>
            <w:r w:rsidRPr="006D71B8">
              <w:rPr>
                <w:rFonts w:ascii="Minion Pro" w:eastAsia="Minion Pro" w:hAnsi="Minion Pro" w:cs="Minion Pro"/>
                <w:sz w:val="16"/>
                <w:szCs w:val="16"/>
                <w:lang w:val="cs-CZ" w:bidi="cs-CZ"/>
              </w:rPr>
              <w:t>FAX:</w:t>
            </w:r>
            <w:r w:rsidRPr="006D71B8">
              <w:rPr>
                <w:rFonts w:ascii="Minion Pro" w:eastAsia="Minion Pro" w:hAnsi="Minion Pro" w:cs="Minion Pro"/>
                <w:sz w:val="16"/>
                <w:szCs w:val="16"/>
                <w:lang w:val="cs-CZ" w:bidi="cs-CZ"/>
              </w:rPr>
              <w:tab/>
              <w:t>+48 63 27 20 401</w:t>
            </w:r>
          </w:p>
          <w:p w14:paraId="3B46464C" w14:textId="77777777" w:rsidR="006D2E57" w:rsidRPr="006D71B8" w:rsidRDefault="006D2E57" w:rsidP="006D2E57">
            <w:pPr>
              <w:pStyle w:val="BackCoverCopy"/>
              <w:spacing w:after="0" w:line="240" w:lineRule="auto"/>
              <w:rPr>
                <w:rFonts w:ascii="Minion Pro" w:hAnsi="Minion Pro" w:cs="Minion Pro"/>
                <w:sz w:val="16"/>
                <w:szCs w:val="16"/>
                <w:lang w:val="cs-CZ"/>
              </w:rPr>
            </w:pPr>
          </w:p>
          <w:p w14:paraId="1203B0D9" w14:textId="77777777" w:rsidR="006D2E57" w:rsidRPr="006D71B8" w:rsidRDefault="006D2E57" w:rsidP="006D2E57">
            <w:pPr>
              <w:pStyle w:val="BackCoverCopy"/>
              <w:spacing w:after="0" w:line="240" w:lineRule="auto"/>
              <w:rPr>
                <w:rFonts w:ascii="Minion Pro" w:hAnsi="Minion Pro" w:cs="Minion Pro"/>
                <w:sz w:val="16"/>
                <w:szCs w:val="16"/>
                <w:lang w:val="cs-CZ"/>
              </w:rPr>
            </w:pPr>
            <w:r w:rsidRPr="006D71B8">
              <w:rPr>
                <w:rFonts w:ascii="Minion Pro" w:eastAsia="Minion Pro" w:hAnsi="Minion Pro" w:cs="Minion Pro"/>
                <w:sz w:val="16"/>
                <w:szCs w:val="16"/>
                <w:lang w:val="cs-CZ" w:bidi="cs-CZ"/>
              </w:rPr>
              <w:t xml:space="preserve">SAINT-GOBAIN ABRASIVOS, L. da </w:t>
            </w:r>
          </w:p>
          <w:p w14:paraId="32A42324" w14:textId="77777777" w:rsidR="006D2E57" w:rsidRPr="006D71B8" w:rsidRDefault="006D2E57" w:rsidP="006D2E57">
            <w:pPr>
              <w:pStyle w:val="BackCoverCopy"/>
              <w:spacing w:after="0" w:line="240" w:lineRule="auto"/>
              <w:rPr>
                <w:rFonts w:ascii="Minion Pro" w:hAnsi="Minion Pro" w:cs="Minion Pro"/>
                <w:sz w:val="16"/>
                <w:szCs w:val="16"/>
                <w:lang w:val="cs-CZ"/>
              </w:rPr>
            </w:pPr>
            <w:r w:rsidRPr="006D71B8">
              <w:rPr>
                <w:rFonts w:ascii="Minion Pro" w:eastAsia="Minion Pro" w:hAnsi="Minion Pro" w:cs="Minion Pro"/>
                <w:sz w:val="16"/>
                <w:szCs w:val="16"/>
                <w:lang w:val="cs-CZ" w:bidi="cs-CZ"/>
              </w:rPr>
              <w:t xml:space="preserve">ZONA INDUSTRIAL DA MAIA </w:t>
            </w:r>
            <w:r w:rsidRPr="006D71B8">
              <w:rPr>
                <w:rFonts w:ascii="Minion Pro" w:eastAsia="Minion Pro" w:hAnsi="Minion Pro" w:cs="Minion Pro"/>
                <w:sz w:val="16"/>
                <w:szCs w:val="16"/>
                <w:lang w:val="cs-CZ" w:bidi="cs-CZ"/>
              </w:rPr>
              <w:br/>
              <w:t>I-SECTOR VIII, No. 122</w:t>
            </w:r>
          </w:p>
          <w:p w14:paraId="5DE4D94B" w14:textId="77777777" w:rsidR="006D2E57" w:rsidRPr="006D71B8" w:rsidRDefault="006D2E57" w:rsidP="006D2E57">
            <w:pPr>
              <w:pStyle w:val="BackCoverCopy"/>
              <w:spacing w:after="0" w:line="240" w:lineRule="auto"/>
              <w:rPr>
                <w:rFonts w:ascii="Minion Pro" w:hAnsi="Minion Pro" w:cs="Minion Pro"/>
                <w:sz w:val="16"/>
                <w:szCs w:val="16"/>
                <w:lang w:val="cs-CZ"/>
              </w:rPr>
            </w:pPr>
            <w:r w:rsidRPr="006D71B8">
              <w:rPr>
                <w:rFonts w:ascii="Minion Pro" w:eastAsia="Minion Pro" w:hAnsi="Minion Pro" w:cs="Minion Pro"/>
                <w:sz w:val="16"/>
                <w:szCs w:val="16"/>
                <w:lang w:val="cs-CZ" w:bidi="cs-CZ"/>
              </w:rPr>
              <w:t>APARTADO 6050</w:t>
            </w:r>
          </w:p>
          <w:p w14:paraId="2F70FB72" w14:textId="77777777" w:rsidR="006D2E57" w:rsidRPr="006D71B8" w:rsidRDefault="006D2E57" w:rsidP="006D2E57">
            <w:pPr>
              <w:pStyle w:val="BackCoverCopy"/>
              <w:spacing w:after="0" w:line="240" w:lineRule="auto"/>
              <w:rPr>
                <w:rFonts w:ascii="Minion Pro" w:hAnsi="Minion Pro" w:cs="Minion Pro"/>
                <w:sz w:val="16"/>
                <w:szCs w:val="16"/>
                <w:lang w:val="cs-CZ"/>
              </w:rPr>
            </w:pPr>
            <w:r w:rsidRPr="006D71B8">
              <w:rPr>
                <w:rFonts w:ascii="Minion Pro" w:eastAsia="Minion Pro" w:hAnsi="Minion Pro" w:cs="Minion Pro"/>
                <w:sz w:val="16"/>
                <w:szCs w:val="16"/>
                <w:lang w:val="cs-CZ" w:bidi="cs-CZ"/>
              </w:rPr>
              <w:t>4476 - 908 MAIA</w:t>
            </w:r>
          </w:p>
          <w:p w14:paraId="1C6B1F28" w14:textId="77777777" w:rsidR="006D2E57" w:rsidRPr="006D71B8" w:rsidRDefault="006D2E57" w:rsidP="006D2E57">
            <w:pPr>
              <w:pStyle w:val="BackCoverCopy"/>
              <w:spacing w:after="0" w:line="240" w:lineRule="auto"/>
              <w:rPr>
                <w:rFonts w:ascii="Minion Pro" w:hAnsi="Minion Pro" w:cs="Minion Pro"/>
                <w:sz w:val="16"/>
                <w:szCs w:val="16"/>
                <w:lang w:val="cs-CZ"/>
              </w:rPr>
            </w:pPr>
            <w:r w:rsidRPr="006D71B8">
              <w:rPr>
                <w:rFonts w:ascii="Minion Pro" w:eastAsia="Minion Pro" w:hAnsi="Minion Pro" w:cs="Minion Pro"/>
                <w:sz w:val="16"/>
                <w:szCs w:val="16"/>
                <w:lang w:val="cs-CZ" w:bidi="cs-CZ"/>
              </w:rPr>
              <w:t>PORTUGALSKO</w:t>
            </w:r>
          </w:p>
          <w:p w14:paraId="5496F3BB" w14:textId="77777777" w:rsidR="006D2E57" w:rsidRPr="006D71B8" w:rsidRDefault="00D073CC" w:rsidP="006D2E57">
            <w:pPr>
              <w:pStyle w:val="BackCoverCopy"/>
              <w:spacing w:after="0" w:line="240" w:lineRule="auto"/>
              <w:rPr>
                <w:rFonts w:ascii="Minion Pro" w:hAnsi="Minion Pro" w:cs="Minion Pro"/>
                <w:sz w:val="16"/>
                <w:szCs w:val="16"/>
                <w:lang w:val="cs-CZ"/>
              </w:rPr>
            </w:pPr>
            <w:r w:rsidRPr="006D71B8">
              <w:rPr>
                <w:rFonts w:ascii="Minion Pro" w:eastAsia="Minion Pro" w:hAnsi="Minion Pro" w:cs="Minion Pro"/>
                <w:sz w:val="16"/>
                <w:szCs w:val="16"/>
                <w:lang w:val="cs-CZ" w:bidi="cs-CZ"/>
              </w:rPr>
              <w:t>TEL.:</w:t>
            </w:r>
            <w:r w:rsidRPr="006D71B8">
              <w:rPr>
                <w:rFonts w:ascii="Minion Pro" w:eastAsia="Minion Pro" w:hAnsi="Minion Pro" w:cs="Minion Pro"/>
                <w:sz w:val="16"/>
                <w:szCs w:val="16"/>
                <w:lang w:val="cs-CZ" w:bidi="cs-CZ"/>
              </w:rPr>
              <w:tab/>
              <w:t>+351 229 437 940</w:t>
            </w:r>
          </w:p>
          <w:p w14:paraId="3E114199" w14:textId="77777777" w:rsidR="006D2E57" w:rsidRPr="006D71B8" w:rsidRDefault="006D2E57" w:rsidP="006D2E57">
            <w:pPr>
              <w:pStyle w:val="BackCoverCopy"/>
              <w:spacing w:after="0" w:line="240" w:lineRule="auto"/>
              <w:rPr>
                <w:rFonts w:ascii="Minion Pro" w:hAnsi="Minion Pro" w:cs="Minion Pro"/>
                <w:sz w:val="16"/>
                <w:szCs w:val="16"/>
                <w:lang w:val="cs-CZ"/>
              </w:rPr>
            </w:pPr>
            <w:r w:rsidRPr="006D71B8">
              <w:rPr>
                <w:rFonts w:ascii="Minion Pro" w:eastAsia="Minion Pro" w:hAnsi="Minion Pro" w:cs="Minion Pro"/>
                <w:sz w:val="16"/>
                <w:szCs w:val="16"/>
                <w:lang w:val="cs-CZ" w:bidi="cs-CZ"/>
              </w:rPr>
              <w:t>FAX:</w:t>
            </w:r>
            <w:r w:rsidRPr="006D71B8">
              <w:rPr>
                <w:rFonts w:ascii="Minion Pro" w:eastAsia="Minion Pro" w:hAnsi="Minion Pro" w:cs="Minion Pro"/>
                <w:sz w:val="16"/>
                <w:szCs w:val="16"/>
                <w:lang w:val="cs-CZ" w:bidi="cs-CZ"/>
              </w:rPr>
              <w:tab/>
              <w:t>+351 229 437 949</w:t>
            </w:r>
          </w:p>
        </w:tc>
        <w:tc>
          <w:tcPr>
            <w:tcW w:w="3298" w:type="dxa"/>
          </w:tcPr>
          <w:p w14:paraId="370E5D4E" w14:textId="77777777" w:rsidR="006D2E57" w:rsidRPr="006D71B8" w:rsidRDefault="006D2E57" w:rsidP="006D2E57">
            <w:pPr>
              <w:pStyle w:val="BackCoverCopy"/>
              <w:spacing w:after="0" w:line="240" w:lineRule="auto"/>
              <w:rPr>
                <w:rFonts w:ascii="Minion Pro" w:hAnsi="Minion Pro" w:cs="Minion Pro"/>
                <w:sz w:val="16"/>
                <w:szCs w:val="16"/>
                <w:lang w:val="cs-CZ"/>
              </w:rPr>
            </w:pPr>
            <w:r w:rsidRPr="006D71B8">
              <w:rPr>
                <w:rFonts w:ascii="Minion Pro" w:eastAsia="Minion Pro" w:hAnsi="Minion Pro" w:cs="Minion Pro"/>
                <w:sz w:val="16"/>
                <w:szCs w:val="16"/>
                <w:lang w:val="cs-CZ" w:bidi="cs-CZ"/>
              </w:rPr>
              <w:t xml:space="preserve">SAINT-GOBAIN glass </w:t>
            </w:r>
          </w:p>
          <w:p w14:paraId="3D1E4131" w14:textId="77777777" w:rsidR="006D2E57" w:rsidRPr="006D71B8" w:rsidRDefault="006D2E57" w:rsidP="006D2E57">
            <w:pPr>
              <w:pStyle w:val="BackCoverCopy"/>
              <w:spacing w:after="0" w:line="240" w:lineRule="auto"/>
              <w:rPr>
                <w:rFonts w:ascii="Minion Pro" w:hAnsi="Minion Pro" w:cs="Minion Pro"/>
                <w:sz w:val="16"/>
                <w:szCs w:val="16"/>
                <w:lang w:val="cs-CZ"/>
              </w:rPr>
            </w:pPr>
            <w:r w:rsidRPr="006D71B8">
              <w:rPr>
                <w:rFonts w:ascii="Minion Pro" w:eastAsia="Minion Pro" w:hAnsi="Minion Pro" w:cs="Minion Pro"/>
                <w:sz w:val="16"/>
                <w:szCs w:val="16"/>
                <w:lang w:val="cs-CZ" w:bidi="cs-CZ"/>
              </w:rPr>
              <w:t>BUSINESS UNIT ABRASIVI</w:t>
            </w:r>
          </w:p>
          <w:p w14:paraId="4CB7D60F" w14:textId="77777777" w:rsidR="006D2E57" w:rsidRPr="006D71B8" w:rsidRDefault="006D2E57" w:rsidP="006D2E57">
            <w:pPr>
              <w:pStyle w:val="BackCoverCopy"/>
              <w:spacing w:after="0" w:line="240" w:lineRule="auto"/>
              <w:rPr>
                <w:rFonts w:ascii="Minion Pro" w:hAnsi="Minion Pro" w:cs="Minion Pro"/>
                <w:sz w:val="16"/>
                <w:szCs w:val="16"/>
                <w:lang w:val="cs-CZ"/>
              </w:rPr>
            </w:pPr>
            <w:r w:rsidRPr="006D71B8">
              <w:rPr>
                <w:rFonts w:ascii="Minion Pro" w:eastAsia="Minion Pro" w:hAnsi="Minion Pro" w:cs="Minion Pro"/>
                <w:sz w:val="16"/>
                <w:szCs w:val="16"/>
                <w:lang w:val="cs-CZ" w:bidi="cs-CZ"/>
              </w:rPr>
              <w:t xml:space="preserve">PUNCT DE LUCRU : LOC.VETIS, JUD. </w:t>
            </w:r>
          </w:p>
          <w:p w14:paraId="439BCE72" w14:textId="77777777" w:rsidR="006D2E57" w:rsidRPr="006D71B8" w:rsidRDefault="006D2E57" w:rsidP="006D2E57">
            <w:pPr>
              <w:pStyle w:val="BackCoverCopy"/>
              <w:spacing w:after="0" w:line="240" w:lineRule="auto"/>
              <w:rPr>
                <w:rFonts w:ascii="Minion Pro" w:hAnsi="Minion Pro" w:cs="Minion Pro"/>
                <w:sz w:val="16"/>
                <w:szCs w:val="16"/>
                <w:lang w:val="cs-CZ"/>
              </w:rPr>
            </w:pPr>
            <w:r w:rsidRPr="006D71B8">
              <w:rPr>
                <w:rFonts w:ascii="Minion Pro" w:eastAsia="Minion Pro" w:hAnsi="Minion Pro" w:cs="Minion Pro"/>
                <w:sz w:val="16"/>
                <w:szCs w:val="16"/>
                <w:lang w:val="cs-CZ" w:bidi="cs-CZ"/>
              </w:rPr>
              <w:t>SATU MARE 447355</w:t>
            </w:r>
          </w:p>
          <w:p w14:paraId="4B4BD2D1" w14:textId="77777777" w:rsidR="006D2E57" w:rsidRPr="006D71B8" w:rsidRDefault="006D2E57" w:rsidP="006D2E57">
            <w:pPr>
              <w:pStyle w:val="BackCoverCopy"/>
              <w:spacing w:after="0" w:line="240" w:lineRule="auto"/>
              <w:rPr>
                <w:rFonts w:ascii="Minion Pro" w:hAnsi="Minion Pro" w:cs="Minion Pro"/>
                <w:sz w:val="16"/>
                <w:szCs w:val="16"/>
                <w:lang w:val="cs-CZ"/>
              </w:rPr>
            </w:pPr>
            <w:r w:rsidRPr="006D71B8">
              <w:rPr>
                <w:rFonts w:ascii="Minion Pro" w:eastAsia="Minion Pro" w:hAnsi="Minion Pro" w:cs="Minion Pro"/>
                <w:sz w:val="16"/>
                <w:szCs w:val="16"/>
                <w:lang w:val="cs-CZ" w:bidi="cs-CZ"/>
              </w:rPr>
              <w:t xml:space="preserve">STR. CAREIULUI 11 </w:t>
            </w:r>
          </w:p>
          <w:p w14:paraId="36E368E1" w14:textId="77777777" w:rsidR="006D2E57" w:rsidRPr="006D71B8" w:rsidRDefault="006D2E57" w:rsidP="006D2E57">
            <w:pPr>
              <w:pStyle w:val="BackCoverCopy"/>
              <w:spacing w:after="0" w:line="240" w:lineRule="auto"/>
              <w:rPr>
                <w:rFonts w:ascii="Minion Pro" w:hAnsi="Minion Pro" w:cs="Minion Pro"/>
                <w:sz w:val="16"/>
                <w:szCs w:val="16"/>
                <w:lang w:val="cs-CZ"/>
              </w:rPr>
            </w:pPr>
            <w:r w:rsidRPr="006D71B8">
              <w:rPr>
                <w:rFonts w:ascii="Minion Pro" w:eastAsia="Minion Pro" w:hAnsi="Minion Pro" w:cs="Minion Pro"/>
                <w:sz w:val="16"/>
                <w:szCs w:val="16"/>
                <w:lang w:val="cs-CZ" w:bidi="cs-CZ"/>
              </w:rPr>
              <w:t>PARC INDUSTRIAL RENOVATIO</w:t>
            </w:r>
          </w:p>
          <w:p w14:paraId="4D3B481E" w14:textId="77777777" w:rsidR="006D2E57" w:rsidRPr="006D71B8" w:rsidRDefault="006D2E57" w:rsidP="006D2E57">
            <w:pPr>
              <w:pStyle w:val="BackCoverCopy"/>
              <w:spacing w:after="0" w:line="240" w:lineRule="auto"/>
              <w:rPr>
                <w:rFonts w:ascii="Minion Pro" w:hAnsi="Minion Pro" w:cs="Minion Pro"/>
                <w:sz w:val="16"/>
                <w:szCs w:val="16"/>
                <w:lang w:val="cs-CZ"/>
              </w:rPr>
            </w:pPr>
            <w:r w:rsidRPr="006D71B8">
              <w:rPr>
                <w:rFonts w:ascii="Minion Pro" w:eastAsia="Minion Pro" w:hAnsi="Minion Pro" w:cs="Minion Pro"/>
                <w:sz w:val="16"/>
                <w:szCs w:val="16"/>
                <w:lang w:val="cs-CZ" w:bidi="cs-CZ"/>
              </w:rPr>
              <w:t>RUMUNSKO</w:t>
            </w:r>
          </w:p>
          <w:p w14:paraId="764A9291" w14:textId="77777777" w:rsidR="006D2E57" w:rsidRPr="006D71B8" w:rsidRDefault="006D2E57" w:rsidP="006D2E57">
            <w:pPr>
              <w:pStyle w:val="BackCoverCopy"/>
              <w:spacing w:after="0" w:line="240" w:lineRule="auto"/>
              <w:rPr>
                <w:rFonts w:ascii="Minion Pro" w:hAnsi="Minion Pro" w:cs="Minion Pro"/>
                <w:sz w:val="16"/>
                <w:szCs w:val="16"/>
                <w:lang w:val="cs-CZ"/>
              </w:rPr>
            </w:pPr>
            <w:r w:rsidRPr="006D71B8">
              <w:rPr>
                <w:rFonts w:ascii="Minion Pro" w:eastAsia="Minion Pro" w:hAnsi="Minion Pro" w:cs="Minion Pro"/>
                <w:sz w:val="16"/>
                <w:szCs w:val="16"/>
                <w:lang w:val="cs-CZ" w:bidi="cs-CZ"/>
              </w:rPr>
              <w:t>TEL.:</w:t>
            </w:r>
            <w:r w:rsidRPr="006D71B8">
              <w:rPr>
                <w:rFonts w:ascii="Minion Pro" w:eastAsia="Minion Pro" w:hAnsi="Minion Pro" w:cs="Minion Pro"/>
                <w:sz w:val="16"/>
                <w:szCs w:val="16"/>
                <w:lang w:val="cs-CZ" w:bidi="cs-CZ"/>
              </w:rPr>
              <w:tab/>
              <w:t>+40 261 839 709</w:t>
            </w:r>
          </w:p>
          <w:p w14:paraId="25E5C58E" w14:textId="77777777" w:rsidR="006D2E57" w:rsidRPr="006D71B8" w:rsidRDefault="006D2E57" w:rsidP="006D2E57">
            <w:pPr>
              <w:pStyle w:val="BackCoverCopy"/>
              <w:spacing w:after="0" w:line="240" w:lineRule="auto"/>
              <w:rPr>
                <w:rFonts w:ascii="Minion Pro" w:hAnsi="Minion Pro" w:cs="Minion Pro"/>
                <w:sz w:val="16"/>
                <w:szCs w:val="16"/>
                <w:lang w:val="cs-CZ"/>
              </w:rPr>
            </w:pPr>
            <w:r w:rsidRPr="006D71B8">
              <w:rPr>
                <w:rFonts w:ascii="Minion Pro" w:eastAsia="Minion Pro" w:hAnsi="Minion Pro" w:cs="Minion Pro"/>
                <w:sz w:val="16"/>
                <w:szCs w:val="16"/>
                <w:lang w:val="cs-CZ" w:bidi="cs-CZ"/>
              </w:rPr>
              <w:t>FAX:</w:t>
            </w:r>
            <w:r w:rsidRPr="006D71B8">
              <w:rPr>
                <w:rFonts w:ascii="Minion Pro" w:eastAsia="Minion Pro" w:hAnsi="Minion Pro" w:cs="Minion Pro"/>
                <w:sz w:val="16"/>
                <w:szCs w:val="16"/>
                <w:lang w:val="cs-CZ" w:bidi="cs-CZ"/>
              </w:rPr>
              <w:tab/>
              <w:t xml:space="preserve">+40 261 839 710 </w:t>
            </w:r>
          </w:p>
          <w:p w14:paraId="7AD89C3E" w14:textId="77777777" w:rsidR="006D2E57" w:rsidRPr="006D71B8" w:rsidRDefault="006D2E57" w:rsidP="006D2E57">
            <w:pPr>
              <w:pStyle w:val="BackCoverCopy"/>
              <w:spacing w:after="0" w:line="240" w:lineRule="auto"/>
              <w:rPr>
                <w:rFonts w:ascii="Minion Pro" w:hAnsi="Minion Pro" w:cs="Minion Pro"/>
                <w:sz w:val="16"/>
                <w:szCs w:val="16"/>
                <w:lang w:val="cs-CZ"/>
              </w:rPr>
            </w:pPr>
          </w:p>
          <w:p w14:paraId="62EEF78C" w14:textId="77777777" w:rsidR="006D2E57" w:rsidRPr="006D71B8" w:rsidRDefault="006D2E57" w:rsidP="006D2E57">
            <w:pPr>
              <w:pStyle w:val="BackCoverCopy"/>
              <w:spacing w:after="0" w:line="240" w:lineRule="auto"/>
              <w:rPr>
                <w:rFonts w:ascii="Minion Pro" w:hAnsi="Minion Pro" w:cs="Minion Pro"/>
                <w:sz w:val="16"/>
                <w:szCs w:val="16"/>
                <w:lang w:val="cs-CZ"/>
              </w:rPr>
            </w:pPr>
            <w:r w:rsidRPr="006D71B8">
              <w:rPr>
                <w:rFonts w:ascii="Minion Pro" w:eastAsia="Minion Pro" w:hAnsi="Minion Pro" w:cs="Minion Pro"/>
                <w:sz w:val="16"/>
                <w:szCs w:val="16"/>
                <w:lang w:val="cs-CZ" w:bidi="cs-CZ"/>
              </w:rPr>
              <w:t xml:space="preserve">SG HPM RUS </w:t>
            </w:r>
          </w:p>
          <w:p w14:paraId="049BADF9" w14:textId="77777777" w:rsidR="006D2E57" w:rsidRPr="006D71B8" w:rsidRDefault="006D2E57" w:rsidP="006D2E57">
            <w:pPr>
              <w:pStyle w:val="BackCoverCopy"/>
              <w:spacing w:after="0" w:line="240" w:lineRule="auto"/>
              <w:rPr>
                <w:rFonts w:ascii="Minion Pro" w:hAnsi="Minion Pro" w:cs="Minion Pro"/>
                <w:sz w:val="16"/>
                <w:szCs w:val="16"/>
                <w:lang w:val="cs-CZ"/>
              </w:rPr>
            </w:pPr>
            <w:r w:rsidRPr="006D71B8">
              <w:rPr>
                <w:rFonts w:ascii="Minion Pro" w:eastAsia="Minion Pro" w:hAnsi="Minion Pro" w:cs="Minion Pro"/>
                <w:sz w:val="16"/>
                <w:szCs w:val="16"/>
                <w:lang w:val="cs-CZ" w:bidi="cs-CZ"/>
              </w:rPr>
              <w:t>58, F. Engels Str.</w:t>
            </w:r>
          </w:p>
          <w:p w14:paraId="636DE373" w14:textId="77777777" w:rsidR="006D2E57" w:rsidRPr="006D71B8" w:rsidRDefault="006D2E57" w:rsidP="006D2E57">
            <w:pPr>
              <w:pStyle w:val="BackCoverCopy"/>
              <w:spacing w:after="0" w:line="240" w:lineRule="auto"/>
              <w:rPr>
                <w:rFonts w:ascii="Minion Pro" w:hAnsi="Minion Pro" w:cs="Minion Pro"/>
                <w:sz w:val="16"/>
                <w:szCs w:val="16"/>
                <w:lang w:val="cs-CZ"/>
              </w:rPr>
            </w:pPr>
            <w:r w:rsidRPr="006D71B8">
              <w:rPr>
                <w:rFonts w:ascii="Minion Pro" w:eastAsia="Minion Pro" w:hAnsi="Minion Pro" w:cs="Minion Pro"/>
                <w:sz w:val="16"/>
                <w:szCs w:val="16"/>
                <w:lang w:val="cs-CZ" w:bidi="cs-CZ"/>
              </w:rPr>
              <w:t>Stroenie 2</w:t>
            </w:r>
          </w:p>
          <w:p w14:paraId="09BBA340" w14:textId="77777777" w:rsidR="006D2E57" w:rsidRPr="006D71B8" w:rsidRDefault="006D2E57" w:rsidP="006D2E57">
            <w:pPr>
              <w:pStyle w:val="BackCoverCopy"/>
              <w:spacing w:after="0" w:line="240" w:lineRule="auto"/>
              <w:rPr>
                <w:rFonts w:ascii="Minion Pro" w:hAnsi="Minion Pro" w:cs="Minion Pro"/>
                <w:sz w:val="16"/>
                <w:szCs w:val="16"/>
                <w:lang w:val="cs-CZ"/>
              </w:rPr>
            </w:pPr>
            <w:r w:rsidRPr="006D71B8">
              <w:rPr>
                <w:rFonts w:ascii="Minion Pro" w:eastAsia="Minion Pro" w:hAnsi="Minion Pro" w:cs="Minion Pro"/>
                <w:sz w:val="16"/>
                <w:szCs w:val="16"/>
                <w:lang w:val="cs-CZ" w:bidi="cs-CZ"/>
              </w:rPr>
              <w:t>105082 Moskva</w:t>
            </w:r>
          </w:p>
          <w:p w14:paraId="7E727403" w14:textId="77777777" w:rsidR="006D2E57" w:rsidRPr="006D71B8" w:rsidRDefault="006D2E57" w:rsidP="006D2E57">
            <w:pPr>
              <w:pStyle w:val="BackCoverCopy"/>
              <w:spacing w:after="0" w:line="240" w:lineRule="auto"/>
              <w:rPr>
                <w:rFonts w:ascii="Minion Pro" w:hAnsi="Minion Pro" w:cs="Minion Pro"/>
                <w:sz w:val="16"/>
                <w:szCs w:val="16"/>
                <w:lang w:val="cs-CZ"/>
              </w:rPr>
            </w:pPr>
            <w:r w:rsidRPr="006D71B8">
              <w:rPr>
                <w:rFonts w:ascii="Minion Pro" w:eastAsia="Minion Pro" w:hAnsi="Minion Pro" w:cs="Minion Pro"/>
                <w:sz w:val="16"/>
                <w:szCs w:val="16"/>
                <w:lang w:val="cs-CZ" w:bidi="cs-CZ"/>
              </w:rPr>
              <w:t>Rusko</w:t>
            </w:r>
          </w:p>
          <w:p w14:paraId="07D985EA" w14:textId="77777777" w:rsidR="006D2E57" w:rsidRPr="006D71B8" w:rsidRDefault="006D2E57" w:rsidP="006D2E57">
            <w:pPr>
              <w:pStyle w:val="BackCoverCopy"/>
              <w:spacing w:after="0" w:line="240" w:lineRule="auto"/>
              <w:rPr>
                <w:rFonts w:ascii="Minion Pro" w:hAnsi="Minion Pro" w:cs="Minion Pro"/>
                <w:sz w:val="16"/>
                <w:szCs w:val="16"/>
                <w:lang w:val="cs-CZ"/>
              </w:rPr>
            </w:pPr>
            <w:r w:rsidRPr="006D71B8">
              <w:rPr>
                <w:rFonts w:ascii="Minion Pro" w:eastAsia="Minion Pro" w:hAnsi="Minion Pro" w:cs="Minion Pro"/>
                <w:sz w:val="16"/>
                <w:szCs w:val="16"/>
                <w:lang w:val="cs-CZ" w:bidi="cs-CZ"/>
              </w:rPr>
              <w:t>TEL.:</w:t>
            </w:r>
            <w:r w:rsidRPr="006D71B8">
              <w:rPr>
                <w:rFonts w:ascii="Minion Pro" w:eastAsia="Minion Pro" w:hAnsi="Minion Pro" w:cs="Minion Pro"/>
                <w:sz w:val="16"/>
                <w:szCs w:val="16"/>
                <w:lang w:val="cs-CZ" w:bidi="cs-CZ"/>
              </w:rPr>
              <w:tab/>
              <w:t>+74 955 408 355</w:t>
            </w:r>
          </w:p>
          <w:p w14:paraId="3EF307FF" w14:textId="77777777" w:rsidR="006D2E57" w:rsidRPr="006D71B8" w:rsidRDefault="006D2E57" w:rsidP="006D2E57">
            <w:pPr>
              <w:pStyle w:val="BackCoverCopy"/>
              <w:spacing w:after="0" w:line="240" w:lineRule="auto"/>
              <w:rPr>
                <w:rFonts w:ascii="Minion Pro" w:hAnsi="Minion Pro" w:cs="Minion Pro"/>
                <w:sz w:val="16"/>
                <w:szCs w:val="16"/>
                <w:lang w:val="cs-CZ"/>
              </w:rPr>
            </w:pPr>
            <w:r w:rsidRPr="006D71B8">
              <w:rPr>
                <w:rFonts w:ascii="Minion Pro" w:eastAsia="Minion Pro" w:hAnsi="Minion Pro" w:cs="Minion Pro"/>
                <w:sz w:val="16"/>
                <w:szCs w:val="16"/>
                <w:lang w:val="cs-CZ" w:bidi="cs-CZ"/>
              </w:rPr>
              <w:t>FAX:</w:t>
            </w:r>
            <w:r w:rsidRPr="006D71B8">
              <w:rPr>
                <w:rFonts w:ascii="Minion Pro" w:eastAsia="Minion Pro" w:hAnsi="Minion Pro" w:cs="Minion Pro"/>
                <w:sz w:val="16"/>
                <w:szCs w:val="16"/>
                <w:lang w:val="cs-CZ" w:bidi="cs-CZ"/>
              </w:rPr>
              <w:tab/>
              <w:t>+74 959 373 224</w:t>
            </w:r>
          </w:p>
          <w:p w14:paraId="0C869F00" w14:textId="77777777" w:rsidR="006D2E57" w:rsidRPr="006D71B8" w:rsidRDefault="006D2E57" w:rsidP="006D2E57">
            <w:pPr>
              <w:pStyle w:val="BackCoverCopy"/>
              <w:spacing w:after="0" w:line="240" w:lineRule="auto"/>
              <w:rPr>
                <w:rFonts w:ascii="Minion Pro" w:hAnsi="Minion Pro" w:cs="Minion Pro"/>
                <w:sz w:val="16"/>
                <w:szCs w:val="16"/>
                <w:lang w:val="cs-CZ"/>
              </w:rPr>
            </w:pPr>
          </w:p>
          <w:p w14:paraId="238E82EA" w14:textId="77777777" w:rsidR="006D2E57" w:rsidRPr="006D71B8" w:rsidRDefault="006D2E57" w:rsidP="006D2E57">
            <w:pPr>
              <w:pStyle w:val="BackCoverCopy"/>
              <w:spacing w:after="0" w:line="240" w:lineRule="auto"/>
              <w:rPr>
                <w:rFonts w:ascii="Minion Pro" w:hAnsi="Minion Pro" w:cs="Minion Pro"/>
                <w:sz w:val="16"/>
                <w:szCs w:val="16"/>
                <w:lang w:val="cs-CZ"/>
              </w:rPr>
            </w:pPr>
            <w:r w:rsidRPr="006D71B8">
              <w:rPr>
                <w:rFonts w:ascii="Minion Pro" w:eastAsia="Minion Pro" w:hAnsi="Minion Pro" w:cs="Minion Pro"/>
                <w:sz w:val="16"/>
                <w:szCs w:val="16"/>
                <w:lang w:val="cs-CZ" w:bidi="cs-CZ"/>
              </w:rPr>
              <w:t xml:space="preserve">SAINT-GOBAIN </w:t>
            </w:r>
            <w:r w:rsidRPr="006D71B8">
              <w:rPr>
                <w:rFonts w:ascii="Minion Pro" w:eastAsia="Minion Pro" w:hAnsi="Minion Pro" w:cs="Minion Pro"/>
                <w:sz w:val="16"/>
                <w:szCs w:val="16"/>
                <w:lang w:val="cs-CZ" w:bidi="cs-CZ"/>
              </w:rPr>
              <w:br/>
              <w:t>ABRASIVES (PTY) LTD</w:t>
            </w:r>
          </w:p>
          <w:p w14:paraId="2D412287" w14:textId="77777777" w:rsidR="006D2E57" w:rsidRPr="006D71B8" w:rsidRDefault="006D2E57" w:rsidP="006D2E57">
            <w:pPr>
              <w:pStyle w:val="BackCoverCopy"/>
              <w:spacing w:after="0" w:line="240" w:lineRule="auto"/>
              <w:rPr>
                <w:rFonts w:ascii="Minion Pro" w:hAnsi="Minion Pro" w:cs="Minion Pro"/>
                <w:sz w:val="16"/>
                <w:szCs w:val="16"/>
                <w:lang w:val="cs-CZ"/>
              </w:rPr>
            </w:pPr>
            <w:r w:rsidRPr="006D71B8">
              <w:rPr>
                <w:rFonts w:ascii="Minion Pro" w:eastAsia="Minion Pro" w:hAnsi="Minion Pro" w:cs="Minion Pro"/>
                <w:sz w:val="16"/>
                <w:szCs w:val="16"/>
                <w:lang w:val="cs-CZ" w:bidi="cs-CZ"/>
              </w:rPr>
              <w:t>2 MONTEER ROAD</w:t>
            </w:r>
          </w:p>
          <w:p w14:paraId="36D64E84" w14:textId="77777777" w:rsidR="006D2E57" w:rsidRPr="006D71B8" w:rsidRDefault="006D2E57" w:rsidP="006D2E57">
            <w:pPr>
              <w:pStyle w:val="BackCoverCopy"/>
              <w:spacing w:after="0" w:line="240" w:lineRule="auto"/>
              <w:rPr>
                <w:rFonts w:ascii="Minion Pro" w:hAnsi="Minion Pro" w:cs="Minion Pro"/>
                <w:sz w:val="16"/>
                <w:szCs w:val="16"/>
                <w:lang w:val="cs-CZ"/>
              </w:rPr>
            </w:pPr>
            <w:r w:rsidRPr="006D71B8">
              <w:rPr>
                <w:rFonts w:ascii="Minion Pro" w:eastAsia="Minion Pro" w:hAnsi="Minion Pro" w:cs="Minion Pro"/>
                <w:sz w:val="16"/>
                <w:szCs w:val="16"/>
                <w:lang w:val="cs-CZ" w:bidi="cs-CZ"/>
              </w:rPr>
              <w:t>ISANDO 1600</w:t>
            </w:r>
          </w:p>
          <w:p w14:paraId="568EDDA4" w14:textId="77777777" w:rsidR="006D2E57" w:rsidRPr="006D71B8" w:rsidRDefault="006D2E57" w:rsidP="006D2E57">
            <w:pPr>
              <w:pStyle w:val="BackCoverCopy"/>
              <w:spacing w:after="0" w:line="240" w:lineRule="auto"/>
              <w:rPr>
                <w:rFonts w:ascii="Minion Pro" w:hAnsi="Minion Pro" w:cs="Minion Pro"/>
                <w:sz w:val="16"/>
                <w:szCs w:val="16"/>
                <w:lang w:val="cs-CZ"/>
              </w:rPr>
            </w:pPr>
            <w:r w:rsidRPr="006D71B8">
              <w:rPr>
                <w:rFonts w:ascii="Minion Pro" w:eastAsia="Minion Pro" w:hAnsi="Minion Pro" w:cs="Minion Pro"/>
                <w:sz w:val="16"/>
                <w:szCs w:val="16"/>
                <w:lang w:val="cs-CZ" w:bidi="cs-CZ"/>
              </w:rPr>
              <w:t>P.O. BOX 67</w:t>
            </w:r>
          </w:p>
          <w:p w14:paraId="41D9C58E" w14:textId="77777777" w:rsidR="006D2E57" w:rsidRPr="006D71B8" w:rsidRDefault="006D2E57" w:rsidP="006D2E57">
            <w:pPr>
              <w:pStyle w:val="BackCoverCopy"/>
              <w:spacing w:after="0" w:line="240" w:lineRule="auto"/>
              <w:rPr>
                <w:rFonts w:ascii="Minion Pro" w:hAnsi="Minion Pro" w:cs="Minion Pro"/>
                <w:sz w:val="16"/>
                <w:szCs w:val="16"/>
                <w:lang w:val="cs-CZ"/>
              </w:rPr>
            </w:pPr>
            <w:r w:rsidRPr="006D71B8">
              <w:rPr>
                <w:rFonts w:ascii="Minion Pro" w:eastAsia="Minion Pro" w:hAnsi="Minion Pro" w:cs="Minion Pro"/>
                <w:sz w:val="16"/>
                <w:szCs w:val="16"/>
                <w:lang w:val="cs-CZ" w:bidi="cs-CZ"/>
              </w:rPr>
              <w:t>JIŽNÍ AFRIKA</w:t>
            </w:r>
          </w:p>
          <w:p w14:paraId="5A7C9E6B" w14:textId="77777777" w:rsidR="006D2E57" w:rsidRPr="006D71B8" w:rsidRDefault="006D2E57" w:rsidP="006D2E57">
            <w:pPr>
              <w:pStyle w:val="BackCoverCopy"/>
              <w:spacing w:after="0" w:line="240" w:lineRule="auto"/>
              <w:rPr>
                <w:rFonts w:ascii="Minion Pro" w:hAnsi="Minion Pro" w:cs="Minion Pro"/>
                <w:sz w:val="16"/>
                <w:szCs w:val="16"/>
                <w:lang w:val="cs-CZ"/>
              </w:rPr>
            </w:pPr>
            <w:r w:rsidRPr="006D71B8">
              <w:rPr>
                <w:rFonts w:ascii="Minion Pro" w:eastAsia="Minion Pro" w:hAnsi="Minion Pro" w:cs="Minion Pro"/>
                <w:sz w:val="16"/>
                <w:szCs w:val="16"/>
                <w:lang w:val="cs-CZ" w:bidi="cs-CZ"/>
              </w:rPr>
              <w:t>TEL.:</w:t>
            </w:r>
            <w:r w:rsidRPr="006D71B8">
              <w:rPr>
                <w:rFonts w:ascii="Minion Pro" w:eastAsia="Minion Pro" w:hAnsi="Minion Pro" w:cs="Minion Pro"/>
                <w:sz w:val="16"/>
                <w:szCs w:val="16"/>
                <w:lang w:val="cs-CZ" w:bidi="cs-CZ"/>
              </w:rPr>
              <w:tab/>
              <w:t>+27 11 961 2000</w:t>
            </w:r>
          </w:p>
          <w:p w14:paraId="79D653CC" w14:textId="77777777" w:rsidR="006D2E57" w:rsidRPr="006D71B8" w:rsidRDefault="006D2E57" w:rsidP="006D2E57">
            <w:pPr>
              <w:pStyle w:val="BackCoverCopy"/>
              <w:spacing w:after="0" w:line="240" w:lineRule="auto"/>
              <w:rPr>
                <w:rFonts w:ascii="Minion Pro" w:hAnsi="Minion Pro" w:cs="Minion Pro"/>
                <w:sz w:val="16"/>
                <w:szCs w:val="16"/>
                <w:lang w:val="cs-CZ"/>
              </w:rPr>
            </w:pPr>
            <w:r w:rsidRPr="006D71B8">
              <w:rPr>
                <w:rFonts w:ascii="Minion Pro" w:eastAsia="Minion Pro" w:hAnsi="Minion Pro" w:cs="Minion Pro"/>
                <w:sz w:val="16"/>
                <w:szCs w:val="16"/>
                <w:lang w:val="cs-CZ" w:bidi="cs-CZ"/>
              </w:rPr>
              <w:t>FAX:</w:t>
            </w:r>
            <w:r w:rsidRPr="006D71B8">
              <w:rPr>
                <w:rFonts w:ascii="Minion Pro" w:eastAsia="Minion Pro" w:hAnsi="Minion Pro" w:cs="Minion Pro"/>
                <w:sz w:val="16"/>
                <w:szCs w:val="16"/>
                <w:lang w:val="cs-CZ" w:bidi="cs-CZ"/>
              </w:rPr>
              <w:tab/>
              <w:t>+27 11 961 2184/5</w:t>
            </w:r>
          </w:p>
          <w:p w14:paraId="2E59ACA6" w14:textId="77777777" w:rsidR="006D2E57" w:rsidRPr="006D71B8" w:rsidRDefault="006D2E57" w:rsidP="006D2E57">
            <w:pPr>
              <w:pStyle w:val="BackCoverCopy"/>
              <w:spacing w:after="0" w:line="240" w:lineRule="auto"/>
              <w:rPr>
                <w:rFonts w:ascii="Minion Pro" w:hAnsi="Minion Pro" w:cs="Minion Pro"/>
                <w:sz w:val="16"/>
                <w:szCs w:val="16"/>
                <w:lang w:val="cs-CZ"/>
              </w:rPr>
            </w:pPr>
          </w:p>
          <w:p w14:paraId="414139BE" w14:textId="77777777" w:rsidR="006D2E57" w:rsidRPr="006D71B8" w:rsidRDefault="006D2E57" w:rsidP="006D2E57">
            <w:pPr>
              <w:pStyle w:val="BackCoverCopy"/>
              <w:spacing w:after="0" w:line="240" w:lineRule="auto"/>
              <w:rPr>
                <w:rFonts w:ascii="Minion Pro" w:hAnsi="Minion Pro" w:cs="Minion Pro"/>
                <w:sz w:val="16"/>
                <w:szCs w:val="16"/>
                <w:lang w:val="cs-CZ"/>
              </w:rPr>
            </w:pPr>
            <w:r w:rsidRPr="006D71B8">
              <w:rPr>
                <w:rFonts w:ascii="Minion Pro" w:eastAsia="Minion Pro" w:hAnsi="Minion Pro" w:cs="Minion Pro"/>
                <w:sz w:val="16"/>
                <w:szCs w:val="16"/>
                <w:lang w:val="cs-CZ" w:bidi="cs-CZ"/>
              </w:rPr>
              <w:t>SAINT-GOBAIN ABRASIVOS, S.A.</w:t>
            </w:r>
          </w:p>
          <w:p w14:paraId="7E50F4E7" w14:textId="77777777" w:rsidR="006D2E57" w:rsidRPr="006D71B8" w:rsidRDefault="006D2E57" w:rsidP="006D2E57">
            <w:pPr>
              <w:pStyle w:val="BackCoverCopy"/>
              <w:spacing w:after="0" w:line="240" w:lineRule="auto"/>
              <w:rPr>
                <w:rFonts w:ascii="Minion Pro" w:hAnsi="Minion Pro" w:cs="Minion Pro"/>
                <w:sz w:val="16"/>
                <w:szCs w:val="16"/>
                <w:lang w:val="cs-CZ"/>
              </w:rPr>
            </w:pPr>
            <w:r w:rsidRPr="006D71B8">
              <w:rPr>
                <w:rFonts w:ascii="Minion Pro" w:eastAsia="Minion Pro" w:hAnsi="Minion Pro" w:cs="Minion Pro"/>
                <w:sz w:val="16"/>
                <w:szCs w:val="16"/>
                <w:lang w:val="cs-CZ" w:bidi="cs-CZ"/>
              </w:rPr>
              <w:t>CTRA. DE GUIPÚZCOA, KM. 7,5</w:t>
            </w:r>
          </w:p>
          <w:p w14:paraId="02D03BAE" w14:textId="77777777" w:rsidR="006D2E57" w:rsidRPr="006D71B8" w:rsidRDefault="006D2E57" w:rsidP="006D2E57">
            <w:pPr>
              <w:pStyle w:val="BackCoverCopy"/>
              <w:spacing w:after="0" w:line="240" w:lineRule="auto"/>
              <w:rPr>
                <w:rFonts w:ascii="Minion Pro" w:hAnsi="Minion Pro" w:cs="Minion Pro"/>
                <w:sz w:val="16"/>
                <w:szCs w:val="16"/>
                <w:lang w:val="cs-CZ"/>
              </w:rPr>
            </w:pPr>
            <w:r w:rsidRPr="006D71B8">
              <w:rPr>
                <w:rFonts w:ascii="Minion Pro" w:eastAsia="Minion Pro" w:hAnsi="Minion Pro" w:cs="Minion Pro"/>
                <w:sz w:val="16"/>
                <w:szCs w:val="16"/>
                <w:lang w:val="cs-CZ" w:bidi="cs-CZ"/>
              </w:rPr>
              <w:t>E-31195 BERRIOPLANO (NAVARRA)</w:t>
            </w:r>
          </w:p>
          <w:p w14:paraId="098E3C22" w14:textId="77777777" w:rsidR="006D2E57" w:rsidRPr="006D71B8" w:rsidRDefault="006D2E57" w:rsidP="006D2E57">
            <w:pPr>
              <w:pStyle w:val="BackCoverCopy"/>
              <w:spacing w:after="0" w:line="240" w:lineRule="auto"/>
              <w:rPr>
                <w:rFonts w:ascii="Minion Pro" w:hAnsi="Minion Pro" w:cs="Minion Pro"/>
                <w:sz w:val="16"/>
                <w:szCs w:val="16"/>
                <w:lang w:val="cs-CZ"/>
              </w:rPr>
            </w:pPr>
            <w:r w:rsidRPr="006D71B8">
              <w:rPr>
                <w:rFonts w:ascii="Minion Pro" w:eastAsia="Minion Pro" w:hAnsi="Minion Pro" w:cs="Minion Pro"/>
                <w:sz w:val="16"/>
                <w:szCs w:val="16"/>
                <w:lang w:val="cs-CZ" w:bidi="cs-CZ"/>
              </w:rPr>
              <w:t>ŠPANĚLSKO</w:t>
            </w:r>
          </w:p>
          <w:p w14:paraId="30A5A77E" w14:textId="77777777" w:rsidR="006D2E57" w:rsidRPr="006D71B8" w:rsidRDefault="006D2E57" w:rsidP="006D2E57">
            <w:pPr>
              <w:pStyle w:val="BackCoverCopy"/>
              <w:spacing w:after="0" w:line="240" w:lineRule="auto"/>
              <w:rPr>
                <w:rFonts w:ascii="Minion Pro" w:hAnsi="Minion Pro" w:cs="Minion Pro"/>
                <w:sz w:val="16"/>
                <w:szCs w:val="16"/>
                <w:lang w:val="cs-CZ"/>
              </w:rPr>
            </w:pPr>
            <w:r w:rsidRPr="006D71B8">
              <w:rPr>
                <w:rFonts w:ascii="Minion Pro" w:eastAsia="Minion Pro" w:hAnsi="Minion Pro" w:cs="Minion Pro"/>
                <w:sz w:val="16"/>
                <w:szCs w:val="16"/>
                <w:lang w:val="cs-CZ" w:bidi="cs-CZ"/>
              </w:rPr>
              <w:t>TEL.:</w:t>
            </w:r>
            <w:r w:rsidRPr="006D71B8">
              <w:rPr>
                <w:rFonts w:ascii="Minion Pro" w:eastAsia="Minion Pro" w:hAnsi="Minion Pro" w:cs="Minion Pro"/>
                <w:sz w:val="16"/>
                <w:szCs w:val="16"/>
                <w:lang w:val="cs-CZ" w:bidi="cs-CZ"/>
              </w:rPr>
              <w:tab/>
              <w:t>+34 948 306 000</w:t>
            </w:r>
          </w:p>
          <w:p w14:paraId="5E174DA7" w14:textId="77777777" w:rsidR="006D2E57" w:rsidRPr="006D71B8" w:rsidRDefault="006D2E57" w:rsidP="006D2E57">
            <w:pPr>
              <w:pStyle w:val="BackCoverCopy"/>
              <w:spacing w:after="0" w:line="240" w:lineRule="auto"/>
              <w:rPr>
                <w:rFonts w:ascii="Minion Pro" w:hAnsi="Minion Pro" w:cs="Minion Pro"/>
                <w:sz w:val="16"/>
                <w:szCs w:val="16"/>
                <w:lang w:val="cs-CZ"/>
              </w:rPr>
            </w:pPr>
            <w:r w:rsidRPr="006D71B8">
              <w:rPr>
                <w:rFonts w:ascii="Minion Pro" w:eastAsia="Minion Pro" w:hAnsi="Minion Pro" w:cs="Minion Pro"/>
                <w:sz w:val="16"/>
                <w:szCs w:val="16"/>
                <w:lang w:val="cs-CZ" w:bidi="cs-CZ"/>
              </w:rPr>
              <w:t>FAX:</w:t>
            </w:r>
            <w:r w:rsidRPr="006D71B8">
              <w:rPr>
                <w:rFonts w:ascii="Minion Pro" w:eastAsia="Minion Pro" w:hAnsi="Minion Pro" w:cs="Minion Pro"/>
                <w:sz w:val="16"/>
                <w:szCs w:val="16"/>
                <w:lang w:val="cs-CZ" w:bidi="cs-CZ"/>
              </w:rPr>
              <w:tab/>
              <w:t>+34 948 306 042</w:t>
            </w:r>
          </w:p>
          <w:p w14:paraId="3F0AD5CC" w14:textId="77777777" w:rsidR="006D2E57" w:rsidRPr="006D71B8" w:rsidRDefault="006D2E57" w:rsidP="006D2E57">
            <w:pPr>
              <w:pStyle w:val="BackCoverCopy"/>
              <w:spacing w:after="0" w:line="240" w:lineRule="auto"/>
              <w:rPr>
                <w:rFonts w:ascii="Minion Pro" w:hAnsi="Minion Pro" w:cs="Minion Pro"/>
                <w:sz w:val="16"/>
                <w:szCs w:val="16"/>
                <w:lang w:val="cs-CZ"/>
              </w:rPr>
            </w:pPr>
          </w:p>
          <w:p w14:paraId="1DB8D844" w14:textId="77777777" w:rsidR="006D2E57" w:rsidRPr="006D71B8" w:rsidRDefault="006D2E57" w:rsidP="006D2E57">
            <w:pPr>
              <w:pStyle w:val="BackCoverCopy"/>
              <w:spacing w:after="0" w:line="240" w:lineRule="auto"/>
              <w:rPr>
                <w:rFonts w:ascii="Minion Pro" w:hAnsi="Minion Pro" w:cs="Minion Pro"/>
                <w:sz w:val="16"/>
                <w:szCs w:val="16"/>
                <w:lang w:val="cs-CZ"/>
              </w:rPr>
            </w:pPr>
          </w:p>
          <w:p w14:paraId="574D646B" w14:textId="77777777" w:rsidR="006D2E57" w:rsidRPr="006D71B8" w:rsidRDefault="006D2E57" w:rsidP="006D2E57">
            <w:pPr>
              <w:pStyle w:val="BackCoverCopy"/>
              <w:spacing w:after="0" w:line="240" w:lineRule="auto"/>
              <w:rPr>
                <w:rFonts w:ascii="Minion Pro" w:hAnsi="Minion Pro" w:cs="Minion Pro"/>
                <w:sz w:val="16"/>
                <w:szCs w:val="16"/>
                <w:lang w:val="cs-CZ"/>
              </w:rPr>
            </w:pPr>
            <w:r w:rsidRPr="006D71B8">
              <w:rPr>
                <w:rFonts w:ascii="Minion Pro" w:eastAsia="Minion Pro" w:hAnsi="Minion Pro" w:cs="Minion Pro"/>
                <w:sz w:val="16"/>
                <w:szCs w:val="16"/>
                <w:lang w:val="cs-CZ" w:bidi="cs-CZ"/>
              </w:rPr>
              <w:t>Saint Gobain Abrasives AB</w:t>
            </w:r>
          </w:p>
          <w:p w14:paraId="4F125428" w14:textId="77777777" w:rsidR="006D2E57" w:rsidRPr="006D71B8" w:rsidRDefault="006D2E57" w:rsidP="006D2E57">
            <w:pPr>
              <w:pStyle w:val="BackCoverCopy"/>
              <w:spacing w:after="0" w:line="240" w:lineRule="auto"/>
              <w:rPr>
                <w:rFonts w:ascii="Minion Pro" w:hAnsi="Minion Pro" w:cs="Minion Pro"/>
                <w:sz w:val="16"/>
                <w:szCs w:val="16"/>
                <w:lang w:val="cs-CZ"/>
              </w:rPr>
            </w:pPr>
            <w:r w:rsidRPr="006D71B8">
              <w:rPr>
                <w:rFonts w:ascii="Minion Pro" w:eastAsia="Minion Pro" w:hAnsi="Minion Pro" w:cs="Minion Pro"/>
                <w:sz w:val="16"/>
                <w:szCs w:val="16"/>
                <w:lang w:val="cs-CZ" w:bidi="cs-CZ"/>
              </w:rPr>
              <w:t xml:space="preserve">Gårdsfogdevägen 18A </w:t>
            </w:r>
          </w:p>
          <w:p w14:paraId="0D3362F8" w14:textId="77777777" w:rsidR="006D2E57" w:rsidRPr="006D71B8" w:rsidRDefault="006D2E57" w:rsidP="006D2E57">
            <w:pPr>
              <w:pStyle w:val="BackCoverCopy"/>
              <w:spacing w:after="0" w:line="240" w:lineRule="auto"/>
              <w:rPr>
                <w:rFonts w:ascii="Minion Pro" w:hAnsi="Minion Pro" w:cs="Minion Pro"/>
                <w:sz w:val="16"/>
                <w:szCs w:val="16"/>
                <w:lang w:val="cs-CZ"/>
              </w:rPr>
            </w:pPr>
            <w:r w:rsidRPr="006D71B8">
              <w:rPr>
                <w:rFonts w:ascii="Minion Pro" w:eastAsia="Minion Pro" w:hAnsi="Minion Pro" w:cs="Minion Pro"/>
                <w:sz w:val="16"/>
                <w:szCs w:val="16"/>
                <w:lang w:val="cs-CZ" w:bidi="cs-CZ"/>
              </w:rPr>
              <w:t>168 66 Bromma • Sverige</w:t>
            </w:r>
          </w:p>
          <w:p w14:paraId="07686ECF" w14:textId="77777777" w:rsidR="006D2E57" w:rsidRPr="006D71B8" w:rsidRDefault="006D2E57" w:rsidP="006D2E57">
            <w:pPr>
              <w:pStyle w:val="BackCoverCopy"/>
              <w:spacing w:after="0" w:line="240" w:lineRule="auto"/>
              <w:rPr>
                <w:rFonts w:ascii="Minion Pro" w:hAnsi="Minion Pro" w:cs="Minion Pro"/>
                <w:sz w:val="16"/>
                <w:szCs w:val="16"/>
                <w:lang w:val="cs-CZ"/>
              </w:rPr>
            </w:pPr>
            <w:r w:rsidRPr="006D71B8">
              <w:rPr>
                <w:rFonts w:ascii="Minion Pro" w:eastAsia="Minion Pro" w:hAnsi="Minion Pro" w:cs="Minion Pro"/>
                <w:sz w:val="16"/>
                <w:szCs w:val="16"/>
                <w:lang w:val="cs-CZ" w:bidi="cs-CZ"/>
              </w:rPr>
              <w:t>ŠVÉDSKO</w:t>
            </w:r>
          </w:p>
          <w:p w14:paraId="4C6F9CD7" w14:textId="77777777" w:rsidR="006D2E57" w:rsidRPr="006D71B8" w:rsidRDefault="006D2E57" w:rsidP="006D2E57">
            <w:pPr>
              <w:pStyle w:val="BackCoverCopy"/>
              <w:spacing w:after="0" w:line="240" w:lineRule="auto"/>
              <w:rPr>
                <w:rFonts w:ascii="Minion Pro" w:hAnsi="Minion Pro" w:cs="Minion Pro"/>
                <w:sz w:val="16"/>
                <w:szCs w:val="16"/>
                <w:lang w:val="cs-CZ"/>
              </w:rPr>
            </w:pPr>
            <w:r w:rsidRPr="006D71B8">
              <w:rPr>
                <w:rFonts w:ascii="Minion Pro" w:eastAsia="Minion Pro" w:hAnsi="Minion Pro" w:cs="Minion Pro"/>
                <w:sz w:val="16"/>
                <w:szCs w:val="16"/>
                <w:lang w:val="cs-CZ" w:bidi="cs-CZ"/>
              </w:rPr>
              <w:t>TEL.:</w:t>
            </w:r>
            <w:r w:rsidRPr="006D71B8">
              <w:rPr>
                <w:rFonts w:ascii="Minion Pro" w:eastAsia="Minion Pro" w:hAnsi="Minion Pro" w:cs="Minion Pro"/>
                <w:sz w:val="16"/>
                <w:szCs w:val="16"/>
                <w:lang w:val="cs-CZ" w:bidi="cs-CZ"/>
              </w:rPr>
              <w:tab/>
              <w:t>+46 8 580 881 00</w:t>
            </w:r>
          </w:p>
          <w:p w14:paraId="70E0D34C" w14:textId="77777777" w:rsidR="006D2E57" w:rsidRPr="006D71B8" w:rsidRDefault="006D2E57" w:rsidP="006D2E57">
            <w:pPr>
              <w:pStyle w:val="BackCoverCopy"/>
              <w:spacing w:after="0" w:line="240" w:lineRule="auto"/>
              <w:rPr>
                <w:rFonts w:ascii="Minion Pro" w:hAnsi="Minion Pro" w:cs="Minion Pro"/>
                <w:sz w:val="16"/>
                <w:szCs w:val="16"/>
                <w:lang w:val="cs-CZ"/>
              </w:rPr>
            </w:pPr>
            <w:r w:rsidRPr="006D71B8">
              <w:rPr>
                <w:rFonts w:ascii="Minion Pro" w:eastAsia="Minion Pro" w:hAnsi="Minion Pro" w:cs="Minion Pro"/>
                <w:sz w:val="16"/>
                <w:szCs w:val="16"/>
                <w:lang w:val="cs-CZ" w:bidi="cs-CZ"/>
              </w:rPr>
              <w:t>FAX:</w:t>
            </w:r>
            <w:r w:rsidRPr="006D71B8">
              <w:rPr>
                <w:rFonts w:ascii="Minion Pro" w:eastAsia="Minion Pro" w:hAnsi="Minion Pro" w:cs="Minion Pro"/>
                <w:sz w:val="16"/>
                <w:szCs w:val="16"/>
                <w:lang w:val="cs-CZ" w:bidi="cs-CZ"/>
              </w:rPr>
              <w:tab/>
              <w:t>+46 8 580 881 30</w:t>
            </w:r>
          </w:p>
          <w:p w14:paraId="7C16F9BA" w14:textId="77777777" w:rsidR="006D2E57" w:rsidRPr="006D71B8" w:rsidRDefault="006D2E57" w:rsidP="006D2E57">
            <w:pPr>
              <w:pStyle w:val="BackCoverCopy"/>
              <w:spacing w:after="0" w:line="240" w:lineRule="auto"/>
              <w:rPr>
                <w:rFonts w:ascii="Minion Pro" w:hAnsi="Minion Pro" w:cs="Minion Pro"/>
                <w:sz w:val="16"/>
                <w:szCs w:val="16"/>
                <w:lang w:val="cs-CZ"/>
              </w:rPr>
            </w:pPr>
          </w:p>
          <w:p w14:paraId="18773CCC" w14:textId="77777777" w:rsidR="00EE7C60" w:rsidRPr="006D71B8" w:rsidRDefault="00EE7C60" w:rsidP="00EE7C60">
            <w:pPr>
              <w:pStyle w:val="BackCoverCopy"/>
              <w:spacing w:after="0" w:line="240" w:lineRule="auto"/>
              <w:rPr>
                <w:rFonts w:ascii="Minion Pro" w:hAnsi="Minion Pro" w:cs="Minion Pro"/>
                <w:sz w:val="16"/>
                <w:szCs w:val="16"/>
                <w:lang w:val="cs-CZ"/>
              </w:rPr>
            </w:pPr>
            <w:r w:rsidRPr="006D71B8">
              <w:rPr>
                <w:rFonts w:ascii="Minion Pro" w:eastAsia="Minion Pro" w:hAnsi="Minion Pro" w:cs="Minion Pro"/>
                <w:sz w:val="16"/>
                <w:szCs w:val="16"/>
                <w:lang w:val="cs-CZ" w:bidi="cs-CZ"/>
              </w:rPr>
              <w:t xml:space="preserve">SAINT-GOBAIN INOVATIF MALZEMELER VE ASINDIRICI SAN. TIC. AS. </w:t>
            </w:r>
          </w:p>
          <w:p w14:paraId="31642B10" w14:textId="77777777" w:rsidR="00175837" w:rsidRPr="006D71B8" w:rsidRDefault="00175837" w:rsidP="00175837">
            <w:pPr>
              <w:pStyle w:val="BackCoverCopy"/>
              <w:spacing w:after="0" w:line="240" w:lineRule="auto"/>
              <w:rPr>
                <w:rFonts w:ascii="Minion Pro" w:hAnsi="Minion Pro" w:cs="Minion Pro"/>
                <w:sz w:val="16"/>
                <w:szCs w:val="16"/>
                <w:lang w:val="cs-CZ"/>
              </w:rPr>
            </w:pPr>
            <w:r w:rsidRPr="006D71B8">
              <w:rPr>
                <w:rFonts w:ascii="Minion Pro" w:eastAsia="Minion Pro" w:hAnsi="Minion Pro" w:cs="Minion Pro"/>
                <w:sz w:val="16"/>
                <w:szCs w:val="16"/>
                <w:lang w:val="cs-CZ" w:bidi="cs-CZ"/>
              </w:rPr>
              <w:t>Altayçeşme Mah. Çamlı Sok. No:21 Esas Ofispark Kat:9 34843</w:t>
            </w:r>
          </w:p>
          <w:p w14:paraId="6AD4CD31" w14:textId="77777777" w:rsidR="00175837" w:rsidRPr="006D71B8" w:rsidRDefault="00175837" w:rsidP="00175837">
            <w:pPr>
              <w:pStyle w:val="BackCoverCopy"/>
              <w:spacing w:after="0" w:line="240" w:lineRule="auto"/>
              <w:rPr>
                <w:rFonts w:ascii="Minion Pro" w:hAnsi="Minion Pro" w:cs="Minion Pro"/>
                <w:sz w:val="16"/>
                <w:szCs w:val="16"/>
                <w:lang w:val="cs-CZ"/>
              </w:rPr>
            </w:pPr>
            <w:r w:rsidRPr="006D71B8">
              <w:rPr>
                <w:rFonts w:ascii="Minion Pro" w:eastAsia="Minion Pro" w:hAnsi="Minion Pro" w:cs="Minion Pro"/>
                <w:sz w:val="16"/>
                <w:szCs w:val="16"/>
                <w:lang w:val="cs-CZ" w:bidi="cs-CZ"/>
              </w:rPr>
              <w:t>Maltepe, İstanbul • Turecko</w:t>
            </w:r>
          </w:p>
          <w:p w14:paraId="00D0BC7A" w14:textId="77777777" w:rsidR="00EE7C60" w:rsidRPr="006D71B8" w:rsidRDefault="00EE7C60" w:rsidP="00EE7C60">
            <w:pPr>
              <w:spacing w:line="240" w:lineRule="auto"/>
              <w:rPr>
                <w:lang w:val="cs-CZ"/>
              </w:rPr>
            </w:pPr>
            <w:r w:rsidRPr="006D71B8">
              <w:rPr>
                <w:rFonts w:ascii="Minion Pro" w:eastAsia="Minion Pro" w:hAnsi="Minion Pro" w:cs="Minion Pro"/>
                <w:color w:val="0078C1"/>
                <w:sz w:val="16"/>
                <w:szCs w:val="16"/>
                <w:lang w:val="cs-CZ" w:bidi="cs-CZ"/>
              </w:rPr>
              <w:t>TEL.:</w:t>
            </w:r>
            <w:r w:rsidRPr="006D71B8">
              <w:rPr>
                <w:lang w:val="cs-CZ" w:bidi="cs-CZ"/>
              </w:rPr>
              <w:t xml:space="preserve"> </w:t>
            </w:r>
            <w:r w:rsidRPr="006D71B8">
              <w:rPr>
                <w:rFonts w:ascii="Minion Pro" w:eastAsia="Minion Pro" w:hAnsi="Minion Pro" w:cs="Minion Pro"/>
                <w:color w:val="000000"/>
                <w:sz w:val="16"/>
                <w:szCs w:val="16"/>
                <w:lang w:val="cs-CZ" w:bidi="cs-CZ"/>
              </w:rPr>
              <w:t>0090-216-217 12 50</w:t>
            </w:r>
            <w:r w:rsidRPr="006D71B8">
              <w:rPr>
                <w:lang w:val="cs-CZ" w:bidi="cs-CZ"/>
              </w:rPr>
              <w:t xml:space="preserve"> </w:t>
            </w:r>
          </w:p>
          <w:p w14:paraId="62DB488B" w14:textId="77777777" w:rsidR="00EE7C60" w:rsidRPr="006D71B8" w:rsidRDefault="00EE7C60" w:rsidP="00EE7C60">
            <w:pPr>
              <w:spacing w:line="240" w:lineRule="auto"/>
              <w:rPr>
                <w:lang w:val="cs-CZ"/>
              </w:rPr>
            </w:pPr>
            <w:r w:rsidRPr="006D71B8">
              <w:rPr>
                <w:rFonts w:ascii="Minion Pro" w:eastAsia="Minion Pro" w:hAnsi="Minion Pro" w:cs="Minion Pro"/>
                <w:color w:val="0078C1"/>
                <w:sz w:val="16"/>
                <w:szCs w:val="16"/>
                <w:lang w:val="cs-CZ" w:bidi="cs-CZ"/>
              </w:rPr>
              <w:t>FAX:</w:t>
            </w:r>
            <w:r w:rsidRPr="006D71B8">
              <w:rPr>
                <w:lang w:val="cs-CZ" w:bidi="cs-CZ"/>
              </w:rPr>
              <w:t xml:space="preserve"> </w:t>
            </w:r>
            <w:r w:rsidRPr="006D71B8">
              <w:rPr>
                <w:rFonts w:ascii="Minion Pro" w:eastAsia="Minion Pro" w:hAnsi="Minion Pro" w:cs="Minion Pro"/>
                <w:color w:val="000000"/>
                <w:sz w:val="16"/>
                <w:szCs w:val="16"/>
                <w:lang w:val="cs-CZ" w:bidi="cs-CZ"/>
              </w:rPr>
              <w:t>0090-216-442 40 74</w:t>
            </w:r>
            <w:r w:rsidRPr="006D71B8">
              <w:rPr>
                <w:lang w:val="cs-CZ" w:bidi="cs-CZ"/>
              </w:rPr>
              <w:t xml:space="preserve"> </w:t>
            </w:r>
          </w:p>
          <w:p w14:paraId="117AED7E" w14:textId="77777777" w:rsidR="006D2E57" w:rsidRPr="006D71B8" w:rsidRDefault="006D2E57" w:rsidP="006D2E57">
            <w:pPr>
              <w:pStyle w:val="BackCoverCopy"/>
              <w:spacing w:after="0" w:line="240" w:lineRule="auto"/>
              <w:rPr>
                <w:rFonts w:ascii="Minion Pro" w:hAnsi="Minion Pro" w:cs="Minion Pro"/>
                <w:sz w:val="16"/>
                <w:szCs w:val="16"/>
                <w:lang w:val="cs-CZ"/>
              </w:rPr>
            </w:pPr>
          </w:p>
          <w:p w14:paraId="33F5B66B" w14:textId="77777777" w:rsidR="00EE7C60" w:rsidRPr="006D71B8" w:rsidRDefault="00EE7C60" w:rsidP="006D2E57">
            <w:pPr>
              <w:pStyle w:val="BackCoverCopy"/>
              <w:spacing w:after="0" w:line="240" w:lineRule="auto"/>
              <w:rPr>
                <w:rFonts w:ascii="Minion Pro" w:hAnsi="Minion Pro" w:cs="Minion Pro"/>
                <w:sz w:val="16"/>
                <w:szCs w:val="16"/>
                <w:lang w:val="cs-CZ"/>
              </w:rPr>
            </w:pPr>
          </w:p>
          <w:p w14:paraId="7463F0D3" w14:textId="77777777" w:rsidR="006D2E57" w:rsidRPr="006D71B8" w:rsidRDefault="006D2E57" w:rsidP="006D2E57">
            <w:pPr>
              <w:pStyle w:val="BackCoverCopy"/>
              <w:spacing w:after="0" w:line="240" w:lineRule="auto"/>
              <w:rPr>
                <w:rFonts w:ascii="Minion Pro" w:hAnsi="Minion Pro" w:cs="Minion Pro"/>
                <w:sz w:val="16"/>
                <w:szCs w:val="16"/>
                <w:lang w:val="cs-CZ"/>
              </w:rPr>
            </w:pPr>
            <w:r w:rsidRPr="006D71B8">
              <w:rPr>
                <w:rFonts w:ascii="Minion Pro" w:eastAsia="Minion Pro" w:hAnsi="Minion Pro" w:cs="Minion Pro"/>
                <w:sz w:val="16"/>
                <w:szCs w:val="16"/>
                <w:lang w:val="cs-CZ" w:bidi="cs-CZ"/>
              </w:rPr>
              <w:t>SAINT-GOBAIN ABRASIVES LTD.</w:t>
            </w:r>
          </w:p>
          <w:p w14:paraId="391AB335" w14:textId="77777777" w:rsidR="006D2E57" w:rsidRPr="006D71B8" w:rsidRDefault="006D2E57" w:rsidP="006D2E57">
            <w:pPr>
              <w:pStyle w:val="BackCoverCopy"/>
              <w:spacing w:after="0" w:line="240" w:lineRule="auto"/>
              <w:rPr>
                <w:rFonts w:ascii="Minion Pro" w:hAnsi="Minion Pro" w:cs="Minion Pro"/>
                <w:sz w:val="16"/>
                <w:szCs w:val="16"/>
                <w:lang w:val="cs-CZ"/>
              </w:rPr>
            </w:pPr>
            <w:r w:rsidRPr="006D71B8">
              <w:rPr>
                <w:rFonts w:ascii="Minion Pro" w:eastAsia="Minion Pro" w:hAnsi="Minion Pro" w:cs="Minion Pro"/>
                <w:sz w:val="16"/>
                <w:szCs w:val="16"/>
                <w:lang w:val="cs-CZ" w:bidi="cs-CZ"/>
              </w:rPr>
              <w:t>DOXEY RD</w:t>
            </w:r>
          </w:p>
          <w:p w14:paraId="5059C91A" w14:textId="77777777" w:rsidR="006D2E57" w:rsidRPr="006D71B8" w:rsidRDefault="006D2E57" w:rsidP="006D2E57">
            <w:pPr>
              <w:pStyle w:val="BackCoverCopy"/>
              <w:spacing w:after="0" w:line="240" w:lineRule="auto"/>
              <w:rPr>
                <w:rFonts w:ascii="Minion Pro" w:hAnsi="Minion Pro" w:cs="Minion Pro"/>
                <w:sz w:val="16"/>
                <w:szCs w:val="16"/>
                <w:lang w:val="cs-CZ"/>
              </w:rPr>
            </w:pPr>
            <w:r w:rsidRPr="006D71B8">
              <w:rPr>
                <w:rFonts w:ascii="Minion Pro" w:eastAsia="Minion Pro" w:hAnsi="Minion Pro" w:cs="Minion Pro"/>
                <w:sz w:val="16"/>
                <w:szCs w:val="16"/>
                <w:lang w:val="cs-CZ" w:bidi="cs-CZ"/>
              </w:rPr>
              <w:t xml:space="preserve">STAFFORD </w:t>
            </w:r>
          </w:p>
          <w:p w14:paraId="1F84C3E9" w14:textId="77777777" w:rsidR="006D2E57" w:rsidRPr="006D71B8" w:rsidRDefault="006D2E57" w:rsidP="006D2E57">
            <w:pPr>
              <w:pStyle w:val="BackCoverCopy"/>
              <w:spacing w:after="0" w:line="240" w:lineRule="auto"/>
              <w:rPr>
                <w:rFonts w:ascii="Minion Pro" w:hAnsi="Minion Pro" w:cs="Minion Pro"/>
                <w:sz w:val="16"/>
                <w:szCs w:val="16"/>
                <w:lang w:val="cs-CZ"/>
              </w:rPr>
            </w:pPr>
            <w:r w:rsidRPr="006D71B8">
              <w:rPr>
                <w:rFonts w:ascii="Minion Pro" w:eastAsia="Minion Pro" w:hAnsi="Minion Pro" w:cs="Minion Pro"/>
                <w:sz w:val="16"/>
                <w:szCs w:val="16"/>
                <w:lang w:val="cs-CZ" w:bidi="cs-CZ"/>
              </w:rPr>
              <w:t>ST16 1EA</w:t>
            </w:r>
          </w:p>
          <w:p w14:paraId="435C96D7" w14:textId="77777777" w:rsidR="006D2E57" w:rsidRPr="006D71B8" w:rsidRDefault="006D2E57" w:rsidP="006D2E57">
            <w:pPr>
              <w:pStyle w:val="BackCoverCopy"/>
              <w:spacing w:after="0" w:line="240" w:lineRule="auto"/>
              <w:rPr>
                <w:rFonts w:ascii="Minion Pro" w:hAnsi="Minion Pro" w:cs="Minion Pro"/>
                <w:sz w:val="16"/>
                <w:szCs w:val="16"/>
                <w:lang w:val="cs-CZ"/>
              </w:rPr>
            </w:pPr>
            <w:r w:rsidRPr="006D71B8">
              <w:rPr>
                <w:rFonts w:ascii="Minion Pro" w:eastAsia="Minion Pro" w:hAnsi="Minion Pro" w:cs="Minion Pro"/>
                <w:sz w:val="16"/>
                <w:szCs w:val="16"/>
                <w:lang w:val="cs-CZ" w:bidi="cs-CZ"/>
              </w:rPr>
              <w:t>SPOJENÉ KRÁLOVSTVÍ</w:t>
            </w:r>
          </w:p>
          <w:p w14:paraId="52137DBC" w14:textId="6AFC7452" w:rsidR="006D2E57" w:rsidRPr="006D71B8" w:rsidRDefault="006D2E57" w:rsidP="006D2E57">
            <w:pPr>
              <w:pStyle w:val="BackCoverCopy"/>
              <w:spacing w:after="0" w:line="240" w:lineRule="auto"/>
              <w:rPr>
                <w:rFonts w:ascii="Minion Pro" w:hAnsi="Minion Pro" w:cs="Minion Pro"/>
                <w:sz w:val="16"/>
                <w:szCs w:val="16"/>
                <w:lang w:val="cs-CZ"/>
              </w:rPr>
            </w:pPr>
            <w:r w:rsidRPr="006D71B8">
              <w:rPr>
                <w:rFonts w:ascii="Minion Pro" w:eastAsia="Minion Pro" w:hAnsi="Minion Pro" w:cs="Minion Pro"/>
                <w:sz w:val="16"/>
                <w:szCs w:val="16"/>
                <w:lang w:val="cs-CZ" w:bidi="cs-CZ"/>
              </w:rPr>
              <w:t>TEL.: +44 1785 222 000</w:t>
            </w:r>
          </w:p>
          <w:p w14:paraId="50CB8803" w14:textId="1D2873AB" w:rsidR="006D2E57" w:rsidRPr="006D71B8" w:rsidRDefault="006D2E57" w:rsidP="006D2E57">
            <w:pPr>
              <w:spacing w:line="240" w:lineRule="auto"/>
              <w:rPr>
                <w:rFonts w:cs="Arial"/>
                <w:noProof/>
                <w:sz w:val="16"/>
                <w:szCs w:val="16"/>
                <w:lang w:val="cs-CZ" w:eastAsia="fr-LU"/>
              </w:rPr>
            </w:pPr>
            <w:r w:rsidRPr="006D71B8">
              <w:rPr>
                <w:rFonts w:ascii="Minion Pro" w:eastAsia="Minion Pro" w:hAnsi="Minion Pro" w:cs="Minion Pro"/>
                <w:color w:val="0078C1"/>
                <w:sz w:val="16"/>
                <w:szCs w:val="16"/>
                <w:lang w:val="cs-CZ" w:bidi="cs-CZ"/>
              </w:rPr>
              <w:t xml:space="preserve">FAX: </w:t>
            </w:r>
            <w:r w:rsidRPr="006D71B8">
              <w:rPr>
                <w:rFonts w:ascii="Minion Pro" w:eastAsia="Minion Pro" w:hAnsi="Minion Pro" w:cs="Minion Pro"/>
                <w:color w:val="000000"/>
                <w:sz w:val="16"/>
                <w:szCs w:val="16"/>
                <w:lang w:val="cs-CZ" w:bidi="cs-CZ"/>
              </w:rPr>
              <w:t>+44 1785 213 487</w:t>
            </w:r>
          </w:p>
        </w:tc>
      </w:tr>
    </w:tbl>
    <w:p w14:paraId="1409FA0F" w14:textId="77777777" w:rsidR="004E71AE" w:rsidRPr="006D71B8" w:rsidRDefault="004E71AE" w:rsidP="007B45C5">
      <w:pPr>
        <w:rPr>
          <w:lang w:val="cs-CZ" w:eastAsia="fr-LU"/>
        </w:rPr>
      </w:pPr>
      <w:r w:rsidRPr="006D71B8">
        <w:rPr>
          <w:noProof/>
          <w:lang w:val="cs-CZ" w:eastAsia="cs-CZ"/>
        </w:rPr>
        <w:drawing>
          <wp:anchor distT="0" distB="0" distL="114300" distR="114300" simplePos="0" relativeHeight="251659264" behindDoc="0" locked="0" layoutInCell="1" allowOverlap="1" wp14:anchorId="1F4FBCA8" wp14:editId="5105314D">
            <wp:simplePos x="0" y="0"/>
            <wp:positionH relativeFrom="margin">
              <wp:align>center</wp:align>
            </wp:positionH>
            <wp:positionV relativeFrom="page">
              <wp:posOffset>8093710</wp:posOffset>
            </wp:positionV>
            <wp:extent cx="7583805" cy="2599690"/>
            <wp:effectExtent l="0" t="0" r="0" b="0"/>
            <wp:wrapThrough wrapText="bothSides">
              <wp:wrapPolygon edited="0">
                <wp:start x="0" y="0"/>
                <wp:lineTo x="0" y="21368"/>
                <wp:lineTo x="21540" y="21368"/>
                <wp:lineTo x="21540" y="0"/>
                <wp:lineTo x="0" y="0"/>
              </wp:wrapPolygon>
            </wp:wrapThrough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rniere page SGA.png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95"/>
                    <a:stretch/>
                  </pic:blipFill>
                  <pic:spPr bwMode="auto">
                    <a:xfrm>
                      <a:off x="0" y="0"/>
                      <a:ext cx="7583805" cy="25996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E71AE" w:rsidRPr="006D71B8" w:rsidSect="00302BEC">
      <w:headerReference w:type="even" r:id="rId30"/>
      <w:headerReference w:type="default" r:id="rId31"/>
      <w:footerReference w:type="even" r:id="rId32"/>
      <w:footerReference w:type="default" r:id="rId33"/>
      <w:headerReference w:type="first" r:id="rId34"/>
      <w:footerReference w:type="first" r:id="rId35"/>
      <w:endnotePr>
        <w:numFmt w:val="decimal"/>
      </w:endnotePr>
      <w:pgSz w:w="11906" w:h="16838" w:code="9"/>
      <w:pgMar w:top="720" w:right="720" w:bottom="720" w:left="720" w:header="567" w:footer="283" w:gutter="0"/>
      <w:pgNumType w:start="1"/>
      <w:cols w:space="720"/>
      <w:noEndnote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D44B27B" w14:textId="77777777" w:rsidR="00014F7C" w:rsidRDefault="00014F7C">
      <w:pPr>
        <w:widowControl/>
        <w:spacing w:line="20" w:lineRule="exact"/>
      </w:pPr>
    </w:p>
  </w:endnote>
  <w:endnote w:type="continuationSeparator" w:id="0">
    <w:p w14:paraId="48FB2233" w14:textId="77777777" w:rsidR="00014F7C" w:rsidRDefault="00014F7C">
      <w:r>
        <w:t xml:space="preserve"> </w:t>
      </w:r>
    </w:p>
  </w:endnote>
  <w:endnote w:type="continuationNotice" w:id="1">
    <w:p w14:paraId="0E746C3D" w14:textId="77777777" w:rsidR="00014F7C" w:rsidRDefault="00014F7C">
      <w:r>
        <w:t xml:space="preserve"> 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heSans B4 SemiLight">
    <w:altName w:val="Arial Narrow"/>
    <w:charset w:val="00"/>
    <w:family w:val="swiss"/>
    <w:pitch w:val="variable"/>
    <w:sig w:usb0="00000003" w:usb1="00000000" w:usb2="00000000" w:usb3="00000000" w:csb0="00000001" w:csb1="00000000"/>
  </w:font>
  <w:font w:name="DINPro-Regular">
    <w:panose1 w:val="00000000000000000000"/>
    <w:charset w:val="00"/>
    <w:family w:val="modern"/>
    <w:notTrueType/>
    <w:pitch w:val="variable"/>
    <w:sig w:usb0="800002AF" w:usb1="4000206A" w:usb2="00000000" w:usb3="00000000" w:csb0="0000009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Minion Pro">
    <w:altName w:val="Times New Roman"/>
    <w:panose1 w:val="00000000000000000000"/>
    <w:charset w:val="00"/>
    <w:family w:val="roman"/>
    <w:notTrueType/>
    <w:pitch w:val="variable"/>
    <w:sig w:usb0="00000001" w:usb1="00000001" w:usb2="0000000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0991AB7" w14:textId="3BC7C267" w:rsidR="00611311" w:rsidRDefault="00611311">
    <w:pPr>
      <w:pStyle w:val="Zpat"/>
    </w:pPr>
    <w:r>
      <w:rPr>
        <w:rStyle w:val="slostrnky"/>
        <w:lang w:val="cs-CZ" w:bidi="cs-CZ"/>
      </w:rPr>
      <w:fldChar w:fldCharType="begin"/>
    </w:r>
    <w:r>
      <w:rPr>
        <w:rStyle w:val="slostrnky"/>
        <w:lang w:val="cs-CZ" w:bidi="cs-CZ"/>
      </w:rPr>
      <w:instrText xml:space="preserve"> PAGE </w:instrText>
    </w:r>
    <w:r>
      <w:rPr>
        <w:rStyle w:val="slostrnky"/>
        <w:lang w:val="cs-CZ" w:bidi="cs-CZ"/>
      </w:rPr>
      <w:fldChar w:fldCharType="separate"/>
    </w:r>
    <w:r w:rsidR="00BF3977">
      <w:rPr>
        <w:rStyle w:val="slostrnky"/>
        <w:noProof/>
        <w:lang w:val="cs-CZ" w:bidi="cs-CZ"/>
      </w:rPr>
      <w:t>20</w:t>
    </w:r>
    <w:r>
      <w:rPr>
        <w:rStyle w:val="slostrnky"/>
        <w:lang w:val="cs-CZ" w:bidi="cs-CZ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84401F2" w14:textId="29BAD1BF" w:rsidR="00611311" w:rsidRDefault="00611311">
    <w:pPr>
      <w:pStyle w:val="Zpat"/>
      <w:jc w:val="right"/>
    </w:pPr>
    <w:r>
      <w:rPr>
        <w:rStyle w:val="slostrnky"/>
        <w:lang w:val="cs-CZ" w:bidi="cs-CZ"/>
      </w:rPr>
      <w:fldChar w:fldCharType="begin"/>
    </w:r>
    <w:r>
      <w:rPr>
        <w:rStyle w:val="slostrnky"/>
        <w:lang w:val="cs-CZ" w:bidi="cs-CZ"/>
      </w:rPr>
      <w:instrText xml:space="preserve"> PAGE </w:instrText>
    </w:r>
    <w:r>
      <w:rPr>
        <w:rStyle w:val="slostrnky"/>
        <w:lang w:val="cs-CZ" w:bidi="cs-CZ"/>
      </w:rPr>
      <w:fldChar w:fldCharType="separate"/>
    </w:r>
    <w:r w:rsidR="00BF3977">
      <w:rPr>
        <w:rStyle w:val="slostrnky"/>
        <w:noProof/>
        <w:lang w:val="cs-CZ" w:bidi="cs-CZ"/>
      </w:rPr>
      <w:t>19</w:t>
    </w:r>
    <w:r>
      <w:rPr>
        <w:rStyle w:val="slostrnky"/>
        <w:lang w:val="cs-CZ" w:bidi="cs-CZ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C5B8B66" w14:textId="77777777" w:rsidR="00611311" w:rsidRDefault="00611311">
    <w:pPr>
      <w:pStyle w:val="Zpat"/>
      <w:jc w:val="right"/>
    </w:pPr>
    <w:r>
      <w:rPr>
        <w:noProof/>
        <w:lang w:val="cs-CZ" w:eastAsia="cs-CZ"/>
      </w:rPr>
      <w:drawing>
        <wp:anchor distT="0" distB="0" distL="114300" distR="114300" simplePos="0" relativeHeight="251662336" behindDoc="0" locked="0" layoutInCell="1" allowOverlap="1" wp14:anchorId="625E4C73" wp14:editId="56A7BFA0">
          <wp:simplePos x="0" y="0"/>
          <wp:positionH relativeFrom="margin">
            <wp:posOffset>3976741</wp:posOffset>
          </wp:positionH>
          <wp:positionV relativeFrom="paragraph">
            <wp:posOffset>-1342438</wp:posOffset>
          </wp:positionV>
          <wp:extent cx="2311400" cy="1282700"/>
          <wp:effectExtent l="0" t="0" r="0" b="0"/>
          <wp:wrapSquare wrapText="bothSides"/>
          <wp:docPr id="25" name="Picture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Norton Clipper Logo -  Stacked_79476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11400" cy="1282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cs-CZ" w:eastAsia="cs-CZ"/>
      </w:rPr>
      <mc:AlternateContent>
        <mc:Choice Requires="wpg">
          <w:drawing>
            <wp:anchor distT="0" distB="0" distL="114300" distR="114300" simplePos="0" relativeHeight="251658240" behindDoc="1" locked="0" layoutInCell="1" allowOverlap="1" wp14:anchorId="7C6F53E2" wp14:editId="55F2017B">
              <wp:simplePos x="0" y="0"/>
              <wp:positionH relativeFrom="page">
                <wp:align>left</wp:align>
              </wp:positionH>
              <wp:positionV relativeFrom="paragraph">
                <wp:posOffset>-1847527</wp:posOffset>
              </wp:positionV>
              <wp:extent cx="7563887" cy="2127063"/>
              <wp:effectExtent l="0" t="0" r="0" b="6985"/>
              <wp:wrapNone/>
              <wp:docPr id="11" name="Group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563887" cy="2127063"/>
                        <a:chOff x="0" y="0"/>
                        <a:chExt cx="7563678" cy="2126974"/>
                      </a:xfrm>
                    </wpg:grpSpPr>
                    <pic:pic xmlns:pic="http://schemas.openxmlformats.org/drawingml/2006/picture">
                      <pic:nvPicPr>
                        <pic:cNvPr id="12" name="Picture 2" descr="Datasheet front footer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90" r="-2" b="47457"/>
                        <a:stretch/>
                      </pic:blipFill>
                      <pic:spPr bwMode="auto">
                        <a:xfrm>
                          <a:off x="9939" y="0"/>
                          <a:ext cx="7553739" cy="128214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" name="Picture 7" descr="Datasheet front footer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59322" r="76007"/>
                        <a:stretch/>
                      </pic:blipFill>
                      <pic:spPr bwMode="auto">
                        <a:xfrm>
                          <a:off x="0" y="1133061"/>
                          <a:ext cx="1818861" cy="99391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<w:pict>
            <v:group w14:anchorId="5DD71228" id="Group 9" o:spid="_x0000_s1026" style="position:absolute;margin-left:0;margin-top:-145.45pt;width:595.6pt;height:167.5pt;z-index:-251658240;mso-position-horizontal:left;mso-position-horizontal-relative:page;mso-width-relative:margin" coordsize="75636,2126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D/9K/w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P/&#10;1r/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//Xv8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D/9C/w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P/0b/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//Sv8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D/9O/w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P/1L/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//V&#10;v8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D/9a/w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P/17/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f//XjleT&#10;89AAAAAAAAAAAAAAAAAAAAAAAAAAAAAAAAALYfpU2C7JYq+19sk/e2jDQsuGHopyx/eTw/bnhyP8&#10;ubnIBr7N76qLMbXCq+vk7kfesn4dyW9pm9VyuDR9XK3dHoWUQxP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H//0I5Xk/PQAAAAAAAAAAAAAAAAAAAAAAAAAAAAAAAD29k9mrVtffdk&#10;uSxQ/fWqpCSEfTyZfTPPH2SSwjNFq5i/Fmia6uTDby2Xm/ci3Tpqn6bj6M3Lc9luG7rPddil5Nms&#10;1KWlJD7MsMEMPtj61OXLk3KpqnTVOK9LVqLVMUU6KYweg8ns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//0Y5Xk/PQAAAAAAAAAAAAAAAAAAAAAAAAAAAAAAAC1X6UthYUbNaNr7XJ&#10;79WMbNZcMPqw/wAWeH7U37uEfsVONAtf5vGYsxtcKr+Mfisf4cyeETfno0fyn8P0ys0hSf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/SjleT89AAAAAAAAAAAAAAAAAAAAAAAAAA&#10;AAAAAPX2X2dte1l82W5LDDDaLVUlpyxwYYSwj9KeP2ZJcM832YNe/eizRNdWimG3l7E364t06apw&#10;+n1Po1s/cdk2buuzXRYZeTZrLSlpSQ9eCWGDDH7U30po+uZTd27N2qa6tNU4rzs2abVEUU6KYwh6&#10;bxe4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/045Xk/PQAAAAAAAAAAAAAAAA&#10;AAAAAAAAAAAAAAC0X6UthIw7Rtha5fThs1lw/wDztSH9lOWP/cgguv8AN6LMdKr+MfisP4cyem9P&#10;Ro/lV/HrLRIOsI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//1I5Xk/PQAAAA&#10;AAAAAAAAAAAAAAAAAAAAAAAAAD09n7jtW0t62a6LDLGa0WqrLSk9kZo8MY/ZlhwzR4sLwvXYtUzX&#10;OimMWzYszeriinTVOD6NbN3BZNl7ps1zWGHJs9lpy05eOOD0zR+1NN703tipu9dm7VNc6al52LMW&#10;aIop0Uxg9d4Nk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B//VjleT89AAAAAA&#10;AAAAAAAAAAAAAAAAAAAAAAAALOfpT2C/Eq2jbG2Se7JyrPZMMPXH/GqQ+SH7uWPtqQQfX+bwiLMd&#10;Kv8AjH47iwfhzJ6b89Gn+VX8d1afAgqxGo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//17+4AMAGADABgAwAYAMAGADABgAw&#10;AYAMAGADABgAwAYAMAGADABgAwAYAMAGADABgAwAYAOSDU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H/9C/uEDCBhAwgYQMIGEDCBhAwgYQMIGEDCBhAwgYQMIGEDCBhAwgYQMI&#10;GEDCBhAwgYQaRmwMByga4WRpGaPqGDlMMmGLI3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//9OOV5Pz0AAAAAAAAAAAAAAAAAAAAAAAAAAAsR+ljYLvS9a21dskw2exYaVnww4I&#10;1poe9N/l05s6pLg+ih2vs1vKItRpq43Qj1/gnPw7k9/XN6dFOxT05/rH3rd8lXyzGoNOTBgOTBkO&#10;TBgaciDI3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9SOV5Pz0AAAAAAAAAAA&#10;AAAAAAAAAAAAAAA7NhsNovO1UrFZJI1LRWnlp05IemaaaPJlhD5YviquKYmZ0RsvWiia5imNM7G6&#10;+iXl9sfZ9hdnLJcdDBGNGTDVnh9erN71Sf55ox5P2cEPUpzN5icxcmudvR0dpeGSysZa1FuNqNnp&#10;cplLTd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//9WOV5Pz0AAAAAAA&#10;AAAAAAAAAAAAAAAAAAAsB+lrYbvi/Ku01qkw2W74cijGMOCNeeHph/26ccPsmnkiiOvs1vKItRpr&#10;09GP7etNvh3Kdpcm7Oiji9Or+tP2zSuHyVdrPag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//9aOV5Pz0AAAAAAAAAAAAAAAAAAAAAAAAA57JZK1vtFOy2aSNSvVnlpySQ9M&#10;000cEIQ+WPA+aqopjGdEaXpTTNUxEaZ+kPoj5c7G0Ng9mrJclHBGelJyq00Pr1ZuGpNncEuH0SQl&#10;l9SnM7mZzFya+r0Y0LwyOVjLWqbfk43nq5TLGk6I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D//XjleT89AAAAAAAAAAAAAAAAAAAAAAAAAJ5/TDsF3/AH/PtHa5MNju3B+H&#10;h9E1eaHu9XL7/sm/DRPXmb7O32ccav8Ab/pM/h7J9rc7WdFGjp/5/quVyVcrSag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9COV5Pz0AAAAAAAAAAAAAAAAAAAAAAAA5aF&#10;CpaqslGjLGerUmhLLLLDDGMZo4IQhD1xjF8zOEYy+6aZqnCH0N8sNjJNgtl7Jc2CX8eSXl2iMv1q&#10;0/DPHD68Efdl+zLKp/PZnvF2a9rk9GF3avykZa1FG3yulLMnPdQ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B//RjleT89AAAAAAAAAAAAAAAAAAAAAAAAJz/TJsJDaPaSa/&#10;bVLhsd18meXD6Jq82H8Pq4Qmn9k3I5yK68zXZW+zjjV/sjT1tCYfD+T7W72k8W3+6dG5p3F0MCt1&#10;qt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f/SjleT89AAAAAAAAAA&#10;AAAAAAAAAAAAAOSlRnr1JaVKWM088YSyywhhjGMeCEIQ9eFiZwjF9RTMzhD6EeVOxEnl/stZbojC&#10;Haow/FtMYeutP9P5eTwSQ+zIqDP5rvF2a9rRT0YXbq7J91sxRt6aulLOHNdY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//9OOV5Pz0AAAAAAAAAAAAAAAAAAAAAAAlv8A&#10;Tvcd1XntjRtl72mhRpWOMs9GnWqSSTVq80eTSkpyzRhGfkzYZ/cw+9LJD6yPa4u10WZpoiZ32xMx&#10;EzvaeVM+RJtR2aK78VVzEb3RFUxG+r5MU46V6MEFXLfag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alt="Datasheet front footer" style="position:absolute;left:99;width:75537;height:128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">
                <v:imagedata r:id="rId3" o:title="Datasheet front footer" cropbottom="31101f" cropleft="125f" cropright="-1f"/>
              </v:shape>
              <v:shape id="Picture 7" o:spid="_x0000_s1028" type="#_x0000_t75" alt="Datasheet front footer" style="position:absolute;top:11330;width:18188;height:99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">
                <v:imagedata r:id="rId3" o:title="Datasheet front footer" croptop="38877f" cropright="49812f"/>
              </v:shape>
              <w10:wrap anchorx="pag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8852F3D" w14:textId="77777777" w:rsidR="00014F7C" w:rsidRDefault="00014F7C">
      <w:r>
        <w:separator/>
      </w:r>
    </w:p>
  </w:footnote>
  <w:footnote w:type="continuationSeparator" w:id="0">
    <w:p w14:paraId="44070F1D" w14:textId="77777777" w:rsidR="00014F7C" w:rsidRDefault="00014F7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8CE8656" w14:textId="77777777" w:rsidR="00611311" w:rsidRDefault="00611311">
    <w:pPr>
      <w:pStyle w:val="Zhlav"/>
      <w:rPr>
        <w:lang w:val="en-US"/>
      </w:rPr>
    </w:pPr>
    <w:r w:rsidRPr="007E4205">
      <w:rPr>
        <w:lang w:val="cs-CZ" w:bidi="cs-CZ"/>
      </w:rPr>
      <w:t>VER. 4.4.2019</w:t>
    </w:r>
    <w:r>
      <w:rPr>
        <w:lang w:val="cs-CZ" w:bidi="cs-CZ"/>
      </w:rPr>
      <w:ptab w:relativeTo="margin" w:alignment="right" w:leader="none"/>
    </w:r>
    <w:r w:rsidRPr="007E4205">
      <w:rPr>
        <w:lang w:val="cs-CZ" w:bidi="cs-CZ"/>
      </w:rPr>
      <w:t>MAN CM 352 EN</w:t>
    </w:r>
  </w:p>
  <w:p w14:paraId="16046790" w14:textId="77777777" w:rsidR="00611311" w:rsidRPr="00BC6EA4" w:rsidRDefault="00611311">
    <w:pPr>
      <w:pStyle w:val="Zhlav"/>
      <w:rPr>
        <w:lang w:val="en-US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118B080" w14:textId="77777777" w:rsidR="00611311" w:rsidRDefault="00611311">
    <w:pPr>
      <w:pStyle w:val="Zhlav"/>
      <w:rPr>
        <w:lang w:val="en-US"/>
      </w:rPr>
    </w:pPr>
    <w:r w:rsidRPr="007E4205">
      <w:rPr>
        <w:lang w:val="cs-CZ" w:bidi="cs-CZ"/>
      </w:rPr>
      <w:t>VER. 4.4.2019</w:t>
    </w:r>
    <w:r>
      <w:rPr>
        <w:lang w:val="cs-CZ" w:bidi="cs-CZ"/>
      </w:rPr>
      <w:ptab w:relativeTo="margin" w:alignment="right" w:leader="none"/>
    </w:r>
    <w:r w:rsidRPr="007E4205">
      <w:rPr>
        <w:lang w:val="cs-CZ" w:bidi="cs-CZ"/>
      </w:rPr>
      <w:t xml:space="preserve"> MAN CM 352 EN</w:t>
    </w:r>
  </w:p>
  <w:p w14:paraId="5B38017B" w14:textId="77777777" w:rsidR="00611311" w:rsidRPr="00BC6EA4" w:rsidRDefault="00611311">
    <w:pPr>
      <w:pStyle w:val="Zhlav"/>
      <w:rPr>
        <w:lang w:val="en-US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78DCE7E" w14:textId="77777777" w:rsidR="00611311" w:rsidRDefault="00611311">
    <w:pPr>
      <w:pStyle w:val="Zhlav"/>
    </w:pPr>
    <w:r>
      <w:rPr>
        <w:noProof/>
        <w:lang w:val="cs-CZ" w:eastAsia="cs-CZ"/>
      </w:rPr>
      <w:drawing>
        <wp:anchor distT="0" distB="0" distL="114300" distR="114300" simplePos="0" relativeHeight="251657216" behindDoc="1" locked="0" layoutInCell="1" allowOverlap="1" wp14:anchorId="72502A91" wp14:editId="087DEF9F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5865" cy="734060"/>
          <wp:effectExtent l="0" t="0" r="6985" b="8890"/>
          <wp:wrapNone/>
          <wp:docPr id="24" name="Picture 3" descr="Description: Datasheet front head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Description: Datasheet front head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5865" cy="7340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A"/>
    <w:multiLevelType w:val="singleLevel"/>
    <w:tmpl w:val="0000000A"/>
    <w:lvl w:ilvl="0">
      <w:start w:val="1"/>
      <w:numFmt w:val="bullet"/>
      <w:lvlText w:val=""/>
      <w:lvlJc w:val="left"/>
      <w:pPr>
        <w:tabs>
          <w:tab w:val="num" w:pos="142"/>
        </w:tabs>
      </w:pPr>
      <w:rPr>
        <w:rFonts w:ascii="Symbol" w:hAnsi="Symbol"/>
      </w:rPr>
    </w:lvl>
  </w:abstractNum>
  <w:abstractNum w:abstractNumId="1" w15:restartNumberingAfterBreak="0">
    <w:nsid w:val="057A4AC4"/>
    <w:multiLevelType w:val="hybridMultilevel"/>
    <w:tmpl w:val="D0CA6B5A"/>
    <w:lvl w:ilvl="0" w:tplc="92B8267C">
      <w:start w:val="1"/>
      <w:numFmt w:val="bullet"/>
      <w:lvlText w:val=""/>
      <w:lvlJc w:val="left"/>
      <w:pPr>
        <w:tabs>
          <w:tab w:val="num" w:pos="567"/>
        </w:tabs>
        <w:ind w:left="567" w:hanging="510"/>
      </w:pPr>
      <w:rPr>
        <w:rFonts w:ascii="Symbol" w:hAnsi="Symbol" w:hint="default"/>
        <w:color w:val="auto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8C6593"/>
    <w:multiLevelType w:val="hybridMultilevel"/>
    <w:tmpl w:val="8154E4D2"/>
    <w:lvl w:ilvl="0" w:tplc="92B8267C">
      <w:start w:val="1"/>
      <w:numFmt w:val="bullet"/>
      <w:lvlText w:val=""/>
      <w:lvlJc w:val="left"/>
      <w:pPr>
        <w:tabs>
          <w:tab w:val="num" w:pos="567"/>
        </w:tabs>
        <w:ind w:left="567" w:hanging="510"/>
      </w:pPr>
      <w:rPr>
        <w:rFonts w:ascii="Symbol" w:hAnsi="Symbol" w:hint="default"/>
        <w:color w:val="auto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0F1338"/>
    <w:multiLevelType w:val="multilevel"/>
    <w:tmpl w:val="C6A2EB0C"/>
    <w:lvl w:ilvl="0">
      <w:start w:val="1"/>
      <w:numFmt w:val="decimal"/>
      <w:pStyle w:val="Nadpis1"/>
      <w:lvlText w:val="%1"/>
      <w:lvlJc w:val="left"/>
      <w:pPr>
        <w:tabs>
          <w:tab w:val="num" w:pos="715"/>
        </w:tabs>
        <w:ind w:left="715" w:hanging="432"/>
      </w:pPr>
    </w:lvl>
    <w:lvl w:ilvl="1">
      <w:start w:val="1"/>
      <w:numFmt w:val="decimal"/>
      <w:pStyle w:val="Nadpis2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pStyle w:val="Nadpis3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pStyle w:val="Nadpis4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pStyle w:val="Nadpis5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pStyle w:val="Nadpis6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Nadpis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Nadpis8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Nadpis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4" w15:restartNumberingAfterBreak="0">
    <w:nsid w:val="11510D37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12755252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 w15:restartNumberingAfterBreak="0">
    <w:nsid w:val="16700032"/>
    <w:multiLevelType w:val="hybridMultilevel"/>
    <w:tmpl w:val="46E89F92"/>
    <w:lvl w:ilvl="0" w:tplc="92B8267C">
      <w:start w:val="1"/>
      <w:numFmt w:val="bullet"/>
      <w:lvlText w:val=""/>
      <w:lvlJc w:val="left"/>
      <w:pPr>
        <w:tabs>
          <w:tab w:val="num" w:pos="567"/>
        </w:tabs>
        <w:ind w:left="567" w:hanging="510"/>
      </w:pPr>
      <w:rPr>
        <w:rFonts w:ascii="Symbol" w:hAnsi="Symbol" w:hint="default"/>
        <w:color w:val="auto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C6F013D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 w15:restartNumberingAfterBreak="0">
    <w:nsid w:val="2A01112A"/>
    <w:multiLevelType w:val="hybridMultilevel"/>
    <w:tmpl w:val="22E4CE0C"/>
    <w:lvl w:ilvl="0" w:tplc="92B8267C">
      <w:start w:val="1"/>
      <w:numFmt w:val="bullet"/>
      <w:lvlText w:val=""/>
      <w:lvlJc w:val="left"/>
      <w:pPr>
        <w:tabs>
          <w:tab w:val="num" w:pos="567"/>
        </w:tabs>
        <w:ind w:left="567" w:hanging="510"/>
      </w:pPr>
      <w:rPr>
        <w:rFonts w:ascii="Symbol" w:hAnsi="Symbol" w:hint="default"/>
        <w:color w:val="auto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DB70989"/>
    <w:multiLevelType w:val="hybridMultilevel"/>
    <w:tmpl w:val="22347CA4"/>
    <w:lvl w:ilvl="0" w:tplc="92B8267C">
      <w:start w:val="1"/>
      <w:numFmt w:val="bullet"/>
      <w:lvlText w:val=""/>
      <w:lvlJc w:val="left"/>
      <w:pPr>
        <w:tabs>
          <w:tab w:val="num" w:pos="567"/>
        </w:tabs>
        <w:ind w:left="567" w:hanging="510"/>
      </w:pPr>
      <w:rPr>
        <w:rFonts w:ascii="Symbol" w:hAnsi="Symbol" w:hint="default"/>
        <w:color w:val="auto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E8D1000"/>
    <w:multiLevelType w:val="hybridMultilevel"/>
    <w:tmpl w:val="1346B9DA"/>
    <w:lvl w:ilvl="0" w:tplc="040C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5BB7233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2" w15:restartNumberingAfterBreak="0">
    <w:nsid w:val="370167C6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3728264B"/>
    <w:multiLevelType w:val="hybridMultilevel"/>
    <w:tmpl w:val="061E301C"/>
    <w:lvl w:ilvl="0" w:tplc="92B8267C">
      <w:start w:val="1"/>
      <w:numFmt w:val="bullet"/>
      <w:lvlText w:val=""/>
      <w:lvlJc w:val="left"/>
      <w:pPr>
        <w:tabs>
          <w:tab w:val="num" w:pos="567"/>
        </w:tabs>
        <w:ind w:left="567" w:hanging="510"/>
      </w:pPr>
      <w:rPr>
        <w:rFonts w:ascii="Symbol" w:hAnsi="Symbol" w:hint="default"/>
        <w:color w:val="auto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FE276FC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5" w15:restartNumberingAfterBreak="0">
    <w:nsid w:val="43BC51D6"/>
    <w:multiLevelType w:val="hybridMultilevel"/>
    <w:tmpl w:val="7876EDAC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BE559BE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7" w15:restartNumberingAfterBreak="0">
    <w:nsid w:val="507D18A5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8" w15:restartNumberingAfterBreak="0">
    <w:nsid w:val="53A77D57"/>
    <w:multiLevelType w:val="hybridMultilevel"/>
    <w:tmpl w:val="AE7EC4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7FE7313"/>
    <w:multiLevelType w:val="multilevel"/>
    <w:tmpl w:val="D5D01EF4"/>
    <w:lvl w:ilvl="0">
      <w:start w:val="1"/>
      <w:numFmt w:val="decimal"/>
      <w:lvlText w:val="%1"/>
      <w:legacy w:legacy="1" w:legacySpace="144" w:legacyIndent="0"/>
      <w:lvlJc w:val="left"/>
      <w:pPr>
        <w:ind w:left="0" w:firstLine="0"/>
      </w:pPr>
    </w:lvl>
    <w:lvl w:ilvl="1">
      <w:start w:val="1"/>
      <w:numFmt w:val="decimal"/>
      <w:lvlText w:val="%1.%2"/>
      <w:legacy w:legacy="1" w:legacySpace="144" w:legacyIndent="0"/>
      <w:lvlJc w:val="left"/>
      <w:pPr>
        <w:ind w:left="0" w:firstLine="0"/>
      </w:pPr>
    </w:lvl>
    <w:lvl w:ilvl="2">
      <w:start w:val="1"/>
      <w:numFmt w:val="decimal"/>
      <w:lvlText w:val="%1.%2.%3"/>
      <w:legacy w:legacy="1" w:legacySpace="144" w:legacyIndent="0"/>
      <w:lvlJc w:val="left"/>
      <w:pPr>
        <w:ind w:left="0" w:firstLine="0"/>
      </w:pPr>
    </w:lvl>
    <w:lvl w:ilvl="3">
      <w:start w:val="1"/>
      <w:numFmt w:val="decimal"/>
      <w:lvlText w:val="%1.%2.%3.%4"/>
      <w:legacy w:legacy="1" w:legacySpace="144" w:legacyIndent="0"/>
      <w:lvlJc w:val="left"/>
      <w:pPr>
        <w:ind w:left="0" w:firstLine="0"/>
      </w:pPr>
    </w:lvl>
    <w:lvl w:ilvl="4">
      <w:start w:val="1"/>
      <w:numFmt w:val="decimal"/>
      <w:lvlText w:val="%1.%2.%3.%4.%5"/>
      <w:legacy w:legacy="1" w:legacySpace="144" w:legacyIndent="0"/>
      <w:lvlJc w:val="left"/>
      <w:pPr>
        <w:ind w:left="0" w:firstLine="0"/>
      </w:pPr>
    </w:lvl>
    <w:lvl w:ilvl="5">
      <w:start w:val="1"/>
      <w:numFmt w:val="decimal"/>
      <w:lvlText w:val="%1.%2.%3.%4.%5.%6"/>
      <w:legacy w:legacy="1" w:legacySpace="144" w:legacyIndent="0"/>
      <w:lvlJc w:val="left"/>
      <w:pPr>
        <w:ind w:left="0" w:firstLine="0"/>
      </w:pPr>
    </w:lvl>
    <w:lvl w:ilvl="6">
      <w:start w:val="1"/>
      <w:numFmt w:val="decimal"/>
      <w:lvlText w:val="%1.%2.%3.%4.%5.%6.%7"/>
      <w:legacy w:legacy="1" w:legacySpace="144" w:legacyIndent="0"/>
      <w:lvlJc w:val="left"/>
      <w:pPr>
        <w:ind w:left="0" w:firstLine="0"/>
      </w:pPr>
    </w:lvl>
    <w:lvl w:ilvl="7">
      <w:start w:val="1"/>
      <w:numFmt w:val="decimal"/>
      <w:lvlText w:val="%1.%2.%3.%4.%5.%6.%7.%8"/>
      <w:legacy w:legacy="1" w:legacySpace="144" w:legacyIndent="0"/>
      <w:lvlJc w:val="left"/>
      <w:pPr>
        <w:ind w:left="0" w:firstLine="0"/>
      </w:pPr>
    </w:lvl>
    <w:lvl w:ilvl="8">
      <w:start w:val="1"/>
      <w:numFmt w:val="decimal"/>
      <w:lvlText w:val="%1.%2.%3.%4.%5.%6.%7.%8.%9"/>
      <w:legacy w:legacy="1" w:legacySpace="144" w:legacyIndent="0"/>
      <w:lvlJc w:val="left"/>
      <w:pPr>
        <w:ind w:left="0" w:firstLine="0"/>
      </w:pPr>
    </w:lvl>
  </w:abstractNum>
  <w:abstractNum w:abstractNumId="20" w15:restartNumberingAfterBreak="0">
    <w:nsid w:val="64A019B4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1" w15:restartNumberingAfterBreak="0">
    <w:nsid w:val="66C2784C"/>
    <w:multiLevelType w:val="hybridMultilevel"/>
    <w:tmpl w:val="DFDA676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68374830"/>
    <w:multiLevelType w:val="hybridMultilevel"/>
    <w:tmpl w:val="4084791A"/>
    <w:lvl w:ilvl="0" w:tplc="040C000B">
      <w:start w:val="1"/>
      <w:numFmt w:val="bullet"/>
      <w:lvlText w:val=""/>
      <w:lvlJc w:val="left"/>
      <w:pPr>
        <w:tabs>
          <w:tab w:val="num" w:pos="780"/>
        </w:tabs>
        <w:ind w:left="78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23" w15:restartNumberingAfterBreak="0">
    <w:nsid w:val="69D25AA7"/>
    <w:multiLevelType w:val="hybridMultilevel"/>
    <w:tmpl w:val="2CC4D934"/>
    <w:lvl w:ilvl="0" w:tplc="92B8267C">
      <w:start w:val="1"/>
      <w:numFmt w:val="bullet"/>
      <w:lvlText w:val=""/>
      <w:lvlJc w:val="left"/>
      <w:pPr>
        <w:tabs>
          <w:tab w:val="num" w:pos="567"/>
        </w:tabs>
        <w:ind w:left="567" w:hanging="510"/>
      </w:pPr>
      <w:rPr>
        <w:rFonts w:ascii="Symbol" w:hAnsi="Symbol" w:hint="default"/>
        <w:color w:val="auto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DAC3329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5" w15:restartNumberingAfterBreak="0">
    <w:nsid w:val="6F670B17"/>
    <w:multiLevelType w:val="hybridMultilevel"/>
    <w:tmpl w:val="BE56626E"/>
    <w:lvl w:ilvl="0" w:tplc="92B8267C">
      <w:start w:val="1"/>
      <w:numFmt w:val="bullet"/>
      <w:lvlText w:val=""/>
      <w:lvlJc w:val="left"/>
      <w:pPr>
        <w:tabs>
          <w:tab w:val="num" w:pos="567"/>
        </w:tabs>
        <w:ind w:left="567" w:hanging="510"/>
      </w:pPr>
      <w:rPr>
        <w:rFonts w:ascii="Symbol" w:hAnsi="Symbol" w:hint="default"/>
        <w:color w:val="auto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4F53004"/>
    <w:multiLevelType w:val="hybridMultilevel"/>
    <w:tmpl w:val="6AD29B4C"/>
    <w:lvl w:ilvl="0" w:tplc="92B8267C">
      <w:start w:val="1"/>
      <w:numFmt w:val="bullet"/>
      <w:lvlText w:val=""/>
      <w:lvlJc w:val="left"/>
      <w:pPr>
        <w:tabs>
          <w:tab w:val="num" w:pos="567"/>
        </w:tabs>
        <w:ind w:left="567" w:hanging="510"/>
      </w:pPr>
      <w:rPr>
        <w:rFonts w:ascii="Symbol" w:hAnsi="Symbol" w:hint="default"/>
        <w:color w:val="auto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6334929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8" w15:restartNumberingAfterBreak="0">
    <w:nsid w:val="763B7AD7"/>
    <w:multiLevelType w:val="hybridMultilevel"/>
    <w:tmpl w:val="A4224264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6E32C7A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0" w15:restartNumberingAfterBreak="0">
    <w:nsid w:val="7A445381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1" w15:restartNumberingAfterBreak="0">
    <w:nsid w:val="7C870871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2" w15:restartNumberingAfterBreak="0">
    <w:nsid w:val="7FEE2FC6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3"/>
  </w:num>
  <w:num w:numId="2">
    <w:abstractNumId w:val="20"/>
  </w:num>
  <w:num w:numId="3">
    <w:abstractNumId w:val="5"/>
  </w:num>
  <w:num w:numId="4">
    <w:abstractNumId w:val="0"/>
  </w:num>
  <w:num w:numId="5">
    <w:abstractNumId w:val="10"/>
  </w:num>
  <w:num w:numId="6">
    <w:abstractNumId w:val="22"/>
  </w:num>
  <w:num w:numId="7">
    <w:abstractNumId w:val="1"/>
  </w:num>
  <w:num w:numId="8">
    <w:abstractNumId w:val="13"/>
  </w:num>
  <w:num w:numId="9">
    <w:abstractNumId w:val="8"/>
  </w:num>
  <w:num w:numId="10">
    <w:abstractNumId w:val="26"/>
  </w:num>
  <w:num w:numId="11">
    <w:abstractNumId w:val="9"/>
  </w:num>
  <w:num w:numId="12">
    <w:abstractNumId w:val="2"/>
  </w:num>
  <w:num w:numId="13">
    <w:abstractNumId w:val="11"/>
  </w:num>
  <w:num w:numId="14">
    <w:abstractNumId w:val="16"/>
  </w:num>
  <w:num w:numId="15">
    <w:abstractNumId w:val="17"/>
  </w:num>
  <w:num w:numId="16">
    <w:abstractNumId w:val="12"/>
  </w:num>
  <w:num w:numId="17">
    <w:abstractNumId w:val="7"/>
  </w:num>
  <w:num w:numId="18">
    <w:abstractNumId w:val="29"/>
  </w:num>
  <w:num w:numId="19">
    <w:abstractNumId w:val="32"/>
  </w:num>
  <w:num w:numId="20">
    <w:abstractNumId w:val="27"/>
  </w:num>
  <w:num w:numId="21">
    <w:abstractNumId w:val="24"/>
  </w:num>
  <w:num w:numId="22">
    <w:abstractNumId w:val="30"/>
  </w:num>
  <w:num w:numId="23">
    <w:abstractNumId w:val="14"/>
  </w:num>
  <w:num w:numId="24">
    <w:abstractNumId w:val="31"/>
  </w:num>
  <w:num w:numId="25">
    <w:abstractNumId w:val="4"/>
  </w:num>
  <w:num w:numId="26">
    <w:abstractNumId w:val="28"/>
  </w:num>
  <w:num w:numId="27">
    <w:abstractNumId w:val="15"/>
  </w:num>
  <w:num w:numId="28">
    <w:abstractNumId w:val="19"/>
  </w:num>
  <w:num w:numId="29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6"/>
  </w:num>
  <w:num w:numId="31">
    <w:abstractNumId w:val="23"/>
  </w:num>
  <w:num w:numId="32">
    <w:abstractNumId w:val="25"/>
  </w:num>
  <w:num w:numId="33">
    <w:abstractNumId w:val="18"/>
  </w:num>
  <w:num w:numId="34">
    <w:abstractNumId w:val="21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916"/>
  <w:doNotHyphenateCaps/>
  <w:evenAndOddHeader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numFmt w:val="decimal"/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79ED"/>
    <w:rsid w:val="00000D16"/>
    <w:rsid w:val="000033DF"/>
    <w:rsid w:val="00014F7C"/>
    <w:rsid w:val="00024CCA"/>
    <w:rsid w:val="00035C24"/>
    <w:rsid w:val="000507C2"/>
    <w:rsid w:val="00050B42"/>
    <w:rsid w:val="000613F1"/>
    <w:rsid w:val="00064FD8"/>
    <w:rsid w:val="00074D43"/>
    <w:rsid w:val="000976C4"/>
    <w:rsid w:val="000B5A24"/>
    <w:rsid w:val="000F28C7"/>
    <w:rsid w:val="000F3A81"/>
    <w:rsid w:val="00101468"/>
    <w:rsid w:val="00113F65"/>
    <w:rsid w:val="0011406B"/>
    <w:rsid w:val="0015387D"/>
    <w:rsid w:val="001656F6"/>
    <w:rsid w:val="001757E4"/>
    <w:rsid w:val="00175837"/>
    <w:rsid w:val="00176E4D"/>
    <w:rsid w:val="00186F12"/>
    <w:rsid w:val="00191E25"/>
    <w:rsid w:val="001C47E4"/>
    <w:rsid w:val="001E21DE"/>
    <w:rsid w:val="001E3CB3"/>
    <w:rsid w:val="00202D87"/>
    <w:rsid w:val="00217D7F"/>
    <w:rsid w:val="002200DA"/>
    <w:rsid w:val="00225E91"/>
    <w:rsid w:val="00230B70"/>
    <w:rsid w:val="002375D2"/>
    <w:rsid w:val="00244E26"/>
    <w:rsid w:val="00253649"/>
    <w:rsid w:val="00276183"/>
    <w:rsid w:val="00277452"/>
    <w:rsid w:val="002A1A30"/>
    <w:rsid w:val="002A4755"/>
    <w:rsid w:val="002A4CEB"/>
    <w:rsid w:val="002B4240"/>
    <w:rsid w:val="002C0E02"/>
    <w:rsid w:val="002E3977"/>
    <w:rsid w:val="002E7F02"/>
    <w:rsid w:val="00302BEC"/>
    <w:rsid w:val="00304C47"/>
    <w:rsid w:val="00313038"/>
    <w:rsid w:val="00313784"/>
    <w:rsid w:val="00326918"/>
    <w:rsid w:val="003320C9"/>
    <w:rsid w:val="003416BD"/>
    <w:rsid w:val="003428F2"/>
    <w:rsid w:val="003434C2"/>
    <w:rsid w:val="003512EF"/>
    <w:rsid w:val="00352DD2"/>
    <w:rsid w:val="00367DD9"/>
    <w:rsid w:val="00376909"/>
    <w:rsid w:val="0039244B"/>
    <w:rsid w:val="003B5440"/>
    <w:rsid w:val="003C0A10"/>
    <w:rsid w:val="003D0FC0"/>
    <w:rsid w:val="003E6ADB"/>
    <w:rsid w:val="00411C97"/>
    <w:rsid w:val="00430004"/>
    <w:rsid w:val="00430E84"/>
    <w:rsid w:val="00437757"/>
    <w:rsid w:val="0044240B"/>
    <w:rsid w:val="00451704"/>
    <w:rsid w:val="0046178F"/>
    <w:rsid w:val="004646BE"/>
    <w:rsid w:val="00480CB9"/>
    <w:rsid w:val="00490B85"/>
    <w:rsid w:val="004A09FD"/>
    <w:rsid w:val="004A53E5"/>
    <w:rsid w:val="004A78A4"/>
    <w:rsid w:val="004B4AD3"/>
    <w:rsid w:val="004C2715"/>
    <w:rsid w:val="004C76FA"/>
    <w:rsid w:val="004E71AE"/>
    <w:rsid w:val="004F470F"/>
    <w:rsid w:val="004F5E3A"/>
    <w:rsid w:val="005021B2"/>
    <w:rsid w:val="00510A18"/>
    <w:rsid w:val="0051706B"/>
    <w:rsid w:val="0052017D"/>
    <w:rsid w:val="00523671"/>
    <w:rsid w:val="00523CF5"/>
    <w:rsid w:val="0053374B"/>
    <w:rsid w:val="005553F5"/>
    <w:rsid w:val="0055710E"/>
    <w:rsid w:val="00560870"/>
    <w:rsid w:val="00571348"/>
    <w:rsid w:val="005839C8"/>
    <w:rsid w:val="005A4ACF"/>
    <w:rsid w:val="005A5B8A"/>
    <w:rsid w:val="005B05EB"/>
    <w:rsid w:val="005C1C7E"/>
    <w:rsid w:val="005C604F"/>
    <w:rsid w:val="005C692C"/>
    <w:rsid w:val="005D17EE"/>
    <w:rsid w:val="00606F07"/>
    <w:rsid w:val="00611311"/>
    <w:rsid w:val="00612C15"/>
    <w:rsid w:val="006209FA"/>
    <w:rsid w:val="00622AED"/>
    <w:rsid w:val="00622B3A"/>
    <w:rsid w:val="0062757B"/>
    <w:rsid w:val="006311AF"/>
    <w:rsid w:val="00634C36"/>
    <w:rsid w:val="006352A1"/>
    <w:rsid w:val="006478AA"/>
    <w:rsid w:val="00647968"/>
    <w:rsid w:val="00671A82"/>
    <w:rsid w:val="006777A5"/>
    <w:rsid w:val="00685741"/>
    <w:rsid w:val="00691491"/>
    <w:rsid w:val="00691A98"/>
    <w:rsid w:val="006A165F"/>
    <w:rsid w:val="006A25F5"/>
    <w:rsid w:val="006B283B"/>
    <w:rsid w:val="006C08DD"/>
    <w:rsid w:val="006D2E57"/>
    <w:rsid w:val="006D71B8"/>
    <w:rsid w:val="006E3863"/>
    <w:rsid w:val="006F456E"/>
    <w:rsid w:val="00715060"/>
    <w:rsid w:val="007175C7"/>
    <w:rsid w:val="00733032"/>
    <w:rsid w:val="00745E9A"/>
    <w:rsid w:val="00747B56"/>
    <w:rsid w:val="00750741"/>
    <w:rsid w:val="0075189F"/>
    <w:rsid w:val="00787896"/>
    <w:rsid w:val="00787B60"/>
    <w:rsid w:val="007B45C5"/>
    <w:rsid w:val="007D2422"/>
    <w:rsid w:val="007D5B7C"/>
    <w:rsid w:val="007D7CCE"/>
    <w:rsid w:val="00824710"/>
    <w:rsid w:val="008328C2"/>
    <w:rsid w:val="00840624"/>
    <w:rsid w:val="0084502B"/>
    <w:rsid w:val="008471B3"/>
    <w:rsid w:val="008511C3"/>
    <w:rsid w:val="00865EF8"/>
    <w:rsid w:val="0087444D"/>
    <w:rsid w:val="008B1716"/>
    <w:rsid w:val="008C35D0"/>
    <w:rsid w:val="008D3D80"/>
    <w:rsid w:val="008D5170"/>
    <w:rsid w:val="008E53C0"/>
    <w:rsid w:val="008F592E"/>
    <w:rsid w:val="009019FF"/>
    <w:rsid w:val="00904780"/>
    <w:rsid w:val="0091515E"/>
    <w:rsid w:val="00921C97"/>
    <w:rsid w:val="00931DF3"/>
    <w:rsid w:val="00933B92"/>
    <w:rsid w:val="00946295"/>
    <w:rsid w:val="00950F80"/>
    <w:rsid w:val="0096257E"/>
    <w:rsid w:val="00966EE4"/>
    <w:rsid w:val="00971B3C"/>
    <w:rsid w:val="00984700"/>
    <w:rsid w:val="009D007A"/>
    <w:rsid w:val="009F565E"/>
    <w:rsid w:val="009F66DD"/>
    <w:rsid w:val="00A12E0B"/>
    <w:rsid w:val="00A3749A"/>
    <w:rsid w:val="00A41CD0"/>
    <w:rsid w:val="00A608C4"/>
    <w:rsid w:val="00A73B80"/>
    <w:rsid w:val="00A84740"/>
    <w:rsid w:val="00AA25A1"/>
    <w:rsid w:val="00AB64E7"/>
    <w:rsid w:val="00AD276C"/>
    <w:rsid w:val="00AD6053"/>
    <w:rsid w:val="00AE222E"/>
    <w:rsid w:val="00AF13FE"/>
    <w:rsid w:val="00AF50E1"/>
    <w:rsid w:val="00B13D1A"/>
    <w:rsid w:val="00B227FD"/>
    <w:rsid w:val="00B269AC"/>
    <w:rsid w:val="00B279E2"/>
    <w:rsid w:val="00B30672"/>
    <w:rsid w:val="00B344DA"/>
    <w:rsid w:val="00B50614"/>
    <w:rsid w:val="00B54CE9"/>
    <w:rsid w:val="00B61C23"/>
    <w:rsid w:val="00B80644"/>
    <w:rsid w:val="00B90A0A"/>
    <w:rsid w:val="00B92B27"/>
    <w:rsid w:val="00BC22BB"/>
    <w:rsid w:val="00BC6EA4"/>
    <w:rsid w:val="00BD25ED"/>
    <w:rsid w:val="00BD3676"/>
    <w:rsid w:val="00BE430D"/>
    <w:rsid w:val="00BE4E52"/>
    <w:rsid w:val="00BE6653"/>
    <w:rsid w:val="00BF1AEC"/>
    <w:rsid w:val="00BF3977"/>
    <w:rsid w:val="00C011E8"/>
    <w:rsid w:val="00C14212"/>
    <w:rsid w:val="00C14B8E"/>
    <w:rsid w:val="00C31B86"/>
    <w:rsid w:val="00C32429"/>
    <w:rsid w:val="00C56423"/>
    <w:rsid w:val="00C70521"/>
    <w:rsid w:val="00C77732"/>
    <w:rsid w:val="00C96CB5"/>
    <w:rsid w:val="00CA2E46"/>
    <w:rsid w:val="00CB19B2"/>
    <w:rsid w:val="00D073CC"/>
    <w:rsid w:val="00D14B9F"/>
    <w:rsid w:val="00D327EC"/>
    <w:rsid w:val="00D659DF"/>
    <w:rsid w:val="00D73D72"/>
    <w:rsid w:val="00D84424"/>
    <w:rsid w:val="00D85159"/>
    <w:rsid w:val="00D9061C"/>
    <w:rsid w:val="00D93284"/>
    <w:rsid w:val="00DD1079"/>
    <w:rsid w:val="00DD76D0"/>
    <w:rsid w:val="00DD7D63"/>
    <w:rsid w:val="00DE451D"/>
    <w:rsid w:val="00DF29DD"/>
    <w:rsid w:val="00DF3E29"/>
    <w:rsid w:val="00E00C59"/>
    <w:rsid w:val="00E100C5"/>
    <w:rsid w:val="00E12E45"/>
    <w:rsid w:val="00E16940"/>
    <w:rsid w:val="00E3033C"/>
    <w:rsid w:val="00E50AFA"/>
    <w:rsid w:val="00E519DF"/>
    <w:rsid w:val="00E74F05"/>
    <w:rsid w:val="00E90726"/>
    <w:rsid w:val="00E9584F"/>
    <w:rsid w:val="00EA512A"/>
    <w:rsid w:val="00EC042C"/>
    <w:rsid w:val="00ED30CA"/>
    <w:rsid w:val="00ED79ED"/>
    <w:rsid w:val="00EE7C60"/>
    <w:rsid w:val="00EF2501"/>
    <w:rsid w:val="00F13D6D"/>
    <w:rsid w:val="00F52BEC"/>
    <w:rsid w:val="00F553B7"/>
    <w:rsid w:val="00F56EAE"/>
    <w:rsid w:val="00F64720"/>
    <w:rsid w:val="00F67613"/>
    <w:rsid w:val="00F72D18"/>
    <w:rsid w:val="00F82B7C"/>
    <w:rsid w:val="00F83F80"/>
    <w:rsid w:val="00F87CD8"/>
    <w:rsid w:val="00F913D2"/>
    <w:rsid w:val="00F942CF"/>
    <w:rsid w:val="00F94826"/>
    <w:rsid w:val="00F97EA8"/>
    <w:rsid w:val="00FC32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0FB1765"/>
  <w15:docId w15:val="{BEA8FF87-2AE4-4D19-B6ED-A215C50998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cs-CZ" w:eastAsia="fr-F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99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AB64E7"/>
    <w:pPr>
      <w:widowControl w:val="0"/>
      <w:spacing w:line="288" w:lineRule="auto"/>
      <w:jc w:val="both"/>
    </w:pPr>
    <w:rPr>
      <w:rFonts w:ascii="Arial" w:hAnsi="Arial"/>
      <w:sz w:val="22"/>
      <w:lang w:val="en-GB" w:eastAsia="en-US"/>
    </w:rPr>
  </w:style>
  <w:style w:type="paragraph" w:styleId="Nadpis1">
    <w:name w:val="heading 1"/>
    <w:basedOn w:val="Normln"/>
    <w:next w:val="Normln"/>
    <w:link w:val="Nadpis1Char"/>
    <w:qFormat/>
    <w:rsid w:val="00AB64E7"/>
    <w:pPr>
      <w:keepNext/>
      <w:numPr>
        <w:numId w:val="1"/>
      </w:numPr>
      <w:tabs>
        <w:tab w:val="clear" w:pos="715"/>
        <w:tab w:val="num" w:pos="432"/>
      </w:tabs>
      <w:spacing w:before="240" w:after="60"/>
      <w:ind w:left="432"/>
      <w:outlineLvl w:val="0"/>
    </w:pPr>
    <w:rPr>
      <w:b/>
      <w:kern w:val="28"/>
      <w:sz w:val="28"/>
    </w:rPr>
  </w:style>
  <w:style w:type="paragraph" w:styleId="Nadpis2">
    <w:name w:val="heading 2"/>
    <w:basedOn w:val="Normln"/>
    <w:next w:val="Normln"/>
    <w:link w:val="Nadpis2Char"/>
    <w:qFormat/>
    <w:rsid w:val="00AB64E7"/>
    <w:pPr>
      <w:keepNext/>
      <w:numPr>
        <w:ilvl w:val="1"/>
        <w:numId w:val="1"/>
      </w:numPr>
      <w:spacing w:before="240" w:after="60"/>
      <w:outlineLvl w:val="1"/>
    </w:pPr>
    <w:rPr>
      <w:b/>
      <w:i/>
      <w:sz w:val="24"/>
    </w:rPr>
  </w:style>
  <w:style w:type="paragraph" w:styleId="Nadpis3">
    <w:name w:val="heading 3"/>
    <w:basedOn w:val="Normln"/>
    <w:next w:val="Normln"/>
    <w:link w:val="Nadpis3Char"/>
    <w:qFormat/>
    <w:rsid w:val="00AB64E7"/>
    <w:pPr>
      <w:keepNext/>
      <w:numPr>
        <w:ilvl w:val="2"/>
        <w:numId w:val="1"/>
      </w:numPr>
      <w:spacing w:before="240" w:after="60"/>
      <w:outlineLvl w:val="2"/>
    </w:pPr>
  </w:style>
  <w:style w:type="paragraph" w:styleId="Nadpis4">
    <w:name w:val="heading 4"/>
    <w:basedOn w:val="Normln"/>
    <w:next w:val="Normln"/>
    <w:link w:val="Nadpis4Char"/>
    <w:qFormat/>
    <w:rsid w:val="00AB64E7"/>
    <w:pPr>
      <w:keepNext/>
      <w:numPr>
        <w:ilvl w:val="3"/>
        <w:numId w:val="1"/>
      </w:numPr>
      <w:spacing w:before="240" w:after="60"/>
      <w:outlineLvl w:val="3"/>
    </w:pPr>
    <w:rPr>
      <w:b/>
    </w:rPr>
  </w:style>
  <w:style w:type="paragraph" w:styleId="Nadpis5">
    <w:name w:val="heading 5"/>
    <w:basedOn w:val="Normln"/>
    <w:next w:val="Normln"/>
    <w:link w:val="Nadpis5Char"/>
    <w:qFormat/>
    <w:rsid w:val="00AB64E7"/>
    <w:pPr>
      <w:numPr>
        <w:ilvl w:val="4"/>
        <w:numId w:val="1"/>
      </w:numPr>
      <w:spacing w:before="240" w:after="60"/>
      <w:outlineLvl w:val="4"/>
    </w:pPr>
  </w:style>
  <w:style w:type="paragraph" w:styleId="Nadpis6">
    <w:name w:val="heading 6"/>
    <w:basedOn w:val="Normln"/>
    <w:next w:val="Normln"/>
    <w:link w:val="Nadpis6Char"/>
    <w:qFormat/>
    <w:rsid w:val="00AB64E7"/>
    <w:pPr>
      <w:numPr>
        <w:ilvl w:val="5"/>
        <w:numId w:val="1"/>
      </w:numPr>
      <w:spacing w:before="240" w:after="60"/>
      <w:outlineLvl w:val="5"/>
    </w:pPr>
    <w:rPr>
      <w:rFonts w:ascii="Times New Roman" w:hAnsi="Times New Roman"/>
      <w:i/>
    </w:rPr>
  </w:style>
  <w:style w:type="paragraph" w:styleId="Nadpis7">
    <w:name w:val="heading 7"/>
    <w:basedOn w:val="Normln"/>
    <w:next w:val="Normln"/>
    <w:link w:val="Nadpis7Char"/>
    <w:qFormat/>
    <w:rsid w:val="00AB64E7"/>
    <w:pPr>
      <w:numPr>
        <w:ilvl w:val="6"/>
        <w:numId w:val="1"/>
      </w:numPr>
      <w:spacing w:before="240" w:after="60"/>
      <w:outlineLvl w:val="6"/>
    </w:pPr>
    <w:rPr>
      <w:sz w:val="20"/>
    </w:rPr>
  </w:style>
  <w:style w:type="paragraph" w:styleId="Nadpis8">
    <w:name w:val="heading 8"/>
    <w:basedOn w:val="Normln"/>
    <w:next w:val="Normln"/>
    <w:link w:val="Nadpis8Char"/>
    <w:qFormat/>
    <w:rsid w:val="00AB64E7"/>
    <w:pPr>
      <w:numPr>
        <w:ilvl w:val="7"/>
        <w:numId w:val="1"/>
      </w:numPr>
      <w:spacing w:before="240" w:after="60"/>
      <w:outlineLvl w:val="7"/>
    </w:pPr>
    <w:rPr>
      <w:i/>
      <w:sz w:val="20"/>
    </w:rPr>
  </w:style>
  <w:style w:type="paragraph" w:styleId="Nadpis9">
    <w:name w:val="heading 9"/>
    <w:basedOn w:val="Normln"/>
    <w:next w:val="Normln"/>
    <w:link w:val="Nadpis9Char"/>
    <w:qFormat/>
    <w:rsid w:val="00AB64E7"/>
    <w:pPr>
      <w:numPr>
        <w:ilvl w:val="8"/>
        <w:numId w:val="1"/>
      </w:numPr>
      <w:spacing w:before="240" w:after="60"/>
      <w:outlineLvl w:val="8"/>
    </w:pPr>
    <w:rPr>
      <w:b/>
      <w:i/>
      <w:sz w:val="1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vysvtlivek">
    <w:name w:val="endnote text"/>
    <w:basedOn w:val="Normln"/>
    <w:link w:val="TextvysvtlivekChar"/>
    <w:rsid w:val="00AB64E7"/>
  </w:style>
  <w:style w:type="character" w:styleId="Odkaznavysvtlivky">
    <w:name w:val="endnote reference"/>
    <w:semiHidden/>
    <w:rsid w:val="00AB64E7"/>
    <w:rPr>
      <w:vertAlign w:val="superscript"/>
    </w:rPr>
  </w:style>
  <w:style w:type="paragraph" w:styleId="Textpoznpodarou">
    <w:name w:val="footnote text"/>
    <w:basedOn w:val="Normln"/>
    <w:semiHidden/>
    <w:rsid w:val="00AB64E7"/>
  </w:style>
  <w:style w:type="character" w:styleId="Znakapoznpodarou">
    <w:name w:val="footnote reference"/>
    <w:semiHidden/>
    <w:rsid w:val="00AB64E7"/>
    <w:rPr>
      <w:vertAlign w:val="superscript"/>
    </w:rPr>
  </w:style>
  <w:style w:type="paragraph" w:styleId="Obsah1">
    <w:name w:val="toc 1"/>
    <w:basedOn w:val="Normln"/>
    <w:next w:val="Normln"/>
    <w:uiPriority w:val="39"/>
    <w:rsid w:val="00AB64E7"/>
    <w:pPr>
      <w:spacing w:before="120" w:after="120" w:line="240" w:lineRule="auto"/>
      <w:jc w:val="left"/>
    </w:pPr>
    <w:rPr>
      <w:b/>
      <w:u w:val="single"/>
    </w:rPr>
  </w:style>
  <w:style w:type="paragraph" w:styleId="Obsah2">
    <w:name w:val="toc 2"/>
    <w:basedOn w:val="Normln"/>
    <w:next w:val="Normln"/>
    <w:uiPriority w:val="39"/>
    <w:rsid w:val="00AB64E7"/>
    <w:pPr>
      <w:jc w:val="left"/>
    </w:pPr>
    <w:rPr>
      <w:b/>
      <w:i/>
    </w:rPr>
  </w:style>
  <w:style w:type="paragraph" w:styleId="Obsah3">
    <w:name w:val="toc 3"/>
    <w:basedOn w:val="Normln"/>
    <w:next w:val="Normln"/>
    <w:semiHidden/>
    <w:rsid w:val="00AB64E7"/>
    <w:pPr>
      <w:jc w:val="left"/>
    </w:pPr>
    <w:rPr>
      <w:rFonts w:ascii="Times New Roman" w:hAnsi="Times New Roman"/>
      <w:smallCaps/>
    </w:rPr>
  </w:style>
  <w:style w:type="paragraph" w:styleId="Obsah4">
    <w:name w:val="toc 4"/>
    <w:basedOn w:val="Normln"/>
    <w:next w:val="Normln"/>
    <w:semiHidden/>
    <w:rsid w:val="00AB64E7"/>
    <w:pPr>
      <w:jc w:val="left"/>
    </w:pPr>
    <w:rPr>
      <w:rFonts w:ascii="Times New Roman" w:hAnsi="Times New Roman"/>
    </w:rPr>
  </w:style>
  <w:style w:type="paragraph" w:styleId="Obsah5">
    <w:name w:val="toc 5"/>
    <w:basedOn w:val="Normln"/>
    <w:next w:val="Normln"/>
    <w:semiHidden/>
    <w:rsid w:val="00AB64E7"/>
    <w:pPr>
      <w:jc w:val="left"/>
    </w:pPr>
    <w:rPr>
      <w:rFonts w:ascii="Times New Roman" w:hAnsi="Times New Roman"/>
    </w:rPr>
  </w:style>
  <w:style w:type="paragraph" w:styleId="Obsah6">
    <w:name w:val="toc 6"/>
    <w:basedOn w:val="Normln"/>
    <w:next w:val="Normln"/>
    <w:semiHidden/>
    <w:rsid w:val="00AB64E7"/>
    <w:pPr>
      <w:jc w:val="left"/>
    </w:pPr>
    <w:rPr>
      <w:rFonts w:ascii="Times New Roman" w:hAnsi="Times New Roman"/>
    </w:rPr>
  </w:style>
  <w:style w:type="paragraph" w:styleId="Obsah7">
    <w:name w:val="toc 7"/>
    <w:basedOn w:val="Normln"/>
    <w:next w:val="Normln"/>
    <w:semiHidden/>
    <w:rsid w:val="00AB64E7"/>
    <w:pPr>
      <w:jc w:val="left"/>
    </w:pPr>
    <w:rPr>
      <w:rFonts w:ascii="Times New Roman" w:hAnsi="Times New Roman"/>
    </w:rPr>
  </w:style>
  <w:style w:type="paragraph" w:styleId="Obsah8">
    <w:name w:val="toc 8"/>
    <w:basedOn w:val="Normln"/>
    <w:next w:val="Normln"/>
    <w:semiHidden/>
    <w:rsid w:val="00AB64E7"/>
    <w:pPr>
      <w:jc w:val="left"/>
    </w:pPr>
    <w:rPr>
      <w:rFonts w:ascii="Times New Roman" w:hAnsi="Times New Roman"/>
    </w:rPr>
  </w:style>
  <w:style w:type="paragraph" w:styleId="Obsah9">
    <w:name w:val="toc 9"/>
    <w:basedOn w:val="Normln"/>
    <w:next w:val="Normln"/>
    <w:semiHidden/>
    <w:rsid w:val="00AB64E7"/>
    <w:pPr>
      <w:jc w:val="left"/>
    </w:pPr>
    <w:rPr>
      <w:rFonts w:ascii="Times New Roman" w:hAnsi="Times New Roman"/>
    </w:rPr>
  </w:style>
  <w:style w:type="paragraph" w:styleId="Rejstk1">
    <w:name w:val="index 1"/>
    <w:basedOn w:val="Normln"/>
    <w:next w:val="Normln"/>
    <w:semiHidden/>
    <w:rsid w:val="00AB64E7"/>
    <w:pPr>
      <w:tabs>
        <w:tab w:val="right" w:leader="dot" w:pos="9360"/>
      </w:tabs>
      <w:suppressAutoHyphens/>
      <w:ind w:left="1440" w:right="720" w:hanging="1440"/>
    </w:pPr>
    <w:rPr>
      <w:lang w:val="en-US"/>
    </w:rPr>
  </w:style>
  <w:style w:type="paragraph" w:styleId="Rejstk2">
    <w:name w:val="index 2"/>
    <w:basedOn w:val="Normln"/>
    <w:next w:val="Normln"/>
    <w:semiHidden/>
    <w:rsid w:val="00AB64E7"/>
    <w:pPr>
      <w:tabs>
        <w:tab w:val="right" w:leader="dot" w:pos="9360"/>
      </w:tabs>
      <w:suppressAutoHyphens/>
      <w:ind w:left="1440" w:right="720" w:hanging="720"/>
    </w:pPr>
    <w:rPr>
      <w:lang w:val="en-US"/>
    </w:rPr>
  </w:style>
  <w:style w:type="paragraph" w:styleId="Hlavikaobsahu">
    <w:name w:val="toa heading"/>
    <w:basedOn w:val="Normln"/>
    <w:next w:val="Normln"/>
    <w:semiHidden/>
    <w:rsid w:val="00AB64E7"/>
    <w:pPr>
      <w:tabs>
        <w:tab w:val="right" w:pos="9360"/>
      </w:tabs>
      <w:suppressAutoHyphens/>
    </w:pPr>
    <w:rPr>
      <w:lang w:val="en-US"/>
    </w:rPr>
  </w:style>
  <w:style w:type="paragraph" w:styleId="Titulek">
    <w:name w:val="caption"/>
    <w:basedOn w:val="Normln"/>
    <w:next w:val="Normln"/>
    <w:qFormat/>
    <w:rsid w:val="00AB64E7"/>
  </w:style>
  <w:style w:type="character" w:customStyle="1" w:styleId="EquationCaption">
    <w:name w:val="_Equation Caption"/>
    <w:rsid w:val="00AB64E7"/>
  </w:style>
  <w:style w:type="paragraph" w:styleId="Zpat">
    <w:name w:val="footer"/>
    <w:basedOn w:val="Normln"/>
    <w:link w:val="ZpatChar"/>
    <w:rsid w:val="00AB64E7"/>
    <w:pPr>
      <w:tabs>
        <w:tab w:val="center" w:pos="4153"/>
        <w:tab w:val="right" w:pos="8306"/>
      </w:tabs>
    </w:pPr>
  </w:style>
  <w:style w:type="paragraph" w:styleId="Zhlav">
    <w:name w:val="header"/>
    <w:basedOn w:val="Normln"/>
    <w:link w:val="ZhlavChar"/>
    <w:rsid w:val="00AB64E7"/>
    <w:pPr>
      <w:tabs>
        <w:tab w:val="center" w:pos="4536"/>
        <w:tab w:val="right" w:pos="9072"/>
      </w:tabs>
    </w:pPr>
  </w:style>
  <w:style w:type="character" w:styleId="slostrnky">
    <w:name w:val="page number"/>
    <w:basedOn w:val="Standardnpsmoodstavce"/>
    <w:rsid w:val="00AB64E7"/>
  </w:style>
  <w:style w:type="paragraph" w:styleId="Zkladntext">
    <w:name w:val="Body Text"/>
    <w:basedOn w:val="Normln"/>
    <w:link w:val="ZkladntextChar"/>
    <w:rsid w:val="00AB64E7"/>
    <w:pPr>
      <w:widowControl/>
      <w:tabs>
        <w:tab w:val="left" w:pos="993"/>
      </w:tabs>
    </w:pPr>
    <w:rPr>
      <w:lang w:val="fr-CA"/>
    </w:rPr>
  </w:style>
  <w:style w:type="paragraph" w:customStyle="1" w:styleId="Tableau">
    <w:name w:val="Tableau"/>
    <w:basedOn w:val="Normln"/>
    <w:rsid w:val="00AB64E7"/>
    <w:pPr>
      <w:widowControl/>
      <w:spacing w:after="60" w:line="240" w:lineRule="auto"/>
    </w:pPr>
    <w:rPr>
      <w:lang w:val="de-DE"/>
    </w:rPr>
  </w:style>
  <w:style w:type="character" w:styleId="Hypertextovodkaz">
    <w:name w:val="Hyperlink"/>
    <w:rsid w:val="00AB64E7"/>
    <w:rPr>
      <w:color w:val="0000FF"/>
      <w:u w:val="single"/>
    </w:rPr>
  </w:style>
  <w:style w:type="character" w:styleId="Sledovanodkaz">
    <w:name w:val="FollowedHyperlink"/>
    <w:uiPriority w:val="99"/>
    <w:rsid w:val="00AB64E7"/>
    <w:rPr>
      <w:color w:val="800080"/>
      <w:u w:val="single"/>
    </w:rPr>
  </w:style>
  <w:style w:type="table" w:styleId="Mkatabulky">
    <w:name w:val="Table Grid"/>
    <w:basedOn w:val="Normlntabulka"/>
    <w:rsid w:val="00D93284"/>
    <w:pPr>
      <w:widowControl w:val="0"/>
      <w:spacing w:line="288" w:lineRule="auto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kladntext2">
    <w:name w:val="Body Text 2"/>
    <w:basedOn w:val="Normln"/>
    <w:link w:val="Zkladntext2Char"/>
    <w:rsid w:val="00AB64E7"/>
    <w:pPr>
      <w:spacing w:before="240" w:after="240" w:line="240" w:lineRule="auto"/>
    </w:pPr>
    <w:rPr>
      <w:i/>
    </w:rPr>
  </w:style>
  <w:style w:type="paragraph" w:styleId="Textbubliny">
    <w:name w:val="Balloon Text"/>
    <w:basedOn w:val="Normln"/>
    <w:link w:val="TextbublinyChar"/>
    <w:rsid w:val="00A12E0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rsid w:val="00A12E0B"/>
    <w:rPr>
      <w:rFonts w:ascii="Tahoma" w:hAnsi="Tahoma" w:cs="Tahoma"/>
      <w:sz w:val="16"/>
      <w:szCs w:val="16"/>
      <w:lang w:eastAsia="en-US"/>
    </w:rPr>
  </w:style>
  <w:style w:type="paragraph" w:styleId="Nzev">
    <w:name w:val="Title"/>
    <w:basedOn w:val="Normln"/>
    <w:link w:val="NzevChar"/>
    <w:qFormat/>
    <w:rsid w:val="00F913D2"/>
    <w:pPr>
      <w:widowControl/>
      <w:spacing w:line="240" w:lineRule="auto"/>
      <w:jc w:val="center"/>
    </w:pPr>
    <w:rPr>
      <w:rFonts w:ascii="TheSans B4 SemiLight" w:hAnsi="TheSans B4 SemiLight"/>
      <w:b/>
      <w:lang w:val="de-DE"/>
    </w:rPr>
  </w:style>
  <w:style w:type="character" w:customStyle="1" w:styleId="NzevChar">
    <w:name w:val="Název Char"/>
    <w:basedOn w:val="Standardnpsmoodstavce"/>
    <w:link w:val="Nzev"/>
    <w:rsid w:val="00F913D2"/>
    <w:rPr>
      <w:rFonts w:ascii="TheSans B4 SemiLight" w:hAnsi="TheSans B4 SemiLight"/>
      <w:b/>
      <w:sz w:val="22"/>
      <w:lang w:val="de-DE" w:eastAsia="en-US"/>
    </w:rPr>
  </w:style>
  <w:style w:type="paragraph" w:styleId="Zkladntextodsazen">
    <w:name w:val="Body Text Indent"/>
    <w:basedOn w:val="Normln"/>
    <w:link w:val="ZkladntextodsazenChar"/>
    <w:rsid w:val="00F913D2"/>
    <w:pPr>
      <w:widowControl/>
      <w:spacing w:after="120" w:line="240" w:lineRule="auto"/>
      <w:ind w:left="283"/>
      <w:jc w:val="left"/>
    </w:pPr>
    <w:rPr>
      <w:rFonts w:ascii="Times New Roman" w:hAnsi="Times New Roman"/>
      <w:sz w:val="20"/>
      <w:lang w:val="fr-FR"/>
    </w:rPr>
  </w:style>
  <w:style w:type="character" w:customStyle="1" w:styleId="ZkladntextodsazenChar">
    <w:name w:val="Základní text odsazený Char"/>
    <w:basedOn w:val="Standardnpsmoodstavce"/>
    <w:link w:val="Zkladntextodsazen"/>
    <w:rsid w:val="00F913D2"/>
    <w:rPr>
      <w:lang w:eastAsia="en-US"/>
    </w:rPr>
  </w:style>
  <w:style w:type="paragraph" w:styleId="Zkladntext3">
    <w:name w:val="Body Text 3"/>
    <w:basedOn w:val="Normln"/>
    <w:link w:val="Zkladntext3Char"/>
    <w:rsid w:val="00F913D2"/>
    <w:pPr>
      <w:widowControl/>
      <w:spacing w:after="120" w:line="240" w:lineRule="auto"/>
      <w:jc w:val="left"/>
    </w:pPr>
    <w:rPr>
      <w:rFonts w:ascii="Times New Roman" w:hAnsi="Times New Roman"/>
      <w:sz w:val="16"/>
      <w:szCs w:val="16"/>
      <w:lang w:val="fr-FR"/>
    </w:rPr>
  </w:style>
  <w:style w:type="character" w:customStyle="1" w:styleId="Zkladntext3Char">
    <w:name w:val="Základní text 3 Char"/>
    <w:basedOn w:val="Standardnpsmoodstavce"/>
    <w:link w:val="Zkladntext3"/>
    <w:rsid w:val="00F913D2"/>
    <w:rPr>
      <w:sz w:val="16"/>
      <w:szCs w:val="16"/>
      <w:lang w:eastAsia="en-US"/>
    </w:rPr>
  </w:style>
  <w:style w:type="character" w:customStyle="1" w:styleId="TextvysvtlivekChar">
    <w:name w:val="Text vysvětlivek Char"/>
    <w:basedOn w:val="Standardnpsmoodstavce"/>
    <w:link w:val="Textvysvtlivek"/>
    <w:rsid w:val="001E3CB3"/>
    <w:rPr>
      <w:rFonts w:ascii="Arial" w:hAnsi="Arial"/>
      <w:sz w:val="22"/>
      <w:lang w:val="en-GB" w:eastAsia="en-US"/>
    </w:rPr>
  </w:style>
  <w:style w:type="paragraph" w:styleId="Odstavecseseznamem">
    <w:name w:val="List Paragraph"/>
    <w:basedOn w:val="Normln"/>
    <w:uiPriority w:val="34"/>
    <w:qFormat/>
    <w:rsid w:val="00C96CB5"/>
    <w:pPr>
      <w:ind w:left="720"/>
      <w:contextualSpacing/>
    </w:pPr>
  </w:style>
  <w:style w:type="character" w:customStyle="1" w:styleId="ZkladntextChar">
    <w:name w:val="Základní text Char"/>
    <w:basedOn w:val="Standardnpsmoodstavce"/>
    <w:link w:val="Zkladntext"/>
    <w:rsid w:val="00AF13FE"/>
    <w:rPr>
      <w:rFonts w:ascii="Arial" w:hAnsi="Arial"/>
      <w:sz w:val="22"/>
      <w:lang w:val="fr-CA" w:eastAsia="en-US"/>
    </w:rPr>
  </w:style>
  <w:style w:type="paragraph" w:customStyle="1" w:styleId="Pa0">
    <w:name w:val="Pa0"/>
    <w:basedOn w:val="Normln"/>
    <w:next w:val="Normln"/>
    <w:uiPriority w:val="99"/>
    <w:rsid w:val="00F97EA8"/>
    <w:pPr>
      <w:widowControl/>
      <w:autoSpaceDE w:val="0"/>
      <w:autoSpaceDN w:val="0"/>
      <w:adjustRightInd w:val="0"/>
      <w:spacing w:line="181" w:lineRule="atLeast"/>
      <w:jc w:val="left"/>
    </w:pPr>
    <w:rPr>
      <w:rFonts w:cs="Arial"/>
      <w:sz w:val="24"/>
      <w:szCs w:val="24"/>
      <w:lang w:val="fr-LU" w:eastAsia="fr-FR"/>
    </w:rPr>
  </w:style>
  <w:style w:type="character" w:customStyle="1" w:styleId="A2">
    <w:name w:val="A2"/>
    <w:uiPriority w:val="99"/>
    <w:rsid w:val="00F97EA8"/>
    <w:rPr>
      <w:color w:val="000000"/>
      <w:sz w:val="20"/>
      <w:szCs w:val="20"/>
    </w:rPr>
  </w:style>
  <w:style w:type="paragraph" w:customStyle="1" w:styleId="BackCoverCopy">
    <w:name w:val="Back Cover Copy"/>
    <w:basedOn w:val="Normln"/>
    <w:uiPriority w:val="99"/>
    <w:rsid w:val="00E00C59"/>
    <w:pPr>
      <w:widowControl/>
      <w:tabs>
        <w:tab w:val="left" w:pos="420"/>
        <w:tab w:val="left" w:pos="480"/>
      </w:tabs>
      <w:suppressAutoHyphens/>
      <w:autoSpaceDE w:val="0"/>
      <w:autoSpaceDN w:val="0"/>
      <w:adjustRightInd w:val="0"/>
      <w:spacing w:after="227"/>
      <w:jc w:val="left"/>
      <w:textAlignment w:val="center"/>
    </w:pPr>
    <w:rPr>
      <w:rFonts w:ascii="DINPro-Regular" w:hAnsi="DINPro-Regular" w:cs="DINPro-Regular"/>
      <w:caps/>
      <w:color w:val="0078C1"/>
      <w:sz w:val="15"/>
      <w:szCs w:val="15"/>
      <w:lang w:eastAsia="fr-FR"/>
    </w:rPr>
  </w:style>
  <w:style w:type="character" w:customStyle="1" w:styleId="Nadpis1Char">
    <w:name w:val="Nadpis 1 Char"/>
    <w:link w:val="Nadpis1"/>
    <w:rsid w:val="006478AA"/>
    <w:rPr>
      <w:rFonts w:ascii="Arial" w:hAnsi="Arial"/>
      <w:b/>
      <w:kern w:val="28"/>
      <w:sz w:val="28"/>
      <w:lang w:val="en-GB" w:eastAsia="en-US"/>
    </w:rPr>
  </w:style>
  <w:style w:type="character" w:customStyle="1" w:styleId="Nadpis2Char">
    <w:name w:val="Nadpis 2 Char"/>
    <w:link w:val="Nadpis2"/>
    <w:rsid w:val="006478AA"/>
    <w:rPr>
      <w:rFonts w:ascii="Arial" w:hAnsi="Arial"/>
      <w:b/>
      <w:i/>
      <w:sz w:val="24"/>
      <w:lang w:val="en-GB" w:eastAsia="en-US"/>
    </w:rPr>
  </w:style>
  <w:style w:type="character" w:customStyle="1" w:styleId="Nadpis3Char">
    <w:name w:val="Nadpis 3 Char"/>
    <w:link w:val="Nadpis3"/>
    <w:rsid w:val="006478AA"/>
    <w:rPr>
      <w:rFonts w:ascii="Arial" w:hAnsi="Arial"/>
      <w:sz w:val="22"/>
      <w:lang w:val="en-GB" w:eastAsia="en-US"/>
    </w:rPr>
  </w:style>
  <w:style w:type="character" w:customStyle="1" w:styleId="Nadpis4Char">
    <w:name w:val="Nadpis 4 Char"/>
    <w:link w:val="Nadpis4"/>
    <w:rsid w:val="006478AA"/>
    <w:rPr>
      <w:rFonts w:ascii="Arial" w:hAnsi="Arial"/>
      <w:b/>
      <w:sz w:val="22"/>
      <w:lang w:val="en-GB" w:eastAsia="en-US"/>
    </w:rPr>
  </w:style>
  <w:style w:type="character" w:customStyle="1" w:styleId="Nadpis5Char">
    <w:name w:val="Nadpis 5 Char"/>
    <w:link w:val="Nadpis5"/>
    <w:rsid w:val="006478AA"/>
    <w:rPr>
      <w:rFonts w:ascii="Arial" w:hAnsi="Arial"/>
      <w:sz w:val="22"/>
      <w:lang w:val="en-GB" w:eastAsia="en-US"/>
    </w:rPr>
  </w:style>
  <w:style w:type="character" w:customStyle="1" w:styleId="Nadpis6Char">
    <w:name w:val="Nadpis 6 Char"/>
    <w:link w:val="Nadpis6"/>
    <w:rsid w:val="006478AA"/>
    <w:rPr>
      <w:i/>
      <w:sz w:val="22"/>
      <w:lang w:val="en-GB" w:eastAsia="en-US"/>
    </w:rPr>
  </w:style>
  <w:style w:type="character" w:customStyle="1" w:styleId="Nadpis7Char">
    <w:name w:val="Nadpis 7 Char"/>
    <w:link w:val="Nadpis7"/>
    <w:rsid w:val="006478AA"/>
    <w:rPr>
      <w:rFonts w:ascii="Arial" w:hAnsi="Arial"/>
      <w:lang w:val="en-GB" w:eastAsia="en-US"/>
    </w:rPr>
  </w:style>
  <w:style w:type="character" w:customStyle="1" w:styleId="Nadpis8Char">
    <w:name w:val="Nadpis 8 Char"/>
    <w:link w:val="Nadpis8"/>
    <w:rsid w:val="006478AA"/>
    <w:rPr>
      <w:rFonts w:ascii="Arial" w:hAnsi="Arial"/>
      <w:i/>
      <w:lang w:val="en-GB" w:eastAsia="en-US"/>
    </w:rPr>
  </w:style>
  <w:style w:type="character" w:customStyle="1" w:styleId="Nadpis9Char">
    <w:name w:val="Nadpis 9 Char"/>
    <w:link w:val="Nadpis9"/>
    <w:rsid w:val="006478AA"/>
    <w:rPr>
      <w:rFonts w:ascii="Arial" w:hAnsi="Arial"/>
      <w:b/>
      <w:i/>
      <w:sz w:val="18"/>
      <w:lang w:val="en-GB" w:eastAsia="en-US"/>
    </w:rPr>
  </w:style>
  <w:style w:type="character" w:customStyle="1" w:styleId="ZhlavChar">
    <w:name w:val="Záhlaví Char"/>
    <w:link w:val="Zhlav"/>
    <w:rsid w:val="006478AA"/>
    <w:rPr>
      <w:rFonts w:ascii="Arial" w:hAnsi="Arial"/>
      <w:sz w:val="22"/>
      <w:lang w:val="en-GB" w:eastAsia="en-US"/>
    </w:rPr>
  </w:style>
  <w:style w:type="character" w:customStyle="1" w:styleId="ZpatChar">
    <w:name w:val="Zápatí Char"/>
    <w:link w:val="Zpat"/>
    <w:rsid w:val="006478AA"/>
    <w:rPr>
      <w:rFonts w:ascii="Arial" w:hAnsi="Arial"/>
      <w:sz w:val="22"/>
      <w:lang w:val="en-GB" w:eastAsia="en-US"/>
    </w:rPr>
  </w:style>
  <w:style w:type="paragraph" w:customStyle="1" w:styleId="StyleHeading110pt">
    <w:name w:val="Style Heading 1 + 10 pt"/>
    <w:basedOn w:val="Nadpis1"/>
    <w:rsid w:val="006478AA"/>
    <w:pPr>
      <w:widowControl/>
      <w:tabs>
        <w:tab w:val="clear" w:pos="432"/>
      </w:tabs>
      <w:spacing w:line="240" w:lineRule="auto"/>
      <w:ind w:left="0" w:firstLine="0"/>
      <w:jc w:val="left"/>
    </w:pPr>
    <w:rPr>
      <w:bCs/>
      <w:sz w:val="20"/>
      <w:lang w:val="fr-FR"/>
    </w:rPr>
  </w:style>
  <w:style w:type="character" w:customStyle="1" w:styleId="StyleHeading29ptCharChar">
    <w:name w:val="Style Heading 2 + 9 pt Char Char"/>
    <w:link w:val="StyleHeading29pt"/>
    <w:locked/>
    <w:rsid w:val="006478AA"/>
    <w:rPr>
      <w:rFonts w:ascii="Arial" w:hAnsi="Arial" w:cs="Arial"/>
      <w:b/>
      <w:bCs/>
      <w:i/>
      <w:iCs/>
      <w:sz w:val="18"/>
    </w:rPr>
  </w:style>
  <w:style w:type="paragraph" w:customStyle="1" w:styleId="StyleHeading29pt">
    <w:name w:val="Style Heading 2 + 9 pt"/>
    <w:basedOn w:val="Nadpis2"/>
    <w:link w:val="StyleHeading29ptCharChar"/>
    <w:rsid w:val="006478AA"/>
    <w:pPr>
      <w:widowControl/>
      <w:tabs>
        <w:tab w:val="clear" w:pos="576"/>
      </w:tabs>
      <w:spacing w:line="240" w:lineRule="auto"/>
      <w:ind w:left="0" w:firstLine="0"/>
      <w:jc w:val="left"/>
    </w:pPr>
    <w:rPr>
      <w:rFonts w:cs="Arial"/>
      <w:bCs/>
      <w:iCs/>
      <w:sz w:val="18"/>
      <w:lang w:val="fr-FR" w:eastAsia="fr-FR"/>
    </w:rPr>
  </w:style>
  <w:style w:type="character" w:customStyle="1" w:styleId="Zkladntext2Char">
    <w:name w:val="Základní text 2 Char"/>
    <w:link w:val="Zkladntext2"/>
    <w:rsid w:val="008D5170"/>
    <w:rPr>
      <w:rFonts w:ascii="Arial" w:hAnsi="Arial"/>
      <w:i/>
      <w:sz w:val="22"/>
      <w:lang w:val="en-GB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70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1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17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2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44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90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59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83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96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175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99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14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1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234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87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32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23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66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59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34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01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97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70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26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66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2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89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2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35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6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79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18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22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09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86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98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54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34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4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5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644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36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33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mailto:sales.nlx@saint-gobain.com" TargetMode="External"/><Relationship Id="rId32" Type="http://schemas.openxmlformats.org/officeDocument/2006/relationships/footer" Target="footer1.xml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cid:image003.png@01D3D33E.D085F770" TargetMode="External"/><Relationship Id="rId36" Type="http://schemas.openxmlformats.org/officeDocument/2006/relationships/fontTable" Target="fontTable.xml"/><Relationship Id="rId10" Type="http://schemas.openxmlformats.org/officeDocument/2006/relationships/image" Target="media/image3.emf"/><Relationship Id="rId19" Type="http://schemas.openxmlformats.org/officeDocument/2006/relationships/image" Target="media/image12.jpeg"/><Relationship Id="rId31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19.png"/><Relationship Id="rId30" Type="http://schemas.openxmlformats.org/officeDocument/2006/relationships/header" Target="header1.xml"/><Relationship Id="rId35" Type="http://schemas.openxmlformats.org/officeDocument/2006/relationships/footer" Target="footer3.xml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24.jpeg"/><Relationship Id="rId2" Type="http://schemas.openxmlformats.org/officeDocument/2006/relationships/image" Target="media/image23.jpeg"/><Relationship Id="rId1" Type="http://schemas.openxmlformats.org/officeDocument/2006/relationships/image" Target="media/image2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o5822023\Documents\A%20trier\Final%20Draftv2.dot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E59679C-D716-4552-9133-EE41DFC745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Final Draftv2.dot</Template>
  <TotalTime>50</TotalTime>
  <Pages>23</Pages>
  <Words>3636</Words>
  <Characters>21457</Characters>
  <Application>Microsoft Office Word</Application>
  <DocSecurity>0</DocSecurity>
  <Lines>178</Lines>
  <Paragraphs>50</Paragraphs>
  <ScaleCrop>false</ScaleCrop>
  <HeadingPairs>
    <vt:vector size="6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3" baseType="lpstr">
      <vt:lpstr>Final Draft</vt:lpstr>
      <vt:lpstr>Final Draft</vt:lpstr>
      <vt:lpstr>Final Draft</vt:lpstr>
    </vt:vector>
  </TitlesOfParts>
  <Company>VDMA</Company>
  <LinksUpToDate>false</LinksUpToDate>
  <CharactersWithSpaces>25043</CharactersWithSpaces>
  <SharedDoc>false</SharedDoc>
  <HLinks>
    <vt:vector size="6" baseType="variant">
      <vt:variant>
        <vt:i4>2949234</vt:i4>
      </vt:variant>
      <vt:variant>
        <vt:i4>0</vt:i4>
      </vt:variant>
      <vt:variant>
        <vt:i4>0</vt:i4>
      </vt:variant>
      <vt:variant>
        <vt:i4>5</vt:i4>
      </vt:variant>
      <vt:variant>
        <vt:lpwstr>http://www.construction.norton.eu/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Final Draft</dc:title>
  <dc:creator>ARITURK Selim</dc:creator>
  <cp:lastModifiedBy>Mleziva, Michal</cp:lastModifiedBy>
  <cp:revision>12</cp:revision>
  <cp:lastPrinted>2019-05-24T07:43:00Z</cp:lastPrinted>
  <dcterms:created xsi:type="dcterms:W3CDTF">2020-09-25T09:04:00Z</dcterms:created>
  <dcterms:modified xsi:type="dcterms:W3CDTF">2020-09-25T12:40:00Z</dcterms:modified>
</cp:coreProperties>
</file>